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tblpY="1"/>
        <w:tblOverlap w:val="never"/>
        <w:tblW w:w="10884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37"/>
        <w:gridCol w:w="644"/>
        <w:gridCol w:w="796"/>
        <w:gridCol w:w="1317"/>
        <w:gridCol w:w="7390"/>
      </w:tblGrid>
      <w:tr w:rsidR="003D1B71" w:rsidRPr="007F6EF8" w14:paraId="14AEF324" w14:textId="77777777">
        <w:trPr>
          <w:trHeight w:val="311"/>
        </w:trPr>
        <w:tc>
          <w:tcPr>
            <w:tcW w:w="2177" w:type="dxa"/>
            <w:gridSpan w:val="3"/>
            <w:vMerge w:val="restart"/>
            <w:tcBorders>
              <w:bottom w:val="nil"/>
            </w:tcBorders>
          </w:tcPr>
          <w:p w14:paraId="71E7B78F" w14:textId="77777777" w:rsidR="003D1B71" w:rsidRPr="00B220D1" w:rsidRDefault="00B220D1" w:rsidP="00594FED">
            <w:pPr>
              <w:pStyle w:val="Textodecuerpo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B220D1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59264" behindDoc="1" locked="0" layoutInCell="1" allowOverlap="1" wp14:anchorId="6F07BC61" wp14:editId="16D2CA81">
                  <wp:simplePos x="0" y="0"/>
                  <wp:positionH relativeFrom="column">
                    <wp:posOffset>-207645</wp:posOffset>
                  </wp:positionH>
                  <wp:positionV relativeFrom="paragraph">
                    <wp:posOffset>709295</wp:posOffset>
                  </wp:positionV>
                  <wp:extent cx="1759585" cy="1961515"/>
                  <wp:effectExtent l="76200" t="50800" r="43815" b="19685"/>
                  <wp:wrapNone/>
                  <wp:docPr id="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sArt_07-20-05.14.2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585" cy="196151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7" w:type="dxa"/>
            <w:vMerge w:val="restart"/>
            <w:tcBorders>
              <w:bottom w:val="nil"/>
            </w:tcBorders>
          </w:tcPr>
          <w:p w14:paraId="6179DDC3" w14:textId="77777777" w:rsidR="003D1B71" w:rsidRPr="00665F95" w:rsidRDefault="003D1B71" w:rsidP="00594FED">
            <w:pPr>
              <w:pStyle w:val="Textodecuerpo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7390" w:type="dxa"/>
            <w:tcBorders>
              <w:bottom w:val="nil"/>
            </w:tcBorders>
            <w:shd w:val="clear" w:color="auto" w:fill="CCDDEC" w:themeFill="accent1" w:themeFillTint="33"/>
          </w:tcPr>
          <w:p w14:paraId="1B3D6293" w14:textId="1FBF01E1" w:rsidR="003D1B71" w:rsidRPr="007F6EF8" w:rsidRDefault="00FA4377" w:rsidP="00594FED">
            <w:pPr>
              <w:pStyle w:val="Ttulo"/>
              <w:rPr>
                <w:rFonts w:ascii="Verdana" w:hAnsi="Verdana"/>
                <w:color w:val="auto"/>
                <w:sz w:val="32"/>
                <w:szCs w:val="32"/>
              </w:rPr>
            </w:pPr>
            <w:r>
              <w:rPr>
                <w:rFonts w:ascii="Verdana" w:hAnsi="Verdana"/>
                <w:color w:val="auto"/>
                <w:sz w:val="32"/>
                <w:szCs w:val="32"/>
              </w:rPr>
              <w:t>Fernando</w:t>
            </w:r>
            <w:r w:rsidR="0019224D">
              <w:rPr>
                <w:rFonts w:ascii="Verdana" w:hAnsi="Verdana"/>
                <w:color w:val="auto"/>
                <w:sz w:val="32"/>
                <w:szCs w:val="32"/>
              </w:rPr>
              <w:t xml:space="preserve"> </w:t>
            </w:r>
          </w:p>
          <w:p w14:paraId="1CFB67FD" w14:textId="77777777" w:rsidR="0019224D" w:rsidRDefault="00E53A6B" w:rsidP="00C72451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  <w:r w:rsidRPr="00737400">
              <w:rPr>
                <w:rFonts w:ascii="Verdana" w:hAnsi="Verdana"/>
                <w:sz w:val="23"/>
                <w:szCs w:val="23"/>
              </w:rPr>
              <w:t>Es activista por los derechos de las niñas</w:t>
            </w:r>
            <w:r w:rsidR="001D1BC2" w:rsidRPr="00737400">
              <w:rPr>
                <w:rFonts w:ascii="Verdana" w:hAnsi="Verdana"/>
                <w:sz w:val="23"/>
                <w:szCs w:val="23"/>
              </w:rPr>
              <w:t xml:space="preserve">, </w:t>
            </w:r>
            <w:r w:rsidRPr="00737400">
              <w:rPr>
                <w:rFonts w:ascii="Verdana" w:hAnsi="Verdana"/>
                <w:sz w:val="23"/>
                <w:szCs w:val="23"/>
              </w:rPr>
              <w:t>niños</w:t>
            </w:r>
            <w:r w:rsidR="001D1BC2" w:rsidRPr="00737400">
              <w:rPr>
                <w:rFonts w:ascii="Verdana" w:hAnsi="Verdana"/>
                <w:sz w:val="23"/>
                <w:szCs w:val="23"/>
              </w:rPr>
              <w:t xml:space="preserve"> y adolesce</w:t>
            </w:r>
            <w:r w:rsidR="007B31F2" w:rsidRPr="00737400">
              <w:rPr>
                <w:rFonts w:ascii="Verdana" w:hAnsi="Verdana"/>
                <w:sz w:val="23"/>
                <w:szCs w:val="23"/>
              </w:rPr>
              <w:t>n</w:t>
            </w:r>
            <w:r w:rsidR="001D1BC2" w:rsidRPr="00737400">
              <w:rPr>
                <w:rFonts w:ascii="Verdana" w:hAnsi="Verdana"/>
                <w:sz w:val="23"/>
                <w:szCs w:val="23"/>
              </w:rPr>
              <w:t>tes</w:t>
            </w:r>
            <w:r w:rsidR="00A5704D" w:rsidRPr="00737400">
              <w:rPr>
                <w:rFonts w:ascii="Verdana" w:hAnsi="Verdana"/>
                <w:sz w:val="23"/>
                <w:szCs w:val="23"/>
              </w:rPr>
              <w:t xml:space="preserve"> (NNA)</w:t>
            </w:r>
            <w:r w:rsidRPr="00737400">
              <w:rPr>
                <w:rFonts w:ascii="Verdana" w:hAnsi="Verdana"/>
                <w:sz w:val="23"/>
                <w:szCs w:val="23"/>
              </w:rPr>
              <w:t>; es creador de contenidos</w:t>
            </w:r>
            <w:r w:rsidR="00054B76" w:rsidRPr="00737400">
              <w:rPr>
                <w:rFonts w:ascii="Verdana" w:hAnsi="Verdana"/>
                <w:sz w:val="23"/>
                <w:szCs w:val="23"/>
              </w:rPr>
              <w:t>, locutor de radio</w:t>
            </w:r>
            <w:r w:rsidR="001D1BC2" w:rsidRPr="00737400">
              <w:rPr>
                <w:rFonts w:ascii="Verdana" w:hAnsi="Verdana"/>
                <w:sz w:val="23"/>
                <w:szCs w:val="23"/>
              </w:rPr>
              <w:t xml:space="preserve"> e</w:t>
            </w:r>
            <w:r w:rsidRPr="00737400">
              <w:rPr>
                <w:rFonts w:ascii="Verdana" w:hAnsi="Verdana"/>
                <w:sz w:val="23"/>
                <w:szCs w:val="23"/>
              </w:rPr>
              <w:t xml:space="preserve"> investigador social.</w:t>
            </w:r>
            <w:r w:rsidR="005D5238" w:rsidRPr="00737400">
              <w:rPr>
                <w:rFonts w:ascii="Verdana" w:hAnsi="Verdana"/>
                <w:sz w:val="23"/>
                <w:szCs w:val="23"/>
              </w:rPr>
              <w:t xml:space="preserve"> </w:t>
            </w:r>
            <w:r w:rsidR="00FA4377" w:rsidRPr="00737400">
              <w:rPr>
                <w:rFonts w:ascii="Verdana" w:hAnsi="Verdana"/>
                <w:sz w:val="23"/>
                <w:szCs w:val="23"/>
              </w:rPr>
              <w:t xml:space="preserve">Tiene </w:t>
            </w:r>
            <w:r w:rsidR="00FA4377" w:rsidRPr="008409CA">
              <w:rPr>
                <w:rFonts w:ascii="Verdana" w:hAnsi="Verdana"/>
                <w:b/>
                <w:sz w:val="23"/>
                <w:szCs w:val="23"/>
              </w:rPr>
              <w:t>14 años</w:t>
            </w:r>
            <w:r w:rsidR="00FA4377" w:rsidRPr="00737400">
              <w:rPr>
                <w:rFonts w:ascii="Verdana" w:hAnsi="Verdana"/>
                <w:sz w:val="23"/>
                <w:szCs w:val="23"/>
              </w:rPr>
              <w:t>.</w:t>
            </w:r>
            <w:r w:rsidR="00FA4377">
              <w:rPr>
                <w:rFonts w:ascii="Verdana" w:hAnsi="Verdana"/>
                <w:sz w:val="23"/>
                <w:szCs w:val="23"/>
              </w:rPr>
              <w:t xml:space="preserve"> </w:t>
            </w:r>
          </w:p>
          <w:p w14:paraId="73D10C6E" w14:textId="77777777" w:rsidR="0019224D" w:rsidRDefault="0019224D" w:rsidP="00C72451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</w:p>
          <w:p w14:paraId="35D6C8A7" w14:textId="77777777" w:rsidR="0019224D" w:rsidRDefault="00E959D4" w:rsidP="00C72451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  <w:r>
              <w:rPr>
                <w:rFonts w:ascii="Verdana" w:hAnsi="Verdana"/>
                <w:sz w:val="23"/>
                <w:szCs w:val="23"/>
              </w:rPr>
              <w:t xml:space="preserve">Estudia </w:t>
            </w:r>
            <w:r w:rsidR="00C104E7">
              <w:rPr>
                <w:rFonts w:ascii="Verdana" w:hAnsi="Verdana"/>
                <w:sz w:val="23"/>
                <w:szCs w:val="23"/>
              </w:rPr>
              <w:t xml:space="preserve">Derecho en la </w:t>
            </w:r>
            <w:r w:rsidR="00C104E7" w:rsidRPr="00C104E7">
              <w:rPr>
                <w:rFonts w:ascii="Verdana" w:hAnsi="Verdana"/>
                <w:b/>
                <w:sz w:val="23"/>
                <w:szCs w:val="23"/>
              </w:rPr>
              <w:t>Universidad Nacional Autónoma de México</w:t>
            </w:r>
            <w:r w:rsidR="00C104E7">
              <w:rPr>
                <w:rFonts w:ascii="Verdana" w:hAnsi="Verdana"/>
                <w:sz w:val="23"/>
                <w:szCs w:val="23"/>
              </w:rPr>
              <w:t xml:space="preserve"> y </w:t>
            </w:r>
            <w:r w:rsidR="00D603E5">
              <w:rPr>
                <w:rFonts w:ascii="Verdana" w:hAnsi="Verdana"/>
                <w:sz w:val="23"/>
                <w:szCs w:val="23"/>
              </w:rPr>
              <w:t xml:space="preserve">la </w:t>
            </w:r>
            <w:r w:rsidR="00FA4377">
              <w:rPr>
                <w:rFonts w:ascii="Verdana" w:hAnsi="Verdana"/>
                <w:sz w:val="23"/>
                <w:szCs w:val="23"/>
              </w:rPr>
              <w:t>licenciatura</w:t>
            </w:r>
            <w:r w:rsidR="00D603E5">
              <w:rPr>
                <w:rFonts w:ascii="Verdana" w:hAnsi="Verdana"/>
                <w:sz w:val="23"/>
                <w:szCs w:val="23"/>
              </w:rPr>
              <w:t xml:space="preserve"> en</w:t>
            </w:r>
            <w:r w:rsidR="00FA4377">
              <w:rPr>
                <w:rFonts w:ascii="Verdana" w:hAnsi="Verdana"/>
                <w:sz w:val="23"/>
                <w:szCs w:val="23"/>
              </w:rPr>
              <w:t xml:space="preserve"> Comunicación y medios digitales en la </w:t>
            </w:r>
            <w:r w:rsidR="00FA4377" w:rsidRPr="00737400">
              <w:rPr>
                <w:rFonts w:ascii="Verdana" w:hAnsi="Verdana"/>
                <w:b/>
                <w:sz w:val="23"/>
                <w:szCs w:val="23"/>
              </w:rPr>
              <w:t>U</w:t>
            </w:r>
            <w:r w:rsidR="00F91272" w:rsidRPr="00737400">
              <w:rPr>
                <w:rFonts w:ascii="Verdana" w:hAnsi="Verdana"/>
                <w:b/>
                <w:sz w:val="23"/>
                <w:szCs w:val="23"/>
              </w:rPr>
              <w:t>niversidad del Valle de México</w:t>
            </w:r>
            <w:r w:rsidR="00FA4377">
              <w:rPr>
                <w:rFonts w:ascii="Verdana" w:hAnsi="Verdana"/>
                <w:sz w:val="23"/>
                <w:szCs w:val="23"/>
              </w:rPr>
              <w:t xml:space="preserve">. </w:t>
            </w:r>
          </w:p>
          <w:p w14:paraId="0BDC8FB4" w14:textId="77777777" w:rsidR="0019224D" w:rsidRDefault="0019224D" w:rsidP="00C72451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</w:p>
          <w:p w14:paraId="055150AA" w14:textId="77777777" w:rsidR="00716F88" w:rsidRDefault="00B17C4C" w:rsidP="00C72451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  <w:r>
              <w:rPr>
                <w:rFonts w:ascii="Verdana" w:hAnsi="Verdana"/>
                <w:sz w:val="23"/>
                <w:szCs w:val="23"/>
              </w:rPr>
              <w:t xml:space="preserve">Recibió el </w:t>
            </w:r>
            <w:r w:rsidR="00716F88" w:rsidRPr="00716F88">
              <w:rPr>
                <w:rFonts w:ascii="Verdana" w:hAnsi="Verdana"/>
                <w:b/>
                <w:sz w:val="23"/>
                <w:szCs w:val="23"/>
              </w:rPr>
              <w:t>Premio Nacional de la Juventud 2020-2021</w:t>
            </w:r>
            <w:r w:rsidR="00716F88">
              <w:rPr>
                <w:rFonts w:ascii="Verdana" w:hAnsi="Verdana"/>
                <w:sz w:val="23"/>
                <w:szCs w:val="23"/>
              </w:rPr>
              <w:t xml:space="preserve"> en la distinción de Derechos Humanos. </w:t>
            </w:r>
          </w:p>
          <w:p w14:paraId="0681845F" w14:textId="77777777" w:rsidR="00716F88" w:rsidRDefault="00716F88" w:rsidP="00C72451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</w:p>
          <w:p w14:paraId="2781A87C" w14:textId="1B903658" w:rsidR="00E959D4" w:rsidRPr="00716F88" w:rsidRDefault="00716F88" w:rsidP="00C72451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  <w:r>
              <w:rPr>
                <w:rFonts w:ascii="Verdana" w:hAnsi="Verdana"/>
                <w:sz w:val="23"/>
                <w:szCs w:val="23"/>
              </w:rPr>
              <w:t xml:space="preserve">Recibió el </w:t>
            </w:r>
            <w:r w:rsidR="00B17C4C" w:rsidRPr="00C104E7">
              <w:rPr>
                <w:rFonts w:ascii="Verdana" w:hAnsi="Verdana"/>
                <w:b/>
                <w:sz w:val="23"/>
                <w:szCs w:val="23"/>
              </w:rPr>
              <w:t xml:space="preserve">Premio de la Juventud 2021 de la Ciudad de México, </w:t>
            </w:r>
            <w:r w:rsidR="00B17C4C" w:rsidRPr="00716F88">
              <w:rPr>
                <w:rFonts w:ascii="Verdana" w:hAnsi="Verdana"/>
                <w:sz w:val="23"/>
                <w:szCs w:val="23"/>
              </w:rPr>
              <w:t>por la promoción y defensa de los Derechos Humanos.</w:t>
            </w:r>
          </w:p>
          <w:p w14:paraId="34296A73" w14:textId="77777777" w:rsidR="00702BEB" w:rsidRDefault="00702BEB" w:rsidP="00C72451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</w:p>
          <w:p w14:paraId="33E5899B" w14:textId="77777777" w:rsidR="00702BEB" w:rsidRDefault="00702BEB" w:rsidP="00C72451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  <w:r>
              <w:rPr>
                <w:rFonts w:ascii="Verdana" w:hAnsi="Verdana"/>
                <w:sz w:val="23"/>
                <w:szCs w:val="23"/>
              </w:rPr>
              <w:t xml:space="preserve">Fue </w:t>
            </w:r>
            <w:r w:rsidRPr="00702BEB">
              <w:rPr>
                <w:rFonts w:ascii="Verdana" w:hAnsi="Verdana"/>
                <w:b/>
                <w:sz w:val="23"/>
                <w:szCs w:val="23"/>
              </w:rPr>
              <w:t>nominado al INTERNATIONAL CHILDREN'S PEACE PRIZE 2021</w:t>
            </w:r>
            <w:r>
              <w:rPr>
                <w:rFonts w:ascii="Verdana" w:hAnsi="Verdana"/>
                <w:sz w:val="23"/>
                <w:szCs w:val="23"/>
              </w:rPr>
              <w:t xml:space="preserve">, que se entrega cada año a un niño en el mundo por su destacada labor en la defensa de los derechos de las infancias. </w:t>
            </w:r>
          </w:p>
          <w:p w14:paraId="07DCD242" w14:textId="77777777" w:rsidR="00F91272" w:rsidRDefault="00F91272" w:rsidP="00C72451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</w:p>
          <w:p w14:paraId="3D7AE460" w14:textId="3E185FE2" w:rsidR="009C3BBB" w:rsidRPr="001C793E" w:rsidRDefault="00565470" w:rsidP="00C72451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  <w:r>
              <w:rPr>
                <w:rFonts w:ascii="Verdana" w:hAnsi="Verdana"/>
                <w:sz w:val="23"/>
                <w:szCs w:val="23"/>
              </w:rPr>
              <w:t>A los</w:t>
            </w:r>
            <w:r w:rsidR="009C3BBB">
              <w:rPr>
                <w:rFonts w:ascii="Verdana" w:hAnsi="Verdana"/>
                <w:sz w:val="23"/>
                <w:szCs w:val="23"/>
              </w:rPr>
              <w:t xml:space="preserve"> 9 años</w:t>
            </w:r>
            <w:r w:rsidR="00C07230">
              <w:rPr>
                <w:rFonts w:ascii="Verdana" w:hAnsi="Verdana"/>
                <w:sz w:val="23"/>
                <w:szCs w:val="23"/>
              </w:rPr>
              <w:t xml:space="preserve"> </w:t>
            </w:r>
            <w:r>
              <w:rPr>
                <w:rFonts w:ascii="Verdana" w:hAnsi="Verdana"/>
                <w:sz w:val="23"/>
                <w:szCs w:val="23"/>
              </w:rPr>
              <w:t>entró a</w:t>
            </w:r>
            <w:r w:rsidR="00F91272">
              <w:rPr>
                <w:rFonts w:ascii="Verdana" w:hAnsi="Verdana"/>
                <w:sz w:val="23"/>
                <w:szCs w:val="23"/>
              </w:rPr>
              <w:t xml:space="preserve">l </w:t>
            </w:r>
            <w:r w:rsidR="00F91272" w:rsidRPr="0030611F">
              <w:rPr>
                <w:rFonts w:ascii="Verdana" w:hAnsi="Verdana"/>
                <w:b/>
                <w:sz w:val="23"/>
                <w:szCs w:val="23"/>
              </w:rPr>
              <w:t>programa Pauta</w:t>
            </w:r>
            <w:r w:rsidR="00F91272">
              <w:rPr>
                <w:rFonts w:ascii="Verdana" w:hAnsi="Verdana"/>
                <w:sz w:val="23"/>
                <w:szCs w:val="23"/>
              </w:rPr>
              <w:t xml:space="preserve">, </w:t>
            </w:r>
            <w:r w:rsidR="00716F88">
              <w:rPr>
                <w:rFonts w:ascii="Verdana" w:hAnsi="Verdana"/>
                <w:b/>
                <w:sz w:val="23"/>
                <w:szCs w:val="23"/>
              </w:rPr>
              <w:t>que p</w:t>
            </w:r>
            <w:r w:rsidR="00F91272" w:rsidRPr="0030611F">
              <w:rPr>
                <w:rFonts w:ascii="Verdana" w:hAnsi="Verdana"/>
                <w:b/>
                <w:sz w:val="23"/>
                <w:szCs w:val="23"/>
              </w:rPr>
              <w:t>e</w:t>
            </w:r>
            <w:r w:rsidR="00716F88">
              <w:rPr>
                <w:rFonts w:ascii="Verdana" w:hAnsi="Verdana"/>
                <w:b/>
                <w:sz w:val="23"/>
                <w:szCs w:val="23"/>
              </w:rPr>
              <w:t>r</w:t>
            </w:r>
            <w:r w:rsidR="00F91272" w:rsidRPr="0030611F">
              <w:rPr>
                <w:rFonts w:ascii="Verdana" w:hAnsi="Verdana"/>
                <w:b/>
                <w:sz w:val="23"/>
                <w:szCs w:val="23"/>
              </w:rPr>
              <w:t>tenece al Instituto d</w:t>
            </w:r>
            <w:r w:rsidR="00C07230" w:rsidRPr="0030611F">
              <w:rPr>
                <w:rFonts w:ascii="Verdana" w:hAnsi="Verdana"/>
                <w:b/>
                <w:sz w:val="23"/>
                <w:szCs w:val="23"/>
              </w:rPr>
              <w:t>e Ciencias Nucleares de la UNAM</w:t>
            </w:r>
            <w:r w:rsidR="00C07230">
              <w:rPr>
                <w:rFonts w:ascii="Verdana" w:hAnsi="Verdana"/>
                <w:sz w:val="23"/>
                <w:szCs w:val="23"/>
              </w:rPr>
              <w:t>;</w:t>
            </w:r>
            <w:r w:rsidR="00737400">
              <w:rPr>
                <w:rFonts w:ascii="Verdana" w:hAnsi="Verdana"/>
                <w:sz w:val="23"/>
                <w:szCs w:val="23"/>
              </w:rPr>
              <w:t xml:space="preserve"> </w:t>
            </w:r>
            <w:r w:rsidR="00C07230">
              <w:rPr>
                <w:rFonts w:ascii="Verdana" w:hAnsi="Verdana"/>
                <w:sz w:val="23"/>
                <w:szCs w:val="23"/>
              </w:rPr>
              <w:t>s</w:t>
            </w:r>
            <w:r w:rsidR="000C66BC">
              <w:rPr>
                <w:rFonts w:ascii="Verdana" w:hAnsi="Verdana"/>
                <w:sz w:val="23"/>
                <w:szCs w:val="23"/>
              </w:rPr>
              <w:t xml:space="preserve">us </w:t>
            </w:r>
            <w:r w:rsidR="0064761D">
              <w:rPr>
                <w:rFonts w:ascii="Verdana" w:hAnsi="Verdana"/>
                <w:sz w:val="23"/>
                <w:szCs w:val="23"/>
              </w:rPr>
              <w:t xml:space="preserve">proyectos de </w:t>
            </w:r>
            <w:r w:rsidR="000C66BC">
              <w:rPr>
                <w:rFonts w:ascii="Verdana" w:hAnsi="Verdana"/>
                <w:sz w:val="23"/>
                <w:szCs w:val="23"/>
              </w:rPr>
              <w:t>investigaci</w:t>
            </w:r>
            <w:r w:rsidR="0064761D">
              <w:rPr>
                <w:rFonts w:ascii="Verdana" w:hAnsi="Verdana"/>
                <w:sz w:val="23"/>
                <w:szCs w:val="23"/>
              </w:rPr>
              <w:t>ón</w:t>
            </w:r>
            <w:r w:rsidR="009C3BBB">
              <w:rPr>
                <w:rFonts w:ascii="Verdana" w:hAnsi="Verdana"/>
                <w:sz w:val="23"/>
                <w:szCs w:val="23"/>
              </w:rPr>
              <w:t xml:space="preserve"> </w:t>
            </w:r>
            <w:r w:rsidR="000C66BC">
              <w:rPr>
                <w:rFonts w:ascii="Verdana" w:hAnsi="Verdana"/>
                <w:sz w:val="23"/>
                <w:szCs w:val="23"/>
              </w:rPr>
              <w:t>sobre desaparici</w:t>
            </w:r>
            <w:r w:rsidR="00B17C4C">
              <w:rPr>
                <w:rFonts w:ascii="Verdana" w:hAnsi="Verdana"/>
                <w:sz w:val="23"/>
                <w:szCs w:val="23"/>
              </w:rPr>
              <w:t>ón de menores de edad en México;</w:t>
            </w:r>
            <w:r w:rsidR="0064761D">
              <w:rPr>
                <w:rFonts w:ascii="Verdana" w:hAnsi="Verdana"/>
                <w:sz w:val="23"/>
                <w:szCs w:val="23"/>
              </w:rPr>
              <w:t xml:space="preserve"> ¿los videojuegos generan violencia?</w:t>
            </w:r>
            <w:r w:rsidR="00B17C4C">
              <w:rPr>
                <w:rFonts w:ascii="Verdana" w:hAnsi="Verdana"/>
                <w:sz w:val="23"/>
                <w:szCs w:val="23"/>
              </w:rPr>
              <w:t>;</w:t>
            </w:r>
            <w:r w:rsidR="0064761D">
              <w:rPr>
                <w:rFonts w:ascii="Verdana" w:hAnsi="Verdana"/>
                <w:sz w:val="23"/>
                <w:szCs w:val="23"/>
              </w:rPr>
              <w:t xml:space="preserve"> </w:t>
            </w:r>
            <w:r w:rsidR="00C07230">
              <w:rPr>
                <w:rFonts w:ascii="Verdana" w:hAnsi="Verdana"/>
                <w:sz w:val="23"/>
                <w:szCs w:val="23"/>
              </w:rPr>
              <w:t>la</w:t>
            </w:r>
            <w:r w:rsidR="0064761D">
              <w:rPr>
                <w:rFonts w:ascii="Verdana" w:hAnsi="Verdana"/>
                <w:sz w:val="23"/>
                <w:szCs w:val="23"/>
              </w:rPr>
              <w:t xml:space="preserve"> desaparición de niñas y adolescentes con perspectiva de género y su relación con la trata</w:t>
            </w:r>
            <w:r w:rsidR="00B17C4C">
              <w:rPr>
                <w:rFonts w:ascii="Verdana" w:hAnsi="Verdana"/>
                <w:sz w:val="23"/>
                <w:szCs w:val="23"/>
              </w:rPr>
              <w:t xml:space="preserve">; y </w:t>
            </w:r>
            <w:r w:rsidR="00B17C4C" w:rsidRPr="001C793E">
              <w:rPr>
                <w:rFonts w:ascii="Verdana" w:hAnsi="Verdana"/>
                <w:sz w:val="23"/>
                <w:szCs w:val="23"/>
              </w:rPr>
              <w:t xml:space="preserve"> sobre la vulneración de derechos y desaparición de niñas, niños y adolescentes migrantes</w:t>
            </w:r>
            <w:r w:rsidR="00E44F7D">
              <w:rPr>
                <w:rFonts w:ascii="Verdana" w:hAnsi="Verdana"/>
                <w:sz w:val="23"/>
                <w:szCs w:val="23"/>
              </w:rPr>
              <w:t xml:space="preserve"> </w:t>
            </w:r>
            <w:r w:rsidR="00B17C4C" w:rsidRPr="001C793E">
              <w:rPr>
                <w:rFonts w:ascii="Verdana" w:hAnsi="Verdana"/>
                <w:sz w:val="23"/>
                <w:szCs w:val="23"/>
              </w:rPr>
              <w:t>en su paso por México durante la pandemia</w:t>
            </w:r>
            <w:r w:rsidR="0064761D">
              <w:rPr>
                <w:rFonts w:ascii="Verdana" w:hAnsi="Verdana"/>
                <w:sz w:val="23"/>
                <w:szCs w:val="23"/>
              </w:rPr>
              <w:t xml:space="preserve"> le han hecho merecedor de</w:t>
            </w:r>
            <w:r w:rsidR="00D603E5">
              <w:rPr>
                <w:rFonts w:ascii="Verdana" w:hAnsi="Verdana"/>
                <w:sz w:val="23"/>
                <w:szCs w:val="23"/>
              </w:rPr>
              <w:t xml:space="preserve"> </w:t>
            </w:r>
            <w:r w:rsidR="00B17C4C" w:rsidRPr="004B015E">
              <w:rPr>
                <w:rFonts w:ascii="Verdana" w:hAnsi="Verdana"/>
                <w:b/>
                <w:sz w:val="23"/>
                <w:szCs w:val="23"/>
              </w:rPr>
              <w:t>más d</w:t>
            </w:r>
            <w:r w:rsidR="00FA7454">
              <w:rPr>
                <w:rFonts w:ascii="Verdana" w:hAnsi="Verdana"/>
                <w:b/>
                <w:sz w:val="23"/>
                <w:szCs w:val="23"/>
              </w:rPr>
              <w:t>e 18</w:t>
            </w:r>
            <w:r w:rsidR="00D603E5" w:rsidRPr="004B015E">
              <w:rPr>
                <w:rFonts w:ascii="Verdana" w:hAnsi="Verdana"/>
                <w:b/>
                <w:sz w:val="23"/>
                <w:szCs w:val="23"/>
              </w:rPr>
              <w:t xml:space="preserve"> premios </w:t>
            </w:r>
            <w:r w:rsidR="0064761D" w:rsidRPr="004B015E">
              <w:rPr>
                <w:rFonts w:ascii="Verdana" w:hAnsi="Verdana"/>
                <w:b/>
                <w:sz w:val="23"/>
                <w:szCs w:val="23"/>
              </w:rPr>
              <w:t>en la</w:t>
            </w:r>
            <w:r w:rsidR="00381783" w:rsidRPr="004B015E">
              <w:rPr>
                <w:rFonts w:ascii="Verdana" w:hAnsi="Verdana"/>
                <w:b/>
                <w:sz w:val="23"/>
                <w:szCs w:val="23"/>
              </w:rPr>
              <w:t>s</w:t>
            </w:r>
            <w:r w:rsidR="0064761D" w:rsidRPr="004B015E">
              <w:rPr>
                <w:rFonts w:ascii="Verdana" w:hAnsi="Verdana"/>
                <w:b/>
                <w:sz w:val="23"/>
                <w:szCs w:val="23"/>
              </w:rPr>
              <w:t xml:space="preserve"> Feria</w:t>
            </w:r>
            <w:r w:rsidR="00381783" w:rsidRPr="004B015E">
              <w:rPr>
                <w:rFonts w:ascii="Verdana" w:hAnsi="Verdana"/>
                <w:b/>
                <w:sz w:val="23"/>
                <w:szCs w:val="23"/>
              </w:rPr>
              <w:t>s</w:t>
            </w:r>
            <w:r w:rsidR="0064761D" w:rsidRPr="004B015E">
              <w:rPr>
                <w:rFonts w:ascii="Verdana" w:hAnsi="Verdana"/>
                <w:b/>
                <w:sz w:val="23"/>
                <w:szCs w:val="23"/>
              </w:rPr>
              <w:t xml:space="preserve"> </w:t>
            </w:r>
            <w:r w:rsidR="00381783" w:rsidRPr="004B015E">
              <w:rPr>
                <w:rFonts w:ascii="Verdana" w:hAnsi="Verdana"/>
                <w:b/>
                <w:sz w:val="23"/>
                <w:szCs w:val="23"/>
              </w:rPr>
              <w:t>de Ciencias Pauta</w:t>
            </w:r>
            <w:r w:rsidR="00E959D4">
              <w:rPr>
                <w:rFonts w:ascii="Verdana" w:hAnsi="Verdana"/>
                <w:sz w:val="23"/>
                <w:szCs w:val="23"/>
              </w:rPr>
              <w:t xml:space="preserve">. </w:t>
            </w:r>
            <w:r w:rsidR="00FA7454" w:rsidRPr="00922017">
              <w:rPr>
                <w:rFonts w:ascii="Verdana" w:hAnsi="Verdana"/>
                <w:b/>
                <w:sz w:val="23"/>
                <w:szCs w:val="23"/>
              </w:rPr>
              <w:t>Se graduó en agosto de 2021.</w:t>
            </w:r>
          </w:p>
          <w:p w14:paraId="2E980BC5" w14:textId="77777777" w:rsidR="0064761D" w:rsidRPr="001C793E" w:rsidRDefault="0064761D" w:rsidP="00C72451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</w:p>
          <w:p w14:paraId="4AFFE65D" w14:textId="4C17FA9C" w:rsidR="00177ADB" w:rsidRDefault="009C3BBB" w:rsidP="008C300C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  <w:r w:rsidRPr="00D41CBF">
              <w:rPr>
                <w:rFonts w:ascii="Verdana" w:hAnsi="Verdana"/>
                <w:sz w:val="23"/>
                <w:szCs w:val="23"/>
              </w:rPr>
              <w:t xml:space="preserve">Estuvo en </w:t>
            </w:r>
            <w:r w:rsidR="00A96E9F" w:rsidRPr="00D41CBF">
              <w:rPr>
                <w:rFonts w:ascii="Verdana" w:hAnsi="Verdana"/>
                <w:sz w:val="23"/>
                <w:szCs w:val="23"/>
              </w:rPr>
              <w:t xml:space="preserve">la </w:t>
            </w:r>
            <w:r w:rsidR="00A96E9F" w:rsidRPr="00026D3F">
              <w:rPr>
                <w:rFonts w:ascii="Verdana" w:hAnsi="Verdana"/>
                <w:b/>
                <w:sz w:val="23"/>
                <w:szCs w:val="23"/>
              </w:rPr>
              <w:t>Conferencia de Prensa matutina</w:t>
            </w:r>
            <w:r w:rsidRPr="00026D3F">
              <w:rPr>
                <w:rFonts w:ascii="Verdana" w:hAnsi="Verdana"/>
                <w:b/>
                <w:sz w:val="23"/>
                <w:szCs w:val="23"/>
              </w:rPr>
              <w:t xml:space="preserve"> </w:t>
            </w:r>
            <w:r w:rsidR="00921FC2" w:rsidRPr="00026D3F">
              <w:rPr>
                <w:rFonts w:ascii="Verdana" w:hAnsi="Verdana"/>
                <w:b/>
                <w:sz w:val="23"/>
                <w:szCs w:val="23"/>
              </w:rPr>
              <w:t>d</w:t>
            </w:r>
            <w:r w:rsidRPr="00026D3F">
              <w:rPr>
                <w:rFonts w:ascii="Verdana" w:hAnsi="Verdana"/>
                <w:b/>
                <w:sz w:val="23"/>
                <w:szCs w:val="23"/>
              </w:rPr>
              <w:t>el presidente</w:t>
            </w:r>
            <w:r w:rsidR="00C72451" w:rsidRPr="00026D3F">
              <w:rPr>
                <w:rFonts w:ascii="Verdana" w:hAnsi="Verdana"/>
                <w:b/>
                <w:sz w:val="23"/>
                <w:szCs w:val="23"/>
              </w:rPr>
              <w:t xml:space="preserve"> Andrés Manuel López Obrador</w:t>
            </w:r>
            <w:r w:rsidR="00A96E9F" w:rsidRPr="00026D3F">
              <w:rPr>
                <w:rFonts w:ascii="Verdana" w:hAnsi="Verdana"/>
                <w:b/>
                <w:sz w:val="23"/>
                <w:szCs w:val="23"/>
              </w:rPr>
              <w:t>,</w:t>
            </w:r>
            <w:r>
              <w:rPr>
                <w:rFonts w:ascii="Verdana" w:hAnsi="Verdana"/>
                <w:sz w:val="23"/>
                <w:szCs w:val="23"/>
              </w:rPr>
              <w:t xml:space="preserve"> el 7 de febrero de 2019</w:t>
            </w:r>
            <w:r w:rsidR="00C72451" w:rsidRPr="007F6EF8">
              <w:rPr>
                <w:rFonts w:ascii="Verdana" w:hAnsi="Verdana"/>
                <w:sz w:val="23"/>
                <w:szCs w:val="23"/>
              </w:rPr>
              <w:t>.</w:t>
            </w:r>
            <w:r w:rsidR="00F7712D">
              <w:rPr>
                <w:rFonts w:ascii="Verdana" w:hAnsi="Verdana"/>
                <w:sz w:val="23"/>
                <w:szCs w:val="23"/>
              </w:rPr>
              <w:t xml:space="preserve"> </w:t>
            </w:r>
          </w:p>
          <w:p w14:paraId="55392046" w14:textId="77777777" w:rsidR="00177ADB" w:rsidRDefault="00177ADB" w:rsidP="008C300C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</w:p>
          <w:p w14:paraId="1A0856B1" w14:textId="3D62B871" w:rsidR="00A96E9F" w:rsidRDefault="00177ADB" w:rsidP="008C300C">
            <w:pPr>
              <w:pStyle w:val="Sinespaciado"/>
              <w:jc w:val="both"/>
              <w:rPr>
                <w:rStyle w:val="st"/>
                <w:rFonts w:ascii="Verdana" w:hAnsi="Verdana"/>
                <w:sz w:val="23"/>
                <w:szCs w:val="23"/>
              </w:rPr>
            </w:pPr>
            <w:r>
              <w:rPr>
                <w:rFonts w:ascii="Verdana" w:hAnsi="Verdana"/>
                <w:sz w:val="23"/>
                <w:szCs w:val="23"/>
              </w:rPr>
              <w:t>Fue locutor de radio en el</w:t>
            </w:r>
            <w:r w:rsidR="008C300C">
              <w:rPr>
                <w:rFonts w:ascii="Verdana" w:hAnsi="Verdana"/>
                <w:sz w:val="23"/>
                <w:szCs w:val="23"/>
              </w:rPr>
              <w:t xml:space="preserve"> programa </w:t>
            </w:r>
            <w:proofErr w:type="spellStart"/>
            <w:r w:rsidR="008C300C" w:rsidRPr="00026D3F">
              <w:rPr>
                <w:rFonts w:ascii="Verdana" w:hAnsi="Verdana"/>
                <w:b/>
                <w:sz w:val="23"/>
                <w:szCs w:val="23"/>
              </w:rPr>
              <w:t>Radioaventureros</w:t>
            </w:r>
            <w:proofErr w:type="spellEnd"/>
            <w:r w:rsidR="008C300C" w:rsidRPr="00026D3F">
              <w:rPr>
                <w:rFonts w:ascii="Verdana" w:hAnsi="Verdana"/>
                <w:b/>
                <w:sz w:val="23"/>
                <w:szCs w:val="23"/>
              </w:rPr>
              <w:t xml:space="preserve"> en ABC</w:t>
            </w:r>
            <w:r w:rsidR="00A96E9F" w:rsidRPr="00026D3F">
              <w:rPr>
                <w:rFonts w:ascii="Verdana" w:hAnsi="Verdana"/>
                <w:b/>
                <w:sz w:val="23"/>
                <w:szCs w:val="23"/>
              </w:rPr>
              <w:t xml:space="preserve"> Radio</w:t>
            </w:r>
            <w:r>
              <w:rPr>
                <w:rFonts w:ascii="Verdana" w:hAnsi="Verdana"/>
                <w:b/>
                <w:sz w:val="23"/>
                <w:szCs w:val="23"/>
              </w:rPr>
              <w:t>,</w:t>
            </w:r>
            <w:r w:rsidR="001C793E">
              <w:rPr>
                <w:rFonts w:ascii="Verdana" w:hAnsi="Verdana"/>
                <w:b/>
                <w:sz w:val="23"/>
                <w:szCs w:val="23"/>
              </w:rPr>
              <w:t xml:space="preserve"> se transmitió</w:t>
            </w:r>
            <w:r w:rsidR="008C300C" w:rsidRPr="00026D3F">
              <w:rPr>
                <w:rFonts w:ascii="Verdana" w:hAnsi="Verdana"/>
                <w:b/>
                <w:sz w:val="23"/>
                <w:szCs w:val="23"/>
              </w:rPr>
              <w:t xml:space="preserve"> todos los sábados por el 760 AM</w:t>
            </w:r>
            <w:r w:rsidR="002D3DF0" w:rsidRPr="00026D3F">
              <w:rPr>
                <w:rFonts w:ascii="Verdana" w:hAnsi="Verdana"/>
                <w:b/>
                <w:sz w:val="23"/>
                <w:szCs w:val="23"/>
              </w:rPr>
              <w:t xml:space="preserve"> (d</w:t>
            </w:r>
            <w:r w:rsidR="00AA6891" w:rsidRPr="00026D3F">
              <w:rPr>
                <w:rFonts w:ascii="Verdana" w:hAnsi="Verdana"/>
                <w:b/>
                <w:sz w:val="23"/>
                <w:szCs w:val="23"/>
              </w:rPr>
              <w:t>esde febrero de 2019</w:t>
            </w:r>
            <w:r w:rsidR="004F0923">
              <w:rPr>
                <w:rFonts w:ascii="Verdana" w:hAnsi="Verdana"/>
                <w:b/>
                <w:sz w:val="23"/>
                <w:szCs w:val="23"/>
              </w:rPr>
              <w:t xml:space="preserve"> hasta junio de 2021</w:t>
            </w:r>
            <w:r w:rsidR="00AA6891" w:rsidRPr="00026D3F">
              <w:rPr>
                <w:rFonts w:ascii="Verdana" w:hAnsi="Verdana"/>
                <w:b/>
                <w:sz w:val="23"/>
                <w:szCs w:val="23"/>
              </w:rPr>
              <w:t>)</w:t>
            </w:r>
            <w:r w:rsidR="008C300C" w:rsidRPr="00026D3F">
              <w:rPr>
                <w:rFonts w:ascii="Verdana" w:hAnsi="Verdana"/>
                <w:b/>
                <w:sz w:val="23"/>
                <w:szCs w:val="23"/>
              </w:rPr>
              <w:t>.</w:t>
            </w:r>
            <w:r w:rsidR="008C300C">
              <w:rPr>
                <w:rFonts w:ascii="Verdana" w:hAnsi="Verdana"/>
                <w:sz w:val="23"/>
                <w:szCs w:val="23"/>
              </w:rPr>
              <w:t xml:space="preserve"> </w:t>
            </w:r>
            <w:r w:rsidR="001C793E">
              <w:rPr>
                <w:rStyle w:val="st"/>
                <w:rFonts w:ascii="Verdana" w:hAnsi="Verdana"/>
                <w:sz w:val="23"/>
                <w:szCs w:val="23"/>
              </w:rPr>
              <w:t>Entrevistó</w:t>
            </w:r>
            <w:r w:rsidR="008C300C">
              <w:rPr>
                <w:rStyle w:val="st"/>
                <w:rFonts w:ascii="Verdana" w:hAnsi="Verdana"/>
                <w:sz w:val="23"/>
                <w:szCs w:val="23"/>
              </w:rPr>
              <w:t xml:space="preserve"> a </w:t>
            </w:r>
            <w:r w:rsidR="00F7712D">
              <w:rPr>
                <w:rStyle w:val="st"/>
                <w:rFonts w:ascii="Verdana" w:hAnsi="Verdana"/>
                <w:sz w:val="23"/>
                <w:szCs w:val="23"/>
              </w:rPr>
              <w:t>dos</w:t>
            </w:r>
            <w:r w:rsidR="00F7712D" w:rsidRPr="00026D3F">
              <w:rPr>
                <w:rFonts w:ascii="Verdana" w:hAnsi="Verdana"/>
                <w:b/>
                <w:sz w:val="23"/>
                <w:szCs w:val="23"/>
              </w:rPr>
              <w:t xml:space="preserve"> Premios Nobel de la Paz</w:t>
            </w:r>
            <w:r w:rsidR="00F7712D">
              <w:rPr>
                <w:rFonts w:ascii="Verdana" w:hAnsi="Verdana"/>
                <w:sz w:val="23"/>
                <w:szCs w:val="23"/>
              </w:rPr>
              <w:t xml:space="preserve">: </w:t>
            </w:r>
            <w:r w:rsidR="00F7712D">
              <w:t xml:space="preserve"> </w:t>
            </w:r>
            <w:proofErr w:type="spellStart"/>
            <w:r w:rsidR="00F7712D" w:rsidRPr="00643F4A">
              <w:rPr>
                <w:rFonts w:ascii="Verdana" w:hAnsi="Verdana"/>
                <w:sz w:val="23"/>
                <w:szCs w:val="23"/>
              </w:rPr>
              <w:t>Kailash</w:t>
            </w:r>
            <w:proofErr w:type="spellEnd"/>
            <w:r w:rsidR="00F7712D" w:rsidRPr="00643F4A">
              <w:rPr>
                <w:rFonts w:ascii="Verdana" w:hAnsi="Verdana"/>
                <w:sz w:val="23"/>
                <w:szCs w:val="23"/>
              </w:rPr>
              <w:t xml:space="preserve"> </w:t>
            </w:r>
            <w:proofErr w:type="spellStart"/>
            <w:r w:rsidR="00F7712D" w:rsidRPr="00643F4A">
              <w:rPr>
                <w:rFonts w:ascii="Verdana" w:hAnsi="Verdana"/>
                <w:sz w:val="23"/>
                <w:szCs w:val="23"/>
              </w:rPr>
              <w:t>Satyarthi</w:t>
            </w:r>
            <w:proofErr w:type="spellEnd"/>
            <w:r w:rsidR="00F7712D">
              <w:rPr>
                <w:rFonts w:ascii="Verdana" w:hAnsi="Verdana"/>
                <w:sz w:val="23"/>
                <w:szCs w:val="23"/>
              </w:rPr>
              <w:t xml:space="preserve"> y a </w:t>
            </w:r>
            <w:r w:rsidR="00F7712D" w:rsidRPr="007F6EF8">
              <w:rPr>
                <w:rFonts w:ascii="Verdana" w:hAnsi="Verdana"/>
                <w:sz w:val="23"/>
                <w:szCs w:val="23"/>
              </w:rPr>
              <w:t>Juan Manuel Santos</w:t>
            </w:r>
            <w:r w:rsidR="00F7712D">
              <w:rPr>
                <w:rFonts w:ascii="Verdana" w:hAnsi="Verdana"/>
                <w:sz w:val="23"/>
                <w:szCs w:val="23"/>
              </w:rPr>
              <w:t>; a</w:t>
            </w:r>
            <w:r w:rsidR="00F7712D">
              <w:rPr>
                <w:rStyle w:val="st"/>
                <w:rFonts w:ascii="Verdana" w:hAnsi="Verdana"/>
                <w:sz w:val="23"/>
                <w:szCs w:val="23"/>
              </w:rPr>
              <w:t xml:space="preserve"> </w:t>
            </w:r>
            <w:r w:rsidR="008C300C">
              <w:rPr>
                <w:rStyle w:val="st"/>
                <w:rFonts w:ascii="Verdana" w:hAnsi="Verdana"/>
                <w:sz w:val="23"/>
                <w:szCs w:val="23"/>
              </w:rPr>
              <w:t>investigadores, científicos, intelectuales, políticos, migrantes, niños en situación de ca</w:t>
            </w:r>
            <w:r w:rsidR="00A96E9F">
              <w:rPr>
                <w:rStyle w:val="st"/>
                <w:rFonts w:ascii="Verdana" w:hAnsi="Verdana"/>
                <w:sz w:val="23"/>
                <w:szCs w:val="23"/>
              </w:rPr>
              <w:t>lle;</w:t>
            </w:r>
            <w:r w:rsidR="008C300C">
              <w:rPr>
                <w:rStyle w:val="st"/>
                <w:rFonts w:ascii="Verdana" w:hAnsi="Verdana"/>
                <w:sz w:val="23"/>
                <w:szCs w:val="23"/>
              </w:rPr>
              <w:t xml:space="preserve"> niños y jóvenes talentos, deporti</w:t>
            </w:r>
            <w:r w:rsidR="002D3DF0">
              <w:rPr>
                <w:rStyle w:val="st"/>
                <w:rFonts w:ascii="Verdana" w:hAnsi="Verdana"/>
                <w:sz w:val="23"/>
                <w:szCs w:val="23"/>
              </w:rPr>
              <w:t>stas, arti</w:t>
            </w:r>
            <w:r w:rsidR="00A96E9F">
              <w:rPr>
                <w:rStyle w:val="st"/>
                <w:rFonts w:ascii="Verdana" w:hAnsi="Verdana"/>
                <w:sz w:val="23"/>
                <w:szCs w:val="23"/>
              </w:rPr>
              <w:t>stas, académicos, entre muchos otros.</w:t>
            </w:r>
          </w:p>
          <w:p w14:paraId="3BADCE81" w14:textId="77777777" w:rsidR="004E3B15" w:rsidRPr="00F7712D" w:rsidRDefault="004E3B15" w:rsidP="008C300C">
            <w:pPr>
              <w:pStyle w:val="Sinespaciado"/>
              <w:jc w:val="both"/>
              <w:rPr>
                <w:rStyle w:val="st"/>
              </w:rPr>
            </w:pPr>
          </w:p>
          <w:p w14:paraId="4CF27AC6" w14:textId="77777777" w:rsidR="008C300C" w:rsidRDefault="008C300C" w:rsidP="008C300C">
            <w:pPr>
              <w:pStyle w:val="Sinespaciado"/>
              <w:jc w:val="both"/>
              <w:rPr>
                <w:rStyle w:val="st"/>
              </w:rPr>
            </w:pPr>
          </w:p>
          <w:p w14:paraId="0D5CD9CC" w14:textId="77777777" w:rsidR="00DB387E" w:rsidRPr="00EF4D82" w:rsidRDefault="00E8742B" w:rsidP="00C72451">
            <w:pPr>
              <w:pStyle w:val="Sinespaciado"/>
              <w:jc w:val="both"/>
              <w:rPr>
                <w:rFonts w:ascii="Verdana" w:hAnsi="Verdana"/>
                <w:b/>
                <w:sz w:val="23"/>
                <w:szCs w:val="23"/>
              </w:rPr>
            </w:pPr>
            <w:r>
              <w:rPr>
                <w:rFonts w:ascii="Verdana" w:hAnsi="Verdana"/>
                <w:sz w:val="23"/>
                <w:szCs w:val="23"/>
              </w:rPr>
              <w:t>En 2020, c</w:t>
            </w:r>
            <w:r w:rsidR="007E678F">
              <w:rPr>
                <w:rFonts w:ascii="Verdana" w:hAnsi="Verdana"/>
                <w:sz w:val="23"/>
                <w:szCs w:val="23"/>
              </w:rPr>
              <w:t xml:space="preserve">omo </w:t>
            </w:r>
            <w:r w:rsidR="004D5799">
              <w:rPr>
                <w:rFonts w:ascii="Verdana" w:hAnsi="Verdana"/>
                <w:sz w:val="23"/>
                <w:szCs w:val="23"/>
              </w:rPr>
              <w:t>activista</w:t>
            </w:r>
            <w:r w:rsidR="007E678F">
              <w:rPr>
                <w:rFonts w:ascii="Verdana" w:hAnsi="Verdana"/>
                <w:sz w:val="23"/>
                <w:szCs w:val="23"/>
              </w:rPr>
              <w:t>,</w:t>
            </w:r>
            <w:r w:rsidR="004D5799">
              <w:rPr>
                <w:rFonts w:ascii="Verdana" w:hAnsi="Verdana"/>
                <w:sz w:val="23"/>
                <w:szCs w:val="23"/>
              </w:rPr>
              <w:t xml:space="preserve"> </w:t>
            </w:r>
            <w:r w:rsidR="007E678F">
              <w:rPr>
                <w:rFonts w:ascii="Verdana" w:hAnsi="Verdana"/>
                <w:sz w:val="23"/>
                <w:szCs w:val="23"/>
              </w:rPr>
              <w:t>c</w:t>
            </w:r>
            <w:r w:rsidR="005E469E">
              <w:rPr>
                <w:rFonts w:ascii="Verdana" w:hAnsi="Verdana"/>
                <w:sz w:val="23"/>
                <w:szCs w:val="23"/>
              </w:rPr>
              <w:t xml:space="preserve">reó su </w:t>
            </w:r>
            <w:r w:rsidR="005E469E" w:rsidRPr="00026D3F">
              <w:rPr>
                <w:rFonts w:ascii="Verdana" w:hAnsi="Verdana"/>
                <w:b/>
                <w:sz w:val="23"/>
                <w:szCs w:val="23"/>
              </w:rPr>
              <w:t xml:space="preserve">canal de </w:t>
            </w:r>
            <w:proofErr w:type="spellStart"/>
            <w:r w:rsidR="005E469E" w:rsidRPr="00026D3F">
              <w:rPr>
                <w:rFonts w:ascii="Verdana" w:hAnsi="Verdana"/>
                <w:b/>
                <w:sz w:val="23"/>
                <w:szCs w:val="23"/>
              </w:rPr>
              <w:t>youtube</w:t>
            </w:r>
            <w:proofErr w:type="spellEnd"/>
            <w:r w:rsidR="005E469E" w:rsidRPr="00026D3F">
              <w:rPr>
                <w:rFonts w:ascii="Verdana" w:hAnsi="Verdana"/>
                <w:b/>
                <w:sz w:val="23"/>
                <w:szCs w:val="23"/>
              </w:rPr>
              <w:t xml:space="preserve">: </w:t>
            </w:r>
            <w:proofErr w:type="spellStart"/>
            <w:r w:rsidR="004D5799" w:rsidRPr="00026D3F">
              <w:rPr>
                <w:rFonts w:ascii="Verdana" w:hAnsi="Verdana"/>
                <w:b/>
                <w:sz w:val="23"/>
                <w:szCs w:val="23"/>
              </w:rPr>
              <w:t>Fer</w:t>
            </w:r>
            <w:proofErr w:type="spellEnd"/>
            <w:r w:rsidR="004D5799" w:rsidRPr="00026D3F">
              <w:rPr>
                <w:rFonts w:ascii="Verdana" w:hAnsi="Verdana"/>
                <w:b/>
                <w:sz w:val="23"/>
                <w:szCs w:val="23"/>
              </w:rPr>
              <w:t xml:space="preserve"> contra la des</w:t>
            </w:r>
            <w:r w:rsidR="005E469E" w:rsidRPr="00026D3F">
              <w:rPr>
                <w:rFonts w:ascii="Verdana" w:hAnsi="Verdana"/>
                <w:b/>
                <w:sz w:val="23"/>
                <w:szCs w:val="23"/>
              </w:rPr>
              <w:t>aparición / a favor de la niñez</w:t>
            </w:r>
            <w:r w:rsidR="00EF4D82">
              <w:rPr>
                <w:rFonts w:ascii="Verdana" w:hAnsi="Verdana"/>
                <w:b/>
                <w:sz w:val="23"/>
                <w:szCs w:val="23"/>
              </w:rPr>
              <w:t xml:space="preserve"> </w:t>
            </w:r>
            <w:r w:rsidR="00EF4D82">
              <w:t xml:space="preserve"> </w:t>
            </w:r>
            <w:hyperlink r:id="rId12" w:history="1">
              <w:r w:rsidR="00EF4D82" w:rsidRPr="00652F7C">
                <w:rPr>
                  <w:rStyle w:val="Hipervnculo"/>
                  <w:rFonts w:ascii="Verdana" w:hAnsi="Verdana"/>
                  <w:b/>
                  <w:sz w:val="23"/>
                  <w:szCs w:val="23"/>
                </w:rPr>
                <w:t>https://www.youtube.com/channel/UCZ3xwCzhdEf4XEX-Lwkpvew</w:t>
              </w:r>
            </w:hyperlink>
            <w:r w:rsidR="005E469E">
              <w:rPr>
                <w:rFonts w:ascii="Verdana" w:hAnsi="Verdana"/>
                <w:sz w:val="23"/>
                <w:szCs w:val="23"/>
              </w:rPr>
              <w:t>, para generar conciencia</w:t>
            </w:r>
            <w:r w:rsidR="00CE0858">
              <w:rPr>
                <w:rFonts w:ascii="Verdana" w:hAnsi="Verdana"/>
                <w:sz w:val="23"/>
                <w:szCs w:val="23"/>
              </w:rPr>
              <w:t xml:space="preserve"> sobre esta problemática</w:t>
            </w:r>
            <w:r w:rsidR="004D5799">
              <w:rPr>
                <w:rFonts w:ascii="Verdana" w:hAnsi="Verdana"/>
                <w:sz w:val="23"/>
                <w:szCs w:val="23"/>
              </w:rPr>
              <w:t xml:space="preserve">, difundir </w:t>
            </w:r>
            <w:r w:rsidR="00552AC4">
              <w:rPr>
                <w:rFonts w:ascii="Verdana" w:hAnsi="Verdana"/>
                <w:sz w:val="23"/>
                <w:szCs w:val="23"/>
              </w:rPr>
              <w:t xml:space="preserve">materiales </w:t>
            </w:r>
            <w:r w:rsidR="0016422F">
              <w:rPr>
                <w:rFonts w:ascii="Verdana" w:hAnsi="Verdana"/>
                <w:sz w:val="23"/>
                <w:szCs w:val="23"/>
              </w:rPr>
              <w:t>para la</w:t>
            </w:r>
            <w:r w:rsidR="004D5799">
              <w:rPr>
                <w:rFonts w:ascii="Verdana" w:hAnsi="Verdana"/>
                <w:sz w:val="23"/>
                <w:szCs w:val="23"/>
              </w:rPr>
              <w:t xml:space="preserve"> prevenció</w:t>
            </w:r>
            <w:r w:rsidR="007E678F">
              <w:rPr>
                <w:rFonts w:ascii="Verdana" w:hAnsi="Verdana"/>
                <w:sz w:val="23"/>
                <w:szCs w:val="23"/>
              </w:rPr>
              <w:t>n y generar empatía</w:t>
            </w:r>
            <w:r w:rsidR="004976D4">
              <w:rPr>
                <w:rFonts w:ascii="Verdana" w:hAnsi="Verdana"/>
                <w:sz w:val="23"/>
                <w:szCs w:val="23"/>
              </w:rPr>
              <w:t xml:space="preserve"> con las familias de los desaparecidos</w:t>
            </w:r>
            <w:r w:rsidR="00CE0858">
              <w:rPr>
                <w:rFonts w:ascii="Verdana" w:hAnsi="Verdana"/>
                <w:sz w:val="23"/>
                <w:szCs w:val="23"/>
              </w:rPr>
              <w:t>;</w:t>
            </w:r>
            <w:r w:rsidR="005E469E">
              <w:rPr>
                <w:rFonts w:ascii="Verdana" w:hAnsi="Verdana"/>
                <w:sz w:val="23"/>
                <w:szCs w:val="23"/>
              </w:rPr>
              <w:t xml:space="preserve"> </w:t>
            </w:r>
            <w:r w:rsidR="00CE0858">
              <w:rPr>
                <w:rFonts w:ascii="Verdana" w:hAnsi="Verdana"/>
                <w:sz w:val="23"/>
                <w:szCs w:val="23"/>
              </w:rPr>
              <w:t xml:space="preserve">así como para la </w:t>
            </w:r>
            <w:r w:rsidR="0016422F">
              <w:rPr>
                <w:rFonts w:ascii="Verdana" w:hAnsi="Verdana"/>
                <w:sz w:val="23"/>
                <w:szCs w:val="23"/>
              </w:rPr>
              <w:t xml:space="preserve">defensa de los derechos de </w:t>
            </w:r>
            <w:r w:rsidR="00552AC4">
              <w:rPr>
                <w:rFonts w:ascii="Verdana" w:hAnsi="Verdana"/>
                <w:sz w:val="23"/>
                <w:szCs w:val="23"/>
              </w:rPr>
              <w:t xml:space="preserve">las NNA. </w:t>
            </w:r>
            <w:r w:rsidR="005573CB">
              <w:rPr>
                <w:rFonts w:ascii="Verdana" w:hAnsi="Verdana"/>
                <w:sz w:val="23"/>
                <w:szCs w:val="23"/>
              </w:rPr>
              <w:t xml:space="preserve">Y lanzó </w:t>
            </w:r>
            <w:r w:rsidR="005573CB">
              <w:rPr>
                <w:rFonts w:ascii="Verdana" w:hAnsi="Verdana"/>
                <w:sz w:val="23"/>
                <w:szCs w:val="23"/>
              </w:rPr>
              <w:lastRenderedPageBreak/>
              <w:t xml:space="preserve">una </w:t>
            </w:r>
            <w:r w:rsidR="005573CB" w:rsidRPr="00026D3F">
              <w:rPr>
                <w:rFonts w:ascii="Verdana" w:hAnsi="Verdana"/>
                <w:b/>
                <w:sz w:val="23"/>
                <w:szCs w:val="23"/>
              </w:rPr>
              <w:t>campaña contra la desaparición</w:t>
            </w:r>
            <w:r w:rsidR="005573CB">
              <w:rPr>
                <w:rFonts w:ascii="Verdana" w:hAnsi="Verdana"/>
                <w:sz w:val="23"/>
                <w:szCs w:val="23"/>
              </w:rPr>
              <w:t xml:space="preserve"> de NNA.</w:t>
            </w:r>
          </w:p>
          <w:p w14:paraId="3E1C0EBF" w14:textId="77777777" w:rsidR="00DB387E" w:rsidRDefault="00DB387E" w:rsidP="00C72451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</w:p>
          <w:p w14:paraId="48588800" w14:textId="77777777" w:rsidR="0046537E" w:rsidRDefault="0046537E" w:rsidP="00C72451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</w:p>
          <w:p w14:paraId="556E9299" w14:textId="77777777" w:rsidR="00552AC4" w:rsidRDefault="0016422F" w:rsidP="00C72451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  <w:r>
              <w:rPr>
                <w:rFonts w:ascii="Verdana" w:hAnsi="Verdana"/>
                <w:sz w:val="23"/>
                <w:szCs w:val="23"/>
              </w:rPr>
              <w:t>D</w:t>
            </w:r>
            <w:r w:rsidR="007E678F">
              <w:rPr>
                <w:rFonts w:ascii="Verdana" w:hAnsi="Verdana"/>
                <w:sz w:val="23"/>
                <w:szCs w:val="23"/>
              </w:rPr>
              <w:t xml:space="preserve">a </w:t>
            </w:r>
            <w:r w:rsidR="007E678F" w:rsidRPr="00026D3F">
              <w:rPr>
                <w:rFonts w:ascii="Verdana" w:hAnsi="Verdana"/>
                <w:b/>
                <w:sz w:val="23"/>
                <w:szCs w:val="23"/>
              </w:rPr>
              <w:t>pláticas gratuitas a estudiantes de secundaria</w:t>
            </w:r>
            <w:r w:rsidR="007E678F">
              <w:rPr>
                <w:rFonts w:ascii="Verdana" w:hAnsi="Verdana"/>
                <w:sz w:val="23"/>
                <w:szCs w:val="23"/>
              </w:rPr>
              <w:t xml:space="preserve"> </w:t>
            </w:r>
            <w:r w:rsidR="001C793E">
              <w:rPr>
                <w:rFonts w:ascii="Verdana" w:hAnsi="Verdana"/>
                <w:sz w:val="23"/>
                <w:szCs w:val="23"/>
              </w:rPr>
              <w:t xml:space="preserve">y </w:t>
            </w:r>
            <w:r w:rsidR="001C793E" w:rsidRPr="00B17C4C">
              <w:rPr>
                <w:rFonts w:ascii="Verdana" w:hAnsi="Verdana"/>
                <w:b/>
                <w:sz w:val="23"/>
                <w:szCs w:val="23"/>
              </w:rPr>
              <w:t>universitarios</w:t>
            </w:r>
            <w:r w:rsidR="00B17C4C">
              <w:rPr>
                <w:rFonts w:ascii="Verdana" w:hAnsi="Verdana"/>
                <w:b/>
                <w:sz w:val="23"/>
                <w:szCs w:val="23"/>
              </w:rPr>
              <w:t xml:space="preserve"> </w:t>
            </w:r>
            <w:r w:rsidR="00B17C4C" w:rsidRPr="004B015E">
              <w:rPr>
                <w:rFonts w:ascii="Verdana" w:hAnsi="Verdana"/>
                <w:sz w:val="23"/>
                <w:szCs w:val="23"/>
              </w:rPr>
              <w:t xml:space="preserve">(fue ponente en </w:t>
            </w:r>
            <w:r w:rsidR="00B17C4C" w:rsidRPr="00E8742B">
              <w:rPr>
                <w:rFonts w:ascii="Verdana" w:hAnsi="Verdana"/>
                <w:b/>
                <w:sz w:val="23"/>
                <w:szCs w:val="23"/>
              </w:rPr>
              <w:t>Seminario de Derecho crítico y migración del Instituto de Investigaciones Jurídicas de la UNAM</w:t>
            </w:r>
            <w:r w:rsidR="00B17C4C" w:rsidRPr="004B015E">
              <w:rPr>
                <w:rFonts w:ascii="Verdana" w:hAnsi="Verdana"/>
                <w:sz w:val="23"/>
                <w:szCs w:val="23"/>
              </w:rPr>
              <w:t>)</w:t>
            </w:r>
            <w:r w:rsidR="001C793E">
              <w:rPr>
                <w:rFonts w:ascii="Verdana" w:hAnsi="Verdana"/>
                <w:sz w:val="23"/>
                <w:szCs w:val="23"/>
              </w:rPr>
              <w:t xml:space="preserve"> </w:t>
            </w:r>
            <w:r w:rsidR="007E678F">
              <w:rPr>
                <w:rFonts w:ascii="Verdana" w:hAnsi="Verdana"/>
                <w:sz w:val="23"/>
                <w:szCs w:val="23"/>
              </w:rPr>
              <w:t xml:space="preserve">sobre </w:t>
            </w:r>
            <w:r w:rsidR="00552AC4">
              <w:rPr>
                <w:rFonts w:ascii="Verdana" w:hAnsi="Verdana"/>
                <w:sz w:val="23"/>
                <w:szCs w:val="23"/>
              </w:rPr>
              <w:t xml:space="preserve">derechos de la niñez, </w:t>
            </w:r>
            <w:r w:rsidR="007E678F">
              <w:rPr>
                <w:rFonts w:ascii="Verdana" w:hAnsi="Verdana"/>
                <w:sz w:val="23"/>
                <w:szCs w:val="23"/>
              </w:rPr>
              <w:t>la desapar</w:t>
            </w:r>
            <w:r w:rsidR="00552AC4">
              <w:rPr>
                <w:rFonts w:ascii="Verdana" w:hAnsi="Verdana"/>
                <w:sz w:val="23"/>
                <w:szCs w:val="23"/>
              </w:rPr>
              <w:t>ición</w:t>
            </w:r>
            <w:r w:rsidR="001C793E">
              <w:rPr>
                <w:rFonts w:ascii="Verdana" w:hAnsi="Verdana"/>
                <w:sz w:val="23"/>
                <w:szCs w:val="23"/>
              </w:rPr>
              <w:t xml:space="preserve"> forzada</w:t>
            </w:r>
            <w:r w:rsidR="005E469E">
              <w:rPr>
                <w:rFonts w:ascii="Verdana" w:hAnsi="Verdana"/>
                <w:sz w:val="23"/>
                <w:szCs w:val="23"/>
              </w:rPr>
              <w:t>,</w:t>
            </w:r>
            <w:r w:rsidR="00552AC4">
              <w:rPr>
                <w:rFonts w:ascii="Verdana" w:hAnsi="Verdana"/>
                <w:sz w:val="23"/>
                <w:szCs w:val="23"/>
              </w:rPr>
              <w:t xml:space="preserve"> formas de prevención</w:t>
            </w:r>
            <w:r w:rsidR="005E469E">
              <w:rPr>
                <w:rFonts w:ascii="Verdana" w:hAnsi="Verdana"/>
                <w:sz w:val="23"/>
                <w:szCs w:val="23"/>
              </w:rPr>
              <w:t>,</w:t>
            </w:r>
            <w:r w:rsidR="00DB387E">
              <w:rPr>
                <w:rFonts w:ascii="Verdana" w:hAnsi="Verdana"/>
                <w:sz w:val="23"/>
                <w:szCs w:val="23"/>
              </w:rPr>
              <w:t xml:space="preserve"> el combate al machismo, la construcción de nuevas masculinidades, entre otros temas</w:t>
            </w:r>
            <w:r w:rsidR="00552AC4">
              <w:rPr>
                <w:rFonts w:ascii="Verdana" w:hAnsi="Verdana"/>
                <w:sz w:val="23"/>
                <w:szCs w:val="23"/>
              </w:rPr>
              <w:t xml:space="preserve">. </w:t>
            </w:r>
            <w:r w:rsidR="00E8742B">
              <w:rPr>
                <w:rFonts w:ascii="Verdana" w:hAnsi="Verdana"/>
                <w:sz w:val="23"/>
                <w:szCs w:val="23"/>
              </w:rPr>
              <w:t>También ha sido invitado a dar conferencias en seminarios internacionales de Tejiendo Redes Infancia.</w:t>
            </w:r>
          </w:p>
          <w:p w14:paraId="0DFACFED" w14:textId="77777777" w:rsidR="00552AC4" w:rsidRDefault="00552AC4" w:rsidP="00C72451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</w:p>
          <w:p w14:paraId="6A07707E" w14:textId="77777777" w:rsidR="00DB387E" w:rsidRDefault="004976D4" w:rsidP="0003611E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  <w:r>
              <w:rPr>
                <w:rFonts w:ascii="Verdana" w:hAnsi="Verdana"/>
                <w:sz w:val="23"/>
                <w:szCs w:val="23"/>
              </w:rPr>
              <w:t xml:space="preserve">Durante la </w:t>
            </w:r>
            <w:proofErr w:type="spellStart"/>
            <w:r>
              <w:rPr>
                <w:rFonts w:ascii="Verdana" w:hAnsi="Verdana"/>
                <w:sz w:val="23"/>
                <w:szCs w:val="23"/>
              </w:rPr>
              <w:t>pandemina</w:t>
            </w:r>
            <w:proofErr w:type="spellEnd"/>
            <w:r>
              <w:rPr>
                <w:rFonts w:ascii="Verdana" w:hAnsi="Verdana"/>
                <w:sz w:val="23"/>
                <w:szCs w:val="23"/>
              </w:rPr>
              <w:t>, ha</w:t>
            </w:r>
            <w:r w:rsidR="004C02F1">
              <w:rPr>
                <w:rFonts w:ascii="Verdana" w:hAnsi="Verdana"/>
                <w:sz w:val="23"/>
                <w:szCs w:val="23"/>
              </w:rPr>
              <w:t xml:space="preserve"> sido invitado a </w:t>
            </w:r>
            <w:proofErr w:type="spellStart"/>
            <w:r w:rsidR="000E4E8B">
              <w:rPr>
                <w:rFonts w:ascii="Verdana" w:hAnsi="Verdana"/>
                <w:sz w:val="23"/>
                <w:szCs w:val="23"/>
              </w:rPr>
              <w:t>webinars</w:t>
            </w:r>
            <w:proofErr w:type="spellEnd"/>
            <w:r w:rsidR="000E4E8B">
              <w:rPr>
                <w:rFonts w:ascii="Verdana" w:hAnsi="Verdana"/>
                <w:sz w:val="23"/>
                <w:szCs w:val="23"/>
              </w:rPr>
              <w:t xml:space="preserve"> de</w:t>
            </w:r>
            <w:r w:rsidR="005E469E">
              <w:rPr>
                <w:rFonts w:ascii="Verdana" w:hAnsi="Verdana"/>
                <w:sz w:val="23"/>
                <w:szCs w:val="23"/>
              </w:rPr>
              <w:t xml:space="preserve"> </w:t>
            </w:r>
            <w:r w:rsidR="005E469E" w:rsidRPr="00026D3F">
              <w:rPr>
                <w:rFonts w:ascii="Verdana" w:hAnsi="Verdana"/>
                <w:b/>
                <w:sz w:val="23"/>
                <w:szCs w:val="23"/>
              </w:rPr>
              <w:t>#</w:t>
            </w:r>
            <w:proofErr w:type="spellStart"/>
            <w:r w:rsidR="005E469E" w:rsidRPr="00026D3F">
              <w:rPr>
                <w:rFonts w:ascii="Verdana" w:hAnsi="Verdana"/>
                <w:b/>
                <w:sz w:val="23"/>
                <w:szCs w:val="23"/>
              </w:rPr>
              <w:t>TejiendoRedesInfancia</w:t>
            </w:r>
            <w:proofErr w:type="spellEnd"/>
            <w:r w:rsidR="00E8742B">
              <w:rPr>
                <w:rFonts w:ascii="Verdana" w:hAnsi="Verdana"/>
                <w:b/>
                <w:sz w:val="23"/>
                <w:szCs w:val="23"/>
              </w:rPr>
              <w:t xml:space="preserve"> (organización internacional de defensa de derechos de la infancia)</w:t>
            </w:r>
            <w:r w:rsidR="005E469E">
              <w:rPr>
                <w:rFonts w:ascii="Verdana" w:hAnsi="Verdana"/>
                <w:sz w:val="23"/>
                <w:szCs w:val="23"/>
              </w:rPr>
              <w:t xml:space="preserve"> </w:t>
            </w:r>
            <w:r w:rsidR="004C02F1">
              <w:rPr>
                <w:rFonts w:ascii="Verdana" w:hAnsi="Verdana"/>
                <w:sz w:val="23"/>
                <w:szCs w:val="23"/>
              </w:rPr>
              <w:t>sobre</w:t>
            </w:r>
            <w:r>
              <w:rPr>
                <w:rFonts w:ascii="Verdana" w:hAnsi="Verdana"/>
                <w:sz w:val="23"/>
                <w:szCs w:val="23"/>
              </w:rPr>
              <w:t xml:space="preserve"> la </w:t>
            </w:r>
            <w:r w:rsidR="005E469E">
              <w:rPr>
                <w:rFonts w:ascii="Verdana" w:hAnsi="Verdana"/>
                <w:sz w:val="23"/>
                <w:szCs w:val="23"/>
              </w:rPr>
              <w:t>vulneración de los derechos de la infancia</w:t>
            </w:r>
            <w:r>
              <w:rPr>
                <w:rFonts w:ascii="Verdana" w:hAnsi="Verdana"/>
                <w:sz w:val="23"/>
                <w:szCs w:val="23"/>
              </w:rPr>
              <w:t xml:space="preserve">, </w:t>
            </w:r>
            <w:r w:rsidR="002D3DF0">
              <w:rPr>
                <w:rFonts w:ascii="Verdana" w:hAnsi="Verdana"/>
                <w:sz w:val="23"/>
                <w:szCs w:val="23"/>
              </w:rPr>
              <w:t xml:space="preserve">y </w:t>
            </w:r>
            <w:r>
              <w:rPr>
                <w:rFonts w:ascii="Verdana" w:hAnsi="Verdana"/>
                <w:sz w:val="23"/>
                <w:szCs w:val="23"/>
              </w:rPr>
              <w:t>en diálogo intergeneracional con expertos, activistas, académicos y líderes de organizaciones de América Latina y El Caribe.</w:t>
            </w:r>
          </w:p>
          <w:p w14:paraId="3A7370DC" w14:textId="77777777" w:rsidR="00DB387E" w:rsidRDefault="00DB387E" w:rsidP="0003611E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</w:p>
          <w:p w14:paraId="79BD6EA7" w14:textId="77777777" w:rsidR="00DB387E" w:rsidRDefault="000E4E8B" w:rsidP="0003611E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  <w:r>
              <w:rPr>
                <w:rFonts w:ascii="Verdana" w:hAnsi="Verdana"/>
                <w:sz w:val="23"/>
                <w:szCs w:val="23"/>
              </w:rPr>
              <w:t xml:space="preserve">Participa en </w:t>
            </w:r>
            <w:r w:rsidRPr="00026D3F">
              <w:rPr>
                <w:rFonts w:ascii="Verdana" w:hAnsi="Verdana"/>
                <w:b/>
                <w:sz w:val="23"/>
                <w:szCs w:val="23"/>
              </w:rPr>
              <w:t>#</w:t>
            </w:r>
            <w:proofErr w:type="spellStart"/>
            <w:r w:rsidRPr="00026D3F">
              <w:rPr>
                <w:rFonts w:ascii="Verdana" w:hAnsi="Verdana"/>
                <w:b/>
                <w:sz w:val="23"/>
                <w:szCs w:val="23"/>
              </w:rPr>
              <w:t>NuestraVoz</w:t>
            </w:r>
            <w:r w:rsidR="004D5799" w:rsidRPr="00026D3F">
              <w:rPr>
                <w:rFonts w:ascii="Verdana" w:hAnsi="Verdana"/>
                <w:b/>
                <w:sz w:val="23"/>
                <w:szCs w:val="23"/>
              </w:rPr>
              <w:t>Cuenta</w:t>
            </w:r>
            <w:proofErr w:type="spellEnd"/>
            <w:r w:rsidR="004D5799">
              <w:rPr>
                <w:rFonts w:ascii="Verdana" w:hAnsi="Verdana"/>
                <w:sz w:val="23"/>
                <w:szCs w:val="23"/>
              </w:rPr>
              <w:t xml:space="preserve">, iniciativa que agrupa a </w:t>
            </w:r>
            <w:r w:rsidR="00A5704D">
              <w:rPr>
                <w:rFonts w:ascii="Verdana" w:hAnsi="Verdana"/>
                <w:sz w:val="23"/>
                <w:szCs w:val="23"/>
              </w:rPr>
              <w:t>NNA</w:t>
            </w:r>
            <w:r w:rsidR="004D5799">
              <w:rPr>
                <w:rFonts w:ascii="Verdana" w:hAnsi="Verdana"/>
                <w:sz w:val="23"/>
                <w:szCs w:val="23"/>
              </w:rPr>
              <w:t xml:space="preserve"> y jóvenes defensores de los derechos </w:t>
            </w:r>
            <w:r w:rsidR="002D3DF0">
              <w:rPr>
                <w:rFonts w:ascii="Verdana" w:hAnsi="Verdana"/>
                <w:sz w:val="23"/>
                <w:szCs w:val="23"/>
              </w:rPr>
              <w:t>en América Latina y E</w:t>
            </w:r>
            <w:r w:rsidR="0016422F">
              <w:rPr>
                <w:rFonts w:ascii="Verdana" w:hAnsi="Verdana"/>
                <w:sz w:val="23"/>
                <w:szCs w:val="23"/>
              </w:rPr>
              <w:t>l Caribe</w:t>
            </w:r>
            <w:r w:rsidR="004976D4">
              <w:rPr>
                <w:rFonts w:ascii="Verdana" w:hAnsi="Verdana"/>
                <w:sz w:val="23"/>
                <w:szCs w:val="23"/>
              </w:rPr>
              <w:t>, que promueve el protago</w:t>
            </w:r>
            <w:r w:rsidR="00E8742B">
              <w:rPr>
                <w:rFonts w:ascii="Verdana" w:hAnsi="Verdana"/>
                <w:sz w:val="23"/>
                <w:szCs w:val="23"/>
              </w:rPr>
              <w:t>nismo</w:t>
            </w:r>
            <w:r w:rsidR="004976D4">
              <w:rPr>
                <w:rFonts w:ascii="Verdana" w:hAnsi="Verdana"/>
                <w:sz w:val="23"/>
                <w:szCs w:val="23"/>
              </w:rPr>
              <w:t xml:space="preserve"> de NNA y jóvenes, para lo cual</w:t>
            </w:r>
            <w:r>
              <w:rPr>
                <w:rFonts w:ascii="Verdana" w:hAnsi="Verdana"/>
                <w:sz w:val="23"/>
                <w:szCs w:val="23"/>
              </w:rPr>
              <w:t xml:space="preserve"> producen contenidos </w:t>
            </w:r>
            <w:r w:rsidR="004976D4">
              <w:rPr>
                <w:rFonts w:ascii="Verdana" w:hAnsi="Verdana"/>
                <w:sz w:val="23"/>
                <w:szCs w:val="23"/>
              </w:rPr>
              <w:t xml:space="preserve">sobre el análisis de la situación de la infancia y adolescencia, </w:t>
            </w:r>
            <w:r>
              <w:rPr>
                <w:rFonts w:ascii="Verdana" w:hAnsi="Verdana"/>
                <w:sz w:val="23"/>
                <w:szCs w:val="23"/>
              </w:rPr>
              <w:t xml:space="preserve">que se transmiten </w:t>
            </w:r>
            <w:r w:rsidR="004976D4">
              <w:rPr>
                <w:rFonts w:ascii="Verdana" w:hAnsi="Verdana"/>
                <w:sz w:val="23"/>
                <w:szCs w:val="23"/>
              </w:rPr>
              <w:t xml:space="preserve">en un </w:t>
            </w:r>
            <w:proofErr w:type="spellStart"/>
            <w:r w:rsidR="004976D4">
              <w:rPr>
                <w:rFonts w:ascii="Verdana" w:hAnsi="Verdana"/>
                <w:sz w:val="23"/>
                <w:szCs w:val="23"/>
              </w:rPr>
              <w:t>webinar</w:t>
            </w:r>
            <w:proofErr w:type="spellEnd"/>
            <w:r w:rsidR="004976D4">
              <w:rPr>
                <w:rFonts w:ascii="Verdana" w:hAnsi="Verdana"/>
                <w:sz w:val="23"/>
                <w:szCs w:val="23"/>
              </w:rPr>
              <w:t xml:space="preserve"> </w:t>
            </w:r>
            <w:r w:rsidR="002D3DF0">
              <w:rPr>
                <w:rFonts w:ascii="Verdana" w:hAnsi="Verdana"/>
                <w:sz w:val="23"/>
                <w:szCs w:val="23"/>
              </w:rPr>
              <w:t>una vez al mes.</w:t>
            </w:r>
          </w:p>
          <w:p w14:paraId="734AE87D" w14:textId="77777777" w:rsidR="00DB387E" w:rsidRDefault="00DB387E" w:rsidP="0003611E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</w:p>
          <w:p w14:paraId="1BC5EBF0" w14:textId="77777777" w:rsidR="00DB387E" w:rsidRDefault="000E4E8B" w:rsidP="0003611E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  <w:r>
              <w:rPr>
                <w:rFonts w:ascii="Verdana" w:hAnsi="Verdana"/>
                <w:sz w:val="23"/>
                <w:szCs w:val="23"/>
              </w:rPr>
              <w:t xml:space="preserve">Es integrante del </w:t>
            </w:r>
            <w:r w:rsidRPr="00026D3F">
              <w:rPr>
                <w:rFonts w:ascii="Verdana" w:hAnsi="Verdana"/>
                <w:b/>
                <w:sz w:val="23"/>
                <w:szCs w:val="23"/>
              </w:rPr>
              <w:t>Colectivo #</w:t>
            </w:r>
            <w:proofErr w:type="spellStart"/>
            <w:r w:rsidRPr="00026D3F">
              <w:rPr>
                <w:rFonts w:ascii="Verdana" w:hAnsi="Verdana"/>
                <w:b/>
                <w:sz w:val="23"/>
                <w:szCs w:val="23"/>
              </w:rPr>
              <w:t>EvaluaciónJusta</w:t>
            </w:r>
            <w:proofErr w:type="spellEnd"/>
            <w:r>
              <w:rPr>
                <w:rFonts w:ascii="Verdana" w:hAnsi="Verdana"/>
                <w:sz w:val="23"/>
                <w:szCs w:val="23"/>
              </w:rPr>
              <w:t>, que busca incidir en las políticas del Gobierno en materia educativa.</w:t>
            </w:r>
          </w:p>
          <w:p w14:paraId="12F918A7" w14:textId="77777777" w:rsidR="00DB387E" w:rsidRDefault="00DB387E" w:rsidP="0003611E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</w:p>
          <w:p w14:paraId="79337690" w14:textId="77777777" w:rsidR="004976D4" w:rsidRDefault="000E4E8B" w:rsidP="0003611E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  <w:r w:rsidRPr="00026D3F">
              <w:rPr>
                <w:rFonts w:ascii="Verdana" w:hAnsi="Verdana"/>
                <w:b/>
                <w:sz w:val="23"/>
                <w:szCs w:val="23"/>
              </w:rPr>
              <w:t xml:space="preserve">Tiene un espacio de participación </w:t>
            </w:r>
            <w:r>
              <w:rPr>
                <w:rFonts w:ascii="Verdana" w:hAnsi="Verdana"/>
                <w:sz w:val="23"/>
                <w:szCs w:val="23"/>
              </w:rPr>
              <w:t xml:space="preserve">en </w:t>
            </w:r>
            <w:proofErr w:type="spellStart"/>
            <w:r w:rsidRPr="00026D3F">
              <w:rPr>
                <w:rFonts w:ascii="Verdana" w:hAnsi="Verdana"/>
                <w:b/>
                <w:sz w:val="23"/>
                <w:szCs w:val="23"/>
              </w:rPr>
              <w:t>Ollin</w:t>
            </w:r>
            <w:proofErr w:type="spellEnd"/>
            <w:r w:rsidRPr="00026D3F">
              <w:rPr>
                <w:rFonts w:ascii="Verdana" w:hAnsi="Verdana"/>
                <w:b/>
                <w:sz w:val="23"/>
                <w:szCs w:val="23"/>
              </w:rPr>
              <w:t xml:space="preserve"> Televisión</w:t>
            </w:r>
            <w:r w:rsidR="004976D4">
              <w:rPr>
                <w:rFonts w:ascii="Verdana" w:hAnsi="Verdana"/>
                <w:sz w:val="23"/>
                <w:szCs w:val="23"/>
              </w:rPr>
              <w:t xml:space="preserve"> (televisión digital con per</w:t>
            </w:r>
            <w:r w:rsidR="002D3DF0">
              <w:rPr>
                <w:rFonts w:ascii="Verdana" w:hAnsi="Verdana"/>
                <w:sz w:val="23"/>
                <w:szCs w:val="23"/>
              </w:rPr>
              <w:t>s</w:t>
            </w:r>
            <w:r w:rsidR="004976D4">
              <w:rPr>
                <w:rFonts w:ascii="Verdana" w:hAnsi="Verdana"/>
                <w:sz w:val="23"/>
                <w:szCs w:val="23"/>
              </w:rPr>
              <w:t>pectiva en derechos humanos), para promover la defensa de los derechos de las NNA.</w:t>
            </w:r>
          </w:p>
          <w:p w14:paraId="46585F7C" w14:textId="77777777" w:rsidR="004976D4" w:rsidRDefault="004976D4" w:rsidP="0003611E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</w:p>
          <w:p w14:paraId="4753E48C" w14:textId="77777777" w:rsidR="00DB387E" w:rsidRDefault="000C7F0D" w:rsidP="0003611E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  <w:r w:rsidRPr="00026D3F">
              <w:rPr>
                <w:rFonts w:ascii="Verdana" w:hAnsi="Verdana"/>
                <w:b/>
                <w:sz w:val="23"/>
                <w:szCs w:val="23"/>
              </w:rPr>
              <w:t>P</w:t>
            </w:r>
            <w:r w:rsidR="004976D4" w:rsidRPr="00026D3F">
              <w:rPr>
                <w:rFonts w:ascii="Verdana" w:hAnsi="Verdana"/>
                <w:b/>
                <w:sz w:val="23"/>
                <w:szCs w:val="23"/>
              </w:rPr>
              <w:t>articipa</w:t>
            </w:r>
            <w:r w:rsidR="000E4E8B" w:rsidRPr="00026D3F">
              <w:rPr>
                <w:rFonts w:ascii="Verdana" w:hAnsi="Verdana"/>
                <w:b/>
                <w:sz w:val="23"/>
                <w:szCs w:val="23"/>
              </w:rPr>
              <w:t xml:space="preserve"> </w:t>
            </w:r>
            <w:r w:rsidR="00A5704D" w:rsidRPr="00026D3F">
              <w:rPr>
                <w:rFonts w:ascii="Verdana" w:hAnsi="Verdana"/>
                <w:b/>
                <w:sz w:val="23"/>
                <w:szCs w:val="23"/>
              </w:rPr>
              <w:t xml:space="preserve">en </w:t>
            </w:r>
            <w:r w:rsidR="000E4E8B" w:rsidRPr="00026D3F">
              <w:rPr>
                <w:rFonts w:ascii="Verdana" w:hAnsi="Verdana"/>
                <w:b/>
                <w:sz w:val="23"/>
                <w:szCs w:val="23"/>
              </w:rPr>
              <w:t xml:space="preserve">el </w:t>
            </w:r>
            <w:r w:rsidR="004C02F1">
              <w:rPr>
                <w:rFonts w:ascii="Verdana" w:hAnsi="Verdana"/>
                <w:b/>
                <w:sz w:val="23"/>
                <w:szCs w:val="23"/>
              </w:rPr>
              <w:t>O</w:t>
            </w:r>
            <w:r w:rsidR="000E4E8B" w:rsidRPr="00026D3F">
              <w:rPr>
                <w:rFonts w:ascii="Verdana" w:hAnsi="Verdana"/>
                <w:b/>
                <w:sz w:val="23"/>
                <w:szCs w:val="23"/>
              </w:rPr>
              <w:t>bservatorio regional Infancia Latina en la sección “Niñez Observa</w:t>
            </w:r>
            <w:r>
              <w:rPr>
                <w:rFonts w:ascii="Verdana" w:hAnsi="Verdana"/>
                <w:sz w:val="23"/>
                <w:szCs w:val="23"/>
              </w:rPr>
              <w:t>”, para analizar la situación de las NNA e incidir en la defensa de sus derechos.</w:t>
            </w:r>
            <w:r w:rsidR="000E4E8B">
              <w:rPr>
                <w:rFonts w:ascii="Verdana" w:hAnsi="Verdana"/>
                <w:sz w:val="23"/>
                <w:szCs w:val="23"/>
              </w:rPr>
              <w:t xml:space="preserve"> </w:t>
            </w:r>
          </w:p>
          <w:p w14:paraId="7873BA27" w14:textId="77777777" w:rsidR="00DB387E" w:rsidRDefault="00DB387E" w:rsidP="0003611E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</w:p>
          <w:p w14:paraId="0AB96E92" w14:textId="77777777" w:rsidR="000C7F0D" w:rsidRDefault="000C7F0D" w:rsidP="0003611E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  <w:r>
              <w:rPr>
                <w:rFonts w:ascii="Verdana" w:hAnsi="Verdana"/>
                <w:sz w:val="23"/>
                <w:szCs w:val="23"/>
              </w:rPr>
              <w:t xml:space="preserve">Participó en el </w:t>
            </w:r>
            <w:r w:rsidRPr="00026D3F">
              <w:rPr>
                <w:rFonts w:ascii="Verdana" w:hAnsi="Verdana"/>
                <w:b/>
                <w:sz w:val="23"/>
                <w:szCs w:val="23"/>
              </w:rPr>
              <w:t>Cuarto Encuentro Latinoamericano y Caribeño de redes y organizaciones de niñas, niños, adolescentes y jóvenes 2020</w:t>
            </w:r>
            <w:r>
              <w:rPr>
                <w:rFonts w:ascii="Verdana" w:hAnsi="Verdana"/>
                <w:sz w:val="23"/>
                <w:szCs w:val="23"/>
              </w:rPr>
              <w:t>, organizado por #</w:t>
            </w:r>
            <w:proofErr w:type="spellStart"/>
            <w:r>
              <w:rPr>
                <w:rFonts w:ascii="Verdana" w:hAnsi="Verdana"/>
                <w:sz w:val="23"/>
                <w:szCs w:val="23"/>
              </w:rPr>
              <w:t>TejiendoRedesInfancia</w:t>
            </w:r>
            <w:proofErr w:type="spellEnd"/>
            <w:r>
              <w:rPr>
                <w:rFonts w:ascii="Verdana" w:hAnsi="Verdana"/>
                <w:sz w:val="23"/>
                <w:szCs w:val="23"/>
              </w:rPr>
              <w:t>.</w:t>
            </w:r>
          </w:p>
          <w:p w14:paraId="06D38905" w14:textId="77777777" w:rsidR="000C7F0D" w:rsidRDefault="000C7F0D" w:rsidP="0003611E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</w:p>
          <w:p w14:paraId="7C3C3E35" w14:textId="77777777" w:rsidR="00E8742B" w:rsidRDefault="000E4E8B" w:rsidP="0003611E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  <w:r>
              <w:rPr>
                <w:rFonts w:ascii="Verdana" w:hAnsi="Verdana"/>
                <w:sz w:val="23"/>
                <w:szCs w:val="23"/>
              </w:rPr>
              <w:t xml:space="preserve">Es </w:t>
            </w:r>
            <w:r w:rsidRPr="00026D3F">
              <w:rPr>
                <w:rFonts w:ascii="Verdana" w:hAnsi="Verdana"/>
                <w:b/>
                <w:sz w:val="23"/>
                <w:szCs w:val="23"/>
              </w:rPr>
              <w:t xml:space="preserve">embajador del Festival Internacional de Cine y Audiovisual Infantil </w:t>
            </w:r>
            <w:r w:rsidR="002D3DF0" w:rsidRPr="00026D3F">
              <w:rPr>
                <w:rFonts w:ascii="Verdana" w:hAnsi="Verdana"/>
                <w:b/>
                <w:sz w:val="23"/>
                <w:szCs w:val="23"/>
              </w:rPr>
              <w:t>y J</w:t>
            </w:r>
            <w:r w:rsidRPr="00026D3F">
              <w:rPr>
                <w:rFonts w:ascii="Verdana" w:hAnsi="Verdana"/>
                <w:b/>
                <w:sz w:val="23"/>
                <w:szCs w:val="23"/>
              </w:rPr>
              <w:t>uvenil</w:t>
            </w:r>
            <w:r w:rsidR="00DB387E" w:rsidRPr="00026D3F">
              <w:rPr>
                <w:rFonts w:ascii="Verdana" w:hAnsi="Verdana"/>
                <w:b/>
                <w:sz w:val="23"/>
                <w:szCs w:val="23"/>
              </w:rPr>
              <w:t xml:space="preserve"> en México</w:t>
            </w:r>
            <w:r w:rsidR="002D3DF0" w:rsidRPr="00026D3F">
              <w:rPr>
                <w:rFonts w:ascii="Verdana" w:hAnsi="Verdana"/>
                <w:b/>
                <w:sz w:val="23"/>
                <w:szCs w:val="23"/>
              </w:rPr>
              <w:t xml:space="preserve"> (FICAIJ)</w:t>
            </w:r>
            <w:r w:rsidR="00DB387E" w:rsidRPr="00026D3F">
              <w:rPr>
                <w:rFonts w:ascii="Verdana" w:hAnsi="Verdana"/>
                <w:b/>
                <w:sz w:val="23"/>
                <w:szCs w:val="23"/>
              </w:rPr>
              <w:t>.</w:t>
            </w:r>
            <w:r w:rsidR="00DB387E">
              <w:rPr>
                <w:rFonts w:ascii="Verdana" w:hAnsi="Verdana"/>
                <w:sz w:val="23"/>
                <w:szCs w:val="23"/>
              </w:rPr>
              <w:t xml:space="preserve"> </w:t>
            </w:r>
            <w:r w:rsidR="00DA2F2D">
              <w:rPr>
                <w:rFonts w:ascii="Verdana" w:hAnsi="Verdana"/>
                <w:sz w:val="23"/>
                <w:szCs w:val="23"/>
              </w:rPr>
              <w:t>Ha participado en el Laboratorio FICAIJ 2020, para la creación, producción y distribución de contenidos infantiles, juv</w:t>
            </w:r>
            <w:r w:rsidR="002D3DF0">
              <w:rPr>
                <w:rFonts w:ascii="Verdana" w:hAnsi="Verdana"/>
                <w:sz w:val="23"/>
                <w:szCs w:val="23"/>
              </w:rPr>
              <w:t>eniles y familiares en Latinoamé</w:t>
            </w:r>
            <w:r w:rsidR="00DA2F2D">
              <w:rPr>
                <w:rFonts w:ascii="Verdana" w:hAnsi="Verdana"/>
                <w:sz w:val="23"/>
                <w:szCs w:val="23"/>
              </w:rPr>
              <w:t>rica.</w:t>
            </w:r>
            <w:r w:rsidR="0065586D">
              <w:rPr>
                <w:rFonts w:ascii="Verdana" w:hAnsi="Verdana"/>
                <w:sz w:val="23"/>
                <w:szCs w:val="23"/>
              </w:rPr>
              <w:t xml:space="preserve"> Y ha sido juez.</w:t>
            </w:r>
          </w:p>
          <w:p w14:paraId="2E2B7CB4" w14:textId="77777777" w:rsidR="00E8742B" w:rsidRDefault="00E8742B" w:rsidP="0003611E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</w:p>
          <w:p w14:paraId="555BCC32" w14:textId="07664477" w:rsidR="0019224D" w:rsidRPr="00EF4D82" w:rsidRDefault="00E8742B" w:rsidP="0003611E">
            <w:pPr>
              <w:pStyle w:val="Sinespaciado"/>
              <w:jc w:val="both"/>
              <w:rPr>
                <w:rFonts w:ascii="Verdana" w:hAnsi="Verdana"/>
                <w:b/>
                <w:sz w:val="23"/>
                <w:szCs w:val="23"/>
              </w:rPr>
            </w:pPr>
            <w:r>
              <w:rPr>
                <w:rFonts w:ascii="Verdana" w:hAnsi="Verdana"/>
                <w:sz w:val="23"/>
                <w:szCs w:val="23"/>
              </w:rPr>
              <w:t xml:space="preserve">Es embajador de </w:t>
            </w:r>
            <w:proofErr w:type="spellStart"/>
            <w:r w:rsidRPr="00E8742B">
              <w:rPr>
                <w:rFonts w:ascii="Verdana" w:hAnsi="Verdana"/>
                <w:b/>
                <w:sz w:val="23"/>
                <w:szCs w:val="23"/>
              </w:rPr>
              <w:t>Future</w:t>
            </w:r>
            <w:proofErr w:type="spellEnd"/>
            <w:r w:rsidRPr="00E8742B">
              <w:rPr>
                <w:rFonts w:ascii="Verdana" w:hAnsi="Verdana"/>
                <w:b/>
                <w:sz w:val="23"/>
                <w:szCs w:val="23"/>
              </w:rPr>
              <w:t xml:space="preserve"> </w:t>
            </w:r>
            <w:proofErr w:type="spellStart"/>
            <w:r w:rsidRPr="00E8742B">
              <w:rPr>
                <w:rFonts w:ascii="Verdana" w:hAnsi="Verdana"/>
                <w:b/>
                <w:sz w:val="23"/>
                <w:szCs w:val="23"/>
              </w:rPr>
              <w:t>Team</w:t>
            </w:r>
            <w:proofErr w:type="spellEnd"/>
            <w:r w:rsidRPr="00E8742B">
              <w:rPr>
                <w:rFonts w:ascii="Verdana" w:hAnsi="Verdana"/>
                <w:b/>
                <w:sz w:val="23"/>
                <w:szCs w:val="23"/>
              </w:rPr>
              <w:t xml:space="preserve"> México.</w:t>
            </w:r>
            <w:r w:rsidR="00EF4D82">
              <w:rPr>
                <w:rFonts w:ascii="Verdana" w:hAnsi="Verdana"/>
                <w:b/>
                <w:sz w:val="23"/>
                <w:szCs w:val="23"/>
              </w:rPr>
              <w:t xml:space="preserve"> </w:t>
            </w:r>
          </w:p>
          <w:p w14:paraId="3DB58CF4" w14:textId="77777777" w:rsidR="0019224D" w:rsidRDefault="0019224D" w:rsidP="0003611E">
            <w:pPr>
              <w:pStyle w:val="Sinespaciado"/>
              <w:jc w:val="both"/>
              <w:rPr>
                <w:rFonts w:ascii="Verdana" w:hAnsi="Verdana"/>
                <w:b/>
                <w:sz w:val="23"/>
                <w:szCs w:val="23"/>
              </w:rPr>
            </w:pPr>
          </w:p>
          <w:p w14:paraId="78ED50F7" w14:textId="77777777" w:rsidR="00DA2F2D" w:rsidRPr="0019224D" w:rsidRDefault="0019224D" w:rsidP="0003611E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  <w:r w:rsidRPr="0019224D">
              <w:rPr>
                <w:rFonts w:ascii="Verdana" w:hAnsi="Verdana"/>
                <w:sz w:val="23"/>
                <w:szCs w:val="23"/>
              </w:rPr>
              <w:t>Forma parte del noticiario</w:t>
            </w:r>
            <w:r>
              <w:rPr>
                <w:rFonts w:ascii="Verdana" w:hAnsi="Verdana"/>
                <w:b/>
                <w:sz w:val="23"/>
                <w:szCs w:val="23"/>
              </w:rPr>
              <w:t xml:space="preserve"> #</w:t>
            </w:r>
            <w:proofErr w:type="spellStart"/>
            <w:r>
              <w:rPr>
                <w:rFonts w:ascii="Verdana" w:hAnsi="Verdana"/>
                <w:b/>
                <w:sz w:val="23"/>
                <w:szCs w:val="23"/>
              </w:rPr>
              <w:t>PensandoFueradelaCaja</w:t>
            </w:r>
            <w:proofErr w:type="spellEnd"/>
            <w:r>
              <w:rPr>
                <w:rFonts w:ascii="Verdana" w:hAnsi="Verdana"/>
                <w:b/>
                <w:sz w:val="23"/>
                <w:szCs w:val="23"/>
              </w:rPr>
              <w:t xml:space="preserve">, </w:t>
            </w:r>
            <w:r w:rsidRPr="0019224D">
              <w:rPr>
                <w:rFonts w:ascii="Verdana" w:hAnsi="Verdana"/>
                <w:sz w:val="23"/>
                <w:szCs w:val="23"/>
              </w:rPr>
              <w:t>hecho por y para niños, que se transmite por Ollin.tv.</w:t>
            </w:r>
          </w:p>
          <w:p w14:paraId="43481C40" w14:textId="77777777" w:rsidR="000C7F0D" w:rsidRPr="0019224D" w:rsidRDefault="000C7F0D" w:rsidP="0003611E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</w:p>
          <w:p w14:paraId="40709B4B" w14:textId="77777777" w:rsidR="00B17C4C" w:rsidRDefault="000C7F0D" w:rsidP="002D3DF0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  <w:r>
              <w:rPr>
                <w:rFonts w:ascii="Verdana" w:hAnsi="Verdana"/>
                <w:sz w:val="23"/>
                <w:szCs w:val="23"/>
              </w:rPr>
              <w:t>Participó en</w:t>
            </w:r>
            <w:r w:rsidR="00533214">
              <w:rPr>
                <w:rFonts w:ascii="Verdana" w:hAnsi="Verdana"/>
                <w:sz w:val="23"/>
                <w:szCs w:val="23"/>
              </w:rPr>
              <w:t xml:space="preserve"> </w:t>
            </w:r>
            <w:r w:rsidR="00533214" w:rsidRPr="00533214">
              <w:rPr>
                <w:rFonts w:ascii="Verdana" w:hAnsi="Verdana"/>
                <w:b/>
                <w:sz w:val="23"/>
                <w:szCs w:val="23"/>
              </w:rPr>
              <w:t>la Primera Sesión Ordinaria del Sistema Nacional de Búsqueda de Personas 2021</w:t>
            </w:r>
            <w:r w:rsidR="00533214" w:rsidRPr="00533214">
              <w:rPr>
                <w:rFonts w:ascii="Verdana" w:hAnsi="Verdana"/>
                <w:sz w:val="23"/>
                <w:szCs w:val="23"/>
              </w:rPr>
              <w:t xml:space="preserve">, presidida por </w:t>
            </w:r>
            <w:r w:rsidR="00533214" w:rsidRPr="00533214">
              <w:rPr>
                <w:rFonts w:ascii="Verdana" w:hAnsi="Verdana"/>
                <w:sz w:val="23"/>
                <w:szCs w:val="23"/>
              </w:rPr>
              <w:lastRenderedPageBreak/>
              <w:t xml:space="preserve">la Secretaría de Gobernación, </w:t>
            </w:r>
            <w:r w:rsidR="00533214">
              <w:rPr>
                <w:rFonts w:ascii="Verdana" w:hAnsi="Verdana"/>
                <w:sz w:val="23"/>
                <w:szCs w:val="23"/>
              </w:rPr>
              <w:t>en la cual fue aprobado</w:t>
            </w:r>
            <w:r w:rsidR="00533214" w:rsidRPr="00533214">
              <w:rPr>
                <w:rFonts w:ascii="Verdana" w:hAnsi="Verdana"/>
                <w:sz w:val="23"/>
                <w:szCs w:val="23"/>
              </w:rPr>
              <w:t xml:space="preserve"> el </w:t>
            </w:r>
            <w:r w:rsidR="00533214" w:rsidRPr="00533214">
              <w:rPr>
                <w:rFonts w:ascii="Verdana" w:hAnsi="Verdana"/>
                <w:b/>
                <w:sz w:val="23"/>
                <w:szCs w:val="23"/>
              </w:rPr>
              <w:t>Protocolo Adicional para la Búsqueda de Niñas, Niños y Adolescentes</w:t>
            </w:r>
            <w:r w:rsidR="00B17C4C">
              <w:rPr>
                <w:rFonts w:ascii="Verdana" w:hAnsi="Verdana"/>
                <w:b/>
                <w:sz w:val="23"/>
                <w:szCs w:val="23"/>
              </w:rPr>
              <w:t xml:space="preserve"> </w:t>
            </w:r>
            <w:r w:rsidR="00B17C4C" w:rsidRPr="00B17C4C">
              <w:rPr>
                <w:rFonts w:ascii="Verdana" w:hAnsi="Verdana"/>
                <w:sz w:val="23"/>
                <w:szCs w:val="23"/>
              </w:rPr>
              <w:t>(en el cual participó para la revisión)</w:t>
            </w:r>
            <w:r w:rsidR="002D3DF0">
              <w:rPr>
                <w:rFonts w:ascii="Verdana" w:hAnsi="Verdana"/>
                <w:sz w:val="23"/>
                <w:szCs w:val="23"/>
              </w:rPr>
              <w:t>.</w:t>
            </w:r>
            <w:r w:rsidR="00B17C4C">
              <w:rPr>
                <w:rFonts w:ascii="Verdana" w:hAnsi="Verdana"/>
                <w:sz w:val="23"/>
                <w:szCs w:val="23"/>
              </w:rPr>
              <w:t xml:space="preserve"> Fue el único menor de 18 años invitado.</w:t>
            </w:r>
          </w:p>
          <w:p w14:paraId="3B025022" w14:textId="77777777" w:rsidR="00FA7454" w:rsidRDefault="00FA7454" w:rsidP="002D3DF0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</w:p>
          <w:p w14:paraId="07BD131A" w14:textId="07BC0234" w:rsidR="00F018E9" w:rsidRDefault="00F018E9" w:rsidP="002D3DF0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  <w:r>
              <w:rPr>
                <w:rFonts w:ascii="Verdana" w:hAnsi="Verdana"/>
                <w:sz w:val="23"/>
                <w:szCs w:val="23"/>
              </w:rPr>
              <w:t xml:space="preserve">Tiene </w:t>
            </w:r>
            <w:r w:rsidR="00E44F7D">
              <w:rPr>
                <w:rFonts w:ascii="Verdana" w:hAnsi="Verdana"/>
                <w:sz w:val="23"/>
                <w:szCs w:val="23"/>
              </w:rPr>
              <w:t>el</w:t>
            </w:r>
            <w:r>
              <w:rPr>
                <w:rFonts w:ascii="Verdana" w:hAnsi="Verdana"/>
                <w:sz w:val="23"/>
                <w:szCs w:val="23"/>
              </w:rPr>
              <w:t xml:space="preserve"> </w:t>
            </w:r>
            <w:r w:rsidRPr="00F018E9">
              <w:rPr>
                <w:rFonts w:ascii="Verdana" w:hAnsi="Verdana"/>
                <w:b/>
                <w:sz w:val="23"/>
                <w:szCs w:val="23"/>
              </w:rPr>
              <w:t>programa de radio “Protagonistas del cambio”</w:t>
            </w:r>
            <w:r>
              <w:rPr>
                <w:rFonts w:ascii="Verdana" w:hAnsi="Verdana"/>
                <w:sz w:val="23"/>
                <w:szCs w:val="23"/>
              </w:rPr>
              <w:t xml:space="preserve">, una mirada juvenil de la realidad, que se transmite los sábados a las 11:30 de la mañana por el 760 AM. Puede escucharlo en: </w:t>
            </w:r>
            <w:r>
              <w:t xml:space="preserve"> </w:t>
            </w:r>
            <w:hyperlink r:id="rId13" w:history="1">
              <w:r w:rsidRPr="00376293">
                <w:rPr>
                  <w:rStyle w:val="Hipervnculo"/>
                  <w:rFonts w:ascii="Verdana" w:hAnsi="Verdana"/>
                  <w:sz w:val="23"/>
                  <w:szCs w:val="23"/>
                </w:rPr>
                <w:t>https://emisoras.com.mx/abc-760/</w:t>
              </w:r>
            </w:hyperlink>
          </w:p>
          <w:p w14:paraId="2CA90B0F" w14:textId="77777777" w:rsidR="00F018E9" w:rsidRDefault="00F018E9" w:rsidP="002D3DF0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</w:p>
          <w:p w14:paraId="7B927308" w14:textId="5A232CD0" w:rsidR="00F018E9" w:rsidRDefault="00F018E9" w:rsidP="002D3DF0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</w:p>
          <w:p w14:paraId="62C8F18E" w14:textId="77777777" w:rsidR="002D3DF0" w:rsidRDefault="00FA7454" w:rsidP="002D3DF0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  <w:r>
              <w:rPr>
                <w:rFonts w:ascii="Verdana" w:hAnsi="Verdana"/>
                <w:sz w:val="23"/>
                <w:szCs w:val="23"/>
              </w:rPr>
              <w:t xml:space="preserve">Fue representante de la delegación mexicana </w:t>
            </w:r>
            <w:r w:rsidR="00EA4D1D">
              <w:rPr>
                <w:rFonts w:ascii="Verdana" w:hAnsi="Verdana"/>
                <w:sz w:val="23"/>
                <w:szCs w:val="23"/>
              </w:rPr>
              <w:t>en</w:t>
            </w:r>
            <w:r>
              <w:rPr>
                <w:rFonts w:ascii="Verdana" w:hAnsi="Verdana"/>
                <w:sz w:val="23"/>
                <w:szCs w:val="23"/>
              </w:rPr>
              <w:t xml:space="preserve"> la </w:t>
            </w:r>
            <w:r w:rsidRPr="00EA4D1D">
              <w:rPr>
                <w:rFonts w:ascii="Verdana" w:hAnsi="Verdana"/>
                <w:b/>
                <w:sz w:val="23"/>
                <w:szCs w:val="23"/>
              </w:rPr>
              <w:t xml:space="preserve">Consulta </w:t>
            </w:r>
            <w:proofErr w:type="spellStart"/>
            <w:r w:rsidRPr="00EA4D1D">
              <w:rPr>
                <w:rFonts w:ascii="Verdana" w:hAnsi="Verdana"/>
                <w:b/>
                <w:sz w:val="23"/>
                <w:szCs w:val="23"/>
              </w:rPr>
              <w:t>Fenix</w:t>
            </w:r>
            <w:proofErr w:type="spellEnd"/>
            <w:r w:rsidRPr="00EA4D1D">
              <w:rPr>
                <w:rFonts w:ascii="Verdana" w:hAnsi="Verdana"/>
                <w:b/>
                <w:sz w:val="23"/>
                <w:szCs w:val="23"/>
              </w:rPr>
              <w:t>,</w:t>
            </w:r>
            <w:r>
              <w:rPr>
                <w:rFonts w:ascii="Verdana" w:hAnsi="Verdana"/>
                <w:sz w:val="23"/>
                <w:szCs w:val="23"/>
              </w:rPr>
              <w:t xml:space="preserve"> </w:t>
            </w:r>
            <w:r w:rsidR="00EA4D1D">
              <w:rPr>
                <w:rFonts w:ascii="Verdana" w:hAnsi="Verdana"/>
                <w:sz w:val="23"/>
                <w:szCs w:val="23"/>
              </w:rPr>
              <w:t>realizada del 15 al 18 de julio de 2021, entre México, Estados Unidos y Canadá. De ahí surgió el Manifiesto de Fénix, consulta norteamericana: el derecho de los niños y los jóvenes a un medio ambiente saludable.</w:t>
            </w:r>
          </w:p>
          <w:p w14:paraId="51E7C02F" w14:textId="77777777" w:rsidR="00EA4D1D" w:rsidRDefault="00EA4D1D" w:rsidP="00462484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</w:p>
          <w:p w14:paraId="42C49E9F" w14:textId="29237E71" w:rsidR="009D111A" w:rsidRDefault="00EA4D1D" w:rsidP="00462484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  <w:r>
              <w:rPr>
                <w:rFonts w:ascii="Verdana" w:hAnsi="Verdana"/>
                <w:sz w:val="23"/>
                <w:szCs w:val="23"/>
              </w:rPr>
              <w:t xml:space="preserve">Ha sido </w:t>
            </w:r>
            <w:r w:rsidRPr="00D041D8">
              <w:rPr>
                <w:rFonts w:ascii="Verdana" w:hAnsi="Verdana"/>
                <w:b/>
                <w:sz w:val="23"/>
                <w:szCs w:val="23"/>
              </w:rPr>
              <w:t>ponente en seminarios internacionales</w:t>
            </w:r>
            <w:r>
              <w:rPr>
                <w:rFonts w:ascii="Verdana" w:hAnsi="Verdana"/>
                <w:sz w:val="23"/>
                <w:szCs w:val="23"/>
              </w:rPr>
              <w:t xml:space="preserve"> de #</w:t>
            </w:r>
            <w:proofErr w:type="spellStart"/>
            <w:r>
              <w:rPr>
                <w:rFonts w:ascii="Verdana" w:hAnsi="Verdana"/>
                <w:sz w:val="23"/>
                <w:szCs w:val="23"/>
              </w:rPr>
              <w:t>TejiendoRedesInfancia</w:t>
            </w:r>
            <w:proofErr w:type="spellEnd"/>
            <w:r>
              <w:rPr>
                <w:rFonts w:ascii="Verdana" w:hAnsi="Verdana"/>
                <w:sz w:val="23"/>
                <w:szCs w:val="23"/>
              </w:rPr>
              <w:t xml:space="preserve"> y Ollin.tv: </w:t>
            </w:r>
            <w:r w:rsidRPr="00EA4D1D">
              <w:rPr>
                <w:rFonts w:ascii="Verdana" w:hAnsi="Verdana"/>
                <w:sz w:val="23"/>
                <w:szCs w:val="23"/>
              </w:rPr>
              <w:t>S</w:t>
            </w:r>
            <w:r>
              <w:rPr>
                <w:rFonts w:ascii="Verdana" w:hAnsi="Verdana"/>
                <w:sz w:val="23"/>
                <w:szCs w:val="23"/>
              </w:rPr>
              <w:t>eminario Internacional #</w:t>
            </w:r>
            <w:proofErr w:type="spellStart"/>
            <w:r>
              <w:rPr>
                <w:rFonts w:ascii="Verdana" w:hAnsi="Verdana"/>
                <w:sz w:val="23"/>
                <w:szCs w:val="23"/>
              </w:rPr>
              <w:t>NuestroFuturo</w:t>
            </w:r>
            <w:proofErr w:type="spellEnd"/>
            <w:r>
              <w:rPr>
                <w:rFonts w:ascii="Verdana" w:hAnsi="Verdana"/>
                <w:sz w:val="23"/>
                <w:szCs w:val="23"/>
              </w:rPr>
              <w:t xml:space="preserve"> en la era Covid-19 en julio de 2021; y S</w:t>
            </w:r>
            <w:r w:rsidRPr="00EA4D1D">
              <w:rPr>
                <w:rFonts w:ascii="Verdana" w:hAnsi="Verdana"/>
                <w:sz w:val="23"/>
                <w:szCs w:val="23"/>
              </w:rPr>
              <w:t>eminario Internacional sobre Periodismo de Infancias</w:t>
            </w:r>
            <w:r>
              <w:rPr>
                <w:rFonts w:ascii="Verdana" w:hAnsi="Verdana"/>
                <w:sz w:val="23"/>
                <w:szCs w:val="23"/>
              </w:rPr>
              <w:t xml:space="preserve"> el 2 y 3 de septiembre</w:t>
            </w:r>
            <w:r w:rsidR="00D041D8">
              <w:rPr>
                <w:rFonts w:ascii="Verdana" w:hAnsi="Verdana"/>
                <w:sz w:val="23"/>
                <w:szCs w:val="23"/>
              </w:rPr>
              <w:t xml:space="preserve"> de 2021</w:t>
            </w:r>
            <w:r>
              <w:rPr>
                <w:rFonts w:ascii="Verdana" w:hAnsi="Verdana"/>
                <w:sz w:val="23"/>
                <w:szCs w:val="23"/>
              </w:rPr>
              <w:t xml:space="preserve">. </w:t>
            </w:r>
            <w:r w:rsidR="00F56DAE">
              <w:rPr>
                <w:rFonts w:ascii="Verdana" w:hAnsi="Verdana"/>
                <w:sz w:val="23"/>
                <w:szCs w:val="23"/>
              </w:rPr>
              <w:t xml:space="preserve">También participó en </w:t>
            </w:r>
            <w:r w:rsidR="00F56DAE">
              <w:t xml:space="preserve"> </w:t>
            </w:r>
            <w:r w:rsidR="00F56DAE" w:rsidRPr="00F56DAE">
              <w:rPr>
                <w:rFonts w:ascii="Verdana" w:hAnsi="Verdana"/>
                <w:sz w:val="23"/>
                <w:szCs w:val="23"/>
              </w:rPr>
              <w:t>el seminario de las ODS y derechos de l</w:t>
            </w:r>
            <w:r w:rsidR="00F56DAE">
              <w:rPr>
                <w:rFonts w:ascii="Verdana" w:hAnsi="Verdana"/>
                <w:sz w:val="23"/>
                <w:szCs w:val="23"/>
              </w:rPr>
              <w:t>as infancias y juventudes en Amé</w:t>
            </w:r>
            <w:r w:rsidR="00F56DAE" w:rsidRPr="00F56DAE">
              <w:rPr>
                <w:rFonts w:ascii="Verdana" w:hAnsi="Verdana"/>
                <w:sz w:val="23"/>
                <w:szCs w:val="23"/>
              </w:rPr>
              <w:t>rica Latina y el Caribe</w:t>
            </w:r>
            <w:r w:rsidR="00F56DAE">
              <w:rPr>
                <w:rFonts w:ascii="Verdana" w:hAnsi="Verdana"/>
                <w:sz w:val="23"/>
                <w:szCs w:val="23"/>
              </w:rPr>
              <w:t>.</w:t>
            </w:r>
          </w:p>
          <w:p w14:paraId="0C06018C" w14:textId="77777777" w:rsidR="00702BEB" w:rsidRDefault="00702BEB" w:rsidP="00462484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</w:p>
          <w:p w14:paraId="4DE96FC4" w14:textId="77777777" w:rsidR="00702BEB" w:rsidRDefault="00702BEB" w:rsidP="00462484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  <w:r>
              <w:rPr>
                <w:rFonts w:ascii="Verdana" w:hAnsi="Verdana"/>
                <w:sz w:val="23"/>
                <w:szCs w:val="23"/>
              </w:rPr>
              <w:t>Tomó el curso sobre el Protocolo Homologado de Búsqueda de personas desaparecidas y no localizadas, que imparte la Comisión Nacional de Búsqueda.</w:t>
            </w:r>
          </w:p>
          <w:p w14:paraId="7170997C" w14:textId="77777777" w:rsidR="00F018E9" w:rsidRDefault="00F018E9" w:rsidP="00462484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</w:p>
          <w:p w14:paraId="61D9EC2C" w14:textId="50744DCC" w:rsidR="00583A68" w:rsidRDefault="00313B5F" w:rsidP="00583A68">
            <w:pPr>
              <w:spacing w:after="240" w:line="320" w:lineRule="atLeast"/>
              <w:rPr>
                <w:rFonts w:ascii="Verdana" w:hAnsi="Verdana"/>
                <w:sz w:val="23"/>
                <w:szCs w:val="23"/>
              </w:rPr>
            </w:pPr>
            <w:r>
              <w:rPr>
                <w:rFonts w:ascii="Verdana" w:hAnsi="Verdana"/>
                <w:sz w:val="23"/>
                <w:szCs w:val="23"/>
              </w:rPr>
              <w:t>Fue</w:t>
            </w:r>
            <w:r w:rsidR="00583A68">
              <w:rPr>
                <w:rFonts w:ascii="Verdana" w:hAnsi="Verdana"/>
                <w:sz w:val="23"/>
                <w:szCs w:val="23"/>
              </w:rPr>
              <w:t xml:space="preserve"> invitado a la mesa sobre desaparición de NNA ante Comité contra la des</w:t>
            </w:r>
            <w:r>
              <w:rPr>
                <w:rFonts w:ascii="Verdana" w:hAnsi="Verdana"/>
                <w:sz w:val="23"/>
                <w:szCs w:val="23"/>
              </w:rPr>
              <w:t>a</w:t>
            </w:r>
            <w:r w:rsidR="00583A68">
              <w:rPr>
                <w:rFonts w:ascii="Verdana" w:hAnsi="Verdana"/>
                <w:sz w:val="23"/>
                <w:szCs w:val="23"/>
              </w:rPr>
              <w:t>parición de la ONU en noviembre de 2021. Fue el único menor de 18 años que fue orador.</w:t>
            </w:r>
          </w:p>
          <w:p w14:paraId="00464727" w14:textId="1D098492" w:rsidR="00583A68" w:rsidRDefault="00313B5F" w:rsidP="00583A68">
            <w:pPr>
              <w:spacing w:after="240" w:line="320" w:lineRule="atLeast"/>
              <w:rPr>
                <w:rFonts w:ascii="Verdana" w:hAnsi="Verdana"/>
                <w:sz w:val="23"/>
                <w:szCs w:val="23"/>
              </w:rPr>
            </w:pPr>
            <w:r>
              <w:rPr>
                <w:rFonts w:ascii="Verdana" w:hAnsi="Verdana"/>
                <w:sz w:val="23"/>
                <w:szCs w:val="23"/>
              </w:rPr>
              <w:t>Participó</w:t>
            </w:r>
            <w:bookmarkStart w:id="0" w:name="_GoBack"/>
            <w:bookmarkEnd w:id="0"/>
            <w:r w:rsidR="00583A68">
              <w:rPr>
                <w:rFonts w:ascii="Verdana" w:hAnsi="Verdana"/>
                <w:sz w:val="23"/>
                <w:szCs w:val="23"/>
              </w:rPr>
              <w:t xml:space="preserve"> en la Campaña Nacional de información y prevención de la desaparición de niñas y adolescentes que lanzó la REDIM y la Comisión Nacional de Búsqueda en enero de 2022.</w:t>
            </w:r>
          </w:p>
          <w:p w14:paraId="5D069DA0" w14:textId="77777777" w:rsidR="00583A68" w:rsidRDefault="00583A68" w:rsidP="00462484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</w:p>
          <w:p w14:paraId="5D760BC9" w14:textId="77777777" w:rsidR="00F018E9" w:rsidRPr="00EA4D1D" w:rsidRDefault="00F018E9" w:rsidP="00462484">
            <w:pPr>
              <w:pStyle w:val="Sinespaciado"/>
              <w:jc w:val="both"/>
              <w:rPr>
                <w:rFonts w:ascii="Verdana" w:hAnsi="Verdana"/>
                <w:sz w:val="23"/>
                <w:szCs w:val="23"/>
              </w:rPr>
            </w:pPr>
          </w:p>
        </w:tc>
      </w:tr>
      <w:tr w:rsidR="003D1B71" w:rsidRPr="005124E6" w14:paraId="50D12D0F" w14:textId="77777777">
        <w:trPr>
          <w:trHeight w:val="230"/>
        </w:trPr>
        <w:tc>
          <w:tcPr>
            <w:tcW w:w="2177" w:type="dxa"/>
            <w:gridSpan w:val="3"/>
            <w:vMerge/>
            <w:tcBorders>
              <w:bottom w:val="nil"/>
            </w:tcBorders>
          </w:tcPr>
          <w:p w14:paraId="16B26CBE" w14:textId="77777777" w:rsidR="003D1B71" w:rsidRPr="00665F95" w:rsidRDefault="003D1B71" w:rsidP="00594FED">
            <w:pPr>
              <w:pStyle w:val="Textodecuerp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1317" w:type="dxa"/>
            <w:vMerge/>
            <w:tcBorders>
              <w:bottom w:val="nil"/>
            </w:tcBorders>
          </w:tcPr>
          <w:p w14:paraId="5602857F" w14:textId="77777777" w:rsidR="003D1B71" w:rsidRPr="00665F95" w:rsidRDefault="003D1B71" w:rsidP="00594FED">
            <w:pPr>
              <w:pStyle w:val="Textodecuerp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390" w:type="dxa"/>
            <w:vMerge w:val="restart"/>
            <w:tcBorders>
              <w:bottom w:val="nil"/>
            </w:tcBorders>
            <w:shd w:val="clear" w:color="auto" w:fill="CCDDEC" w:themeFill="accent1" w:themeFillTint="33"/>
            <w:vAlign w:val="bottom"/>
          </w:tcPr>
          <w:p w14:paraId="39C83620" w14:textId="77777777" w:rsidR="0031457A" w:rsidRPr="0029765B" w:rsidRDefault="0031457A" w:rsidP="00594FED">
            <w:pPr>
              <w:pStyle w:val="Sinespaciado"/>
              <w:jc w:val="both"/>
              <w:rPr>
                <w:rFonts w:ascii="Verdana" w:hAnsi="Verdana"/>
                <w:spacing w:val="-20"/>
                <w:sz w:val="21"/>
                <w:szCs w:val="21"/>
              </w:rPr>
            </w:pPr>
          </w:p>
        </w:tc>
      </w:tr>
      <w:tr w:rsidR="003D1B71" w:rsidRPr="005124E6" w14:paraId="5F14A925" w14:textId="77777777">
        <w:trPr>
          <w:trHeight w:val="197"/>
        </w:trPr>
        <w:tc>
          <w:tcPr>
            <w:tcW w:w="737" w:type="dxa"/>
          </w:tcPr>
          <w:p w14:paraId="03BA8493" w14:textId="77777777" w:rsidR="003D1B71" w:rsidRPr="00CA16E3" w:rsidRDefault="003D1B71" w:rsidP="00594FED">
            <w:pPr>
              <w:pStyle w:val="Textodecuerpo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1439" w:type="dxa"/>
            <w:gridSpan w:val="2"/>
          </w:tcPr>
          <w:p w14:paraId="257CB300" w14:textId="77777777" w:rsidR="008743D3" w:rsidRPr="00CA16E3" w:rsidRDefault="008743D3" w:rsidP="00594FED">
            <w:pPr>
              <w:pStyle w:val="Textodecuerpo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1317" w:type="dxa"/>
            <w:vMerge/>
          </w:tcPr>
          <w:p w14:paraId="3BEBD84C" w14:textId="77777777" w:rsidR="003D1B71" w:rsidRPr="00CA16E3" w:rsidRDefault="003D1B71" w:rsidP="00594FED">
            <w:pPr>
              <w:pStyle w:val="Textodecuerpo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390" w:type="dxa"/>
            <w:vMerge/>
            <w:shd w:val="clear" w:color="auto" w:fill="CCDDEC" w:themeFill="accent1" w:themeFillTint="33"/>
          </w:tcPr>
          <w:p w14:paraId="61D5B885" w14:textId="77777777" w:rsidR="003D1B71" w:rsidRPr="005124E6" w:rsidRDefault="003D1B71" w:rsidP="00594FED">
            <w:pPr>
              <w:rPr>
                <w:sz w:val="18"/>
                <w:szCs w:val="18"/>
                <w:lang w:val="es-ES_tradnl"/>
              </w:rPr>
            </w:pPr>
          </w:p>
        </w:tc>
      </w:tr>
      <w:tr w:rsidR="003D1B71" w:rsidRPr="005124E6" w14:paraId="7D793EAF" w14:textId="77777777">
        <w:trPr>
          <w:trHeight w:val="12"/>
        </w:trPr>
        <w:tc>
          <w:tcPr>
            <w:tcW w:w="737" w:type="dxa"/>
          </w:tcPr>
          <w:p w14:paraId="36A9E0AF" w14:textId="77777777" w:rsidR="003D1B71" w:rsidRPr="00CA16E3" w:rsidRDefault="003D1B71" w:rsidP="00594FED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44" w:type="dxa"/>
            <w:tcMar>
              <w:left w:w="0" w:type="dxa"/>
              <w:right w:w="0" w:type="dxa"/>
            </w:tcMar>
            <w:vAlign w:val="center"/>
          </w:tcPr>
          <w:p w14:paraId="2E1D7729" w14:textId="77777777" w:rsidR="003D1B71" w:rsidRPr="00CA16E3" w:rsidRDefault="003D1B71" w:rsidP="00CA2607">
            <w:pPr>
              <w:pStyle w:val="Informacin"/>
              <w:rPr>
                <w:rStyle w:val="Textoennegrita"/>
              </w:rPr>
            </w:pPr>
          </w:p>
        </w:tc>
        <w:tc>
          <w:tcPr>
            <w:tcW w:w="795" w:type="dxa"/>
            <w:vAlign w:val="center"/>
          </w:tcPr>
          <w:p w14:paraId="3B7134B7" w14:textId="77777777" w:rsidR="003D1B71" w:rsidRPr="00CA16E3" w:rsidRDefault="003D1B71" w:rsidP="00594FED">
            <w:pPr>
              <w:pStyle w:val="Informacin"/>
              <w:rPr>
                <w:lang w:val="es-ES_tradnl"/>
              </w:rPr>
            </w:pPr>
          </w:p>
        </w:tc>
        <w:tc>
          <w:tcPr>
            <w:tcW w:w="1317" w:type="dxa"/>
            <w:vMerge/>
          </w:tcPr>
          <w:p w14:paraId="01001BA3" w14:textId="77777777" w:rsidR="003D1B71" w:rsidRPr="00CA16E3" w:rsidRDefault="003D1B71" w:rsidP="00594FED">
            <w:pPr>
              <w:pStyle w:val="Textodecuerpo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390" w:type="dxa"/>
            <w:vMerge/>
            <w:shd w:val="clear" w:color="auto" w:fill="CCDDEC" w:themeFill="accent1" w:themeFillTint="33"/>
          </w:tcPr>
          <w:p w14:paraId="7C30F6CE" w14:textId="77777777" w:rsidR="003D1B71" w:rsidRPr="005124E6" w:rsidRDefault="003D1B71" w:rsidP="00594FED">
            <w:pPr>
              <w:pStyle w:val="Ttulo1"/>
              <w:rPr>
                <w:sz w:val="18"/>
                <w:szCs w:val="18"/>
                <w:lang w:val="es-ES_tradnl"/>
              </w:rPr>
            </w:pPr>
          </w:p>
        </w:tc>
      </w:tr>
      <w:tr w:rsidR="003D1B71" w:rsidRPr="005124E6" w14:paraId="55B1459A" w14:textId="77777777">
        <w:trPr>
          <w:trHeight w:val="16"/>
        </w:trPr>
        <w:tc>
          <w:tcPr>
            <w:tcW w:w="737" w:type="dxa"/>
          </w:tcPr>
          <w:p w14:paraId="2F66C313" w14:textId="77777777" w:rsidR="003D1B71" w:rsidRPr="00CA16E3" w:rsidRDefault="003D1B71" w:rsidP="00594FED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1439" w:type="dxa"/>
            <w:gridSpan w:val="2"/>
            <w:vAlign w:val="center"/>
          </w:tcPr>
          <w:p w14:paraId="1456815A" w14:textId="77777777" w:rsidR="003D1B71" w:rsidRPr="00CA16E3" w:rsidRDefault="003D1B71" w:rsidP="00594FED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1317" w:type="dxa"/>
            <w:vMerge/>
          </w:tcPr>
          <w:p w14:paraId="55AD1E2E" w14:textId="77777777" w:rsidR="003D1B71" w:rsidRPr="00CA16E3" w:rsidRDefault="003D1B71" w:rsidP="00594FED">
            <w:pPr>
              <w:pStyle w:val="Textodecuerpo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390" w:type="dxa"/>
            <w:vMerge/>
            <w:shd w:val="clear" w:color="auto" w:fill="CCDDEC" w:themeFill="accent1" w:themeFillTint="33"/>
          </w:tcPr>
          <w:p w14:paraId="6D6BA54C" w14:textId="77777777" w:rsidR="003D1B71" w:rsidRPr="005124E6" w:rsidRDefault="003D1B71" w:rsidP="00594FED">
            <w:pPr>
              <w:pStyle w:val="Ttulo1"/>
              <w:rPr>
                <w:sz w:val="18"/>
                <w:szCs w:val="18"/>
                <w:lang w:val="es-ES_tradnl"/>
              </w:rPr>
            </w:pPr>
          </w:p>
        </w:tc>
      </w:tr>
    </w:tbl>
    <w:p w14:paraId="0CC7FB7E" w14:textId="77777777" w:rsidR="007F5B63" w:rsidRPr="005124E6" w:rsidRDefault="007F5B63" w:rsidP="00FA4377">
      <w:pPr>
        <w:ind w:left="3402"/>
        <w:rPr>
          <w:lang w:val="es-ES_tradnl"/>
        </w:rPr>
      </w:pPr>
    </w:p>
    <w:sectPr w:rsidR="007F5B63" w:rsidRPr="005124E6" w:rsidSect="0007722F">
      <w:headerReference w:type="default" r:id="rId14"/>
      <w:type w:val="continuous"/>
      <w:pgSz w:w="11906" w:h="16838" w:code="9"/>
      <w:pgMar w:top="567" w:right="567" w:bottom="567" w:left="567" w:header="397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6A1984" w14:textId="77777777" w:rsidR="00D41CBF" w:rsidRDefault="00D41CBF" w:rsidP="00590471">
      <w:r>
        <w:separator/>
      </w:r>
    </w:p>
  </w:endnote>
  <w:endnote w:type="continuationSeparator" w:id="0">
    <w:p w14:paraId="4A0A0042" w14:textId="77777777" w:rsidR="00D41CBF" w:rsidRDefault="00D41CB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Microsoft YaHei UI">
    <w:charset w:val="86"/>
    <w:family w:val="swiss"/>
    <w:pitch w:val="variable"/>
    <w:sig w:usb0="A0000287" w:usb1="28CF3C52" w:usb2="00000016" w:usb3="00000000" w:csb0="0004001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AF74AE" w14:textId="77777777" w:rsidR="00D41CBF" w:rsidRDefault="00D41CBF" w:rsidP="00590471">
      <w:r>
        <w:separator/>
      </w:r>
    </w:p>
  </w:footnote>
  <w:footnote w:type="continuationSeparator" w:id="0">
    <w:p w14:paraId="43EF5B18" w14:textId="77777777" w:rsidR="00D41CBF" w:rsidRDefault="00D41CB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8CF3025" w14:textId="77777777" w:rsidR="00D41CBF" w:rsidRPr="00665F95" w:rsidRDefault="00313B5F" w:rsidP="00060042">
    <w:pPr>
      <w:pStyle w:val="Textodecuerpo"/>
    </w:pPr>
    <w:r>
      <w:rPr>
        <w:noProof/>
        <w:lang w:eastAsia="es-ES"/>
      </w:rPr>
      <w:pict w14:anchorId="10EC464A">
        <v:group id="Grupo 26" o:spid="_x0000_s409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">
          <v:group id="Grupo 14" o:spid="_x0000_s4105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<v:shape id="Forma libre: Forma 10" o:spid="_x0000_s4107" style="position:absolute;width:40644;height:40105;rotation:180;flip:x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adj="0,,0" path="m1439383,2598425l1427010,2605087,1427751,2605405,1439383,2598425xm1542263,2530792c1527023,2534602,1516545,2538412,1502258,2540317,1487970,2542222,1470825,2545079,1442250,2547937,1442250,2545079,1440345,2543174,1439393,2540317,1452728,2540317,1465110,2538412,1481303,2536507,1496543,2534602,1515593,2533649,1542263,2530792xm1646324,2520821l1643880,2521511,1645133,2521267,1646324,2520821xm899801,2506503c908612,2507932,922185,2511742,942187,2517457,947902,2518409,954570,2518409,960285,2518409,977430,2526982,993622,2535555,1010767,2543175,1017435,2544127,1026007,2546032,1033627,2547937l1035057,2548414,1040295,2543175c1046962,2545080,1053630,2546985,1060297,2548890,1066965,2550795,1073632,2551747,1080300,2553652l1119713,2562818,1120305,2562225c1134592,2564130,1150785,2566987,1166025,2569845,1172692,2570797,1180312,2571750,1187932,2573655,1195552,2574607,1203172,2575560,1209840,2575560,1223175,2575560,1237462,2576512,1254607,2577465,1271752,2577465,1291755,2578417,1315567,2576512l1318213,2576512,1324140,2573178c1328188,2571750,1333189,2570321,1337475,2568892,1342238,2568892,1347000,2568654,1351048,2568654,1355096,2568654,1358430,2568892,1360335,2569844l1362835,2576512,1384147,2576512c1382242,2579370,1379385,2583180,1377480,2586037,1376527,2586990,1375575,2587942,1373670,2590800,1370812,2592705,1366050,2594610,1361287,2596515,1352715,2596515,1347000,2596515,1338427,2596515,1328902,2595562,1318425,2595562,1308900,2594610,1286992,2593657,1266037,2593657,1245082,2592705,1229842,2591752,1213650,2590800,1197457,2588895,1184122,2587942,1169835,2585085,1155547,2583180,1141260,2581275,1127925,2579370,1113637,2576512,1092682,2572702,1069822,2570797,1049820,2566987,1029817,2562225,1011720,2557462,1000290,2550795l1000863,2550379,971715,2541270c964095,2537459,955522,2533650,945997,2529840,935520,2526982,925995,2524125,916470,2520315,905992,2516505,896467,2513647,885990,2509837,886943,2506027,890991,2505075,899801,2506503xm1460492,2486082l1445939,2488303,1345293,2493385,1378432,2497454c1380337,2496502,1383195,2496502,1387005,2495549,1407007,2492692,1426057,2490787,1446060,2488882,1448203,2488406,1451716,2487751,1455778,2486992l1460492,2486082xm1550918,2472281l1501488,2479825,1518450,2480309c1528928,2479833,1536786,2477928,1542858,2475785l1550918,2472281xm1731355,2470078l1576323,2511364,1654777,2493883,1731355,2470078xm737400,2450782c787882,2468879,820267,2485072,846937,2497454,859320,2502217,872655,2506027,885990,2509837,896467,2513647,905992,2516504,915517,2520314,925042,2524124,934567,2526982,945045,2529839,954570,2533649,963142,2537459,970762,2541269,968857,2542222,966952,2544127,965047,2546032,960285,2545079,954570,2544127,949807,2543174,931710,2537459,913612,2529839,895515,2523172l868845,2512694c860272,2508884,850747,2505074,842175,2501264,829792,2497454,818362,2492692,806932,2488882,796455,2484119,785977,2480309,776452,2475547,766927,2471737,759307,2466974,752640,2463164,745972,2458402,741210,2454592,737400,2450782xm782168,2426970c800265,2436495,815505,2445067,834555,2453640,832650,2454592,830745,2455545,827888,2457450,807885,2447925,786930,2437447,766928,2427922,772643,2427922,776453,2427922,782168,2426970xm588810,2362200c620242,2375535,636435,2387917,653580,2398395,657390,2403157,669772,2412682,666915,2413635,655485,2407920,645007,2403157,636435,2397442,627862,2392680,620242,2387917,613575,2383155,601192,2374582,593572,2367915,588810,2362200xm702387,2337759l702396,2338030,705613,2341924,705967,2340292,702387,2337759xm2093409,2275234l2089950,2275522c2073757,2288857,2052802,2303145,2032800,2316480,2012797,2329815,1991842,2340292,1976602,2346960,1964220,2354580,1950885,2362200,1936597,2370772,1928977,2373630,1922310,2377440,1914690,2380297,1907070,2383155,1899450,2386012,1891830,2389822,1886115,2394585,1874685,2399347,1864207,2404110,1853730,2408872,1844205,2412682,1843252,2416492,1833727,2420302,1823250,2425065,1812772,2428875,1802295,2433637,1791817,2436495,1781340,2440305,1779435,2442210,1775625,2446020,1772767,2448877,1768005,2450782,1764195,2451735,1759432,2453640,1748002,2456497,1736572,2457450,1726095,2459355,1710855,2464117,1696567,2468880,1683232,2472690,1669897,2476500,1656562,2480310,1644180,2485072,1630845,2489835,1616557,2492692,1601317,2497455,1586077,2502217,1568932,2506980,1547977,2510790,1498447,2513647,1480350,2519362,1472730,2523172,1471777,2524125,1471777,2525077,1470825,2526030l1434646,2535075,1435583,2535555,1475761,2525510,1476540,2523172c1484160,2518410,1503210,2513647,1551788,2510790,1571790,2506980,1588935,2502217,1605128,2497455,1620368,2492692,1634655,2489835,1647990,2485072,1661325,2481262,1673708,2477452,1687043,2472690,1700378,2468880,1713713,2464117,1729905,2459355,1741335,2457450,1752765,2456497,1763243,2453640l1740675,2467181,1741335,2466975c1748955,2462212,1758480,2456497,1765148,2452687,1769910,2450782,1773720,2449830,1778483,2447925l1779371,2447679,1785150,2441257c1795628,2437447,1806105,2433637,1816583,2429827,1827060,2425065,1837538,2421255,1847063,2417445,1848015,2413635,1857540,2409825,1868018,2405062,1878495,2400300,1889925,2395537,1895640,2390775,1903260,2387917,1910880,2385060,1918500,2381250l1934176,2374435,1942313,2368867c1955648,2360295,1969935,2352675,1982318,2345055,1997558,2339340,2017560,2327910,2038515,2314575l2093409,2275234xm460060,2262062l463676,2265164,464911,2265793,460060,2262062xm2099802,2237197l2099475,2237422,2099475,2237694,2100989,2237910,2101380,2237422,2099802,2237197xm2120380,2222979l2114756,2226864,2113762,2227897,2117618,2225429,2120380,2222979xm382287,2175002l418261,2217358,389737,2183129,382287,2175002xm2187820,2174974l2187735,2175004,2187105,2179320c2179485,2186940,2176627,2191702,2171865,2196465,2168055,2201227,2163292,2206942,2153767,2216467l2154858,2216216,2171865,2197417c2175675,2192655,2179485,2187892,2187105,2180272,2188296,2177177,2188475,2175510,2187820,2174974xm475386,2153525l477272,2155822,477367,2155507,475386,2153525xm334493,2131694c337350,2128837,346875,2133599,359258,2147887l360474,2149319,371759,2151816c377593,2155745,385451,2163127,397357,2175509,409740,2185987,423075,2195512,432600,2204084,442125,2212657,447840,2220277,447840,2225039,450697,2228849,452602,2231707,456412,2235517,468795,2245994,479272,2255519,492607,2265997,489750,2269807,484987,2271712,482130,2274569l448422,2237115,446888,2237422,478787,2272865,482130,2274569c484988,2271712,488798,2268854,492608,2265997,521183,2290762,551663,2315527,583095,2337434,577380,2339339,572618,2341244,564998,2343149,567855,2345054,568808,2346007,571665,2347912,562140,2347912,554520,2348864,544995,2348864,539280,2345054,533565,2341244,527850,2337434,522135,2333624,517373,2328862,511658,2325052,498323,2313622,484035,2303144,471653,2291714,459270,2280284,446888,2268854,434505,2258377,422123,2246947,411645,2235517,400215,2225039,394500,2219324,388785,2213609,384023,2208847,379260,2203132,373545,2197417,368783,2191702,369735,2189797,379260,2195512,374498,2184082,381165,2189797,387833,2195512,393548,2201227,401168,2206942,407835,2212657,414503,2217419,423075,2226944,431648,2235517,440220,2245042l442406,2246917,414503,2217419c407835,2211704,401168,2206942,394500,2201227,387833,2195512,382118,2189797,375450,2184082,368783,2175509,361163,2166937,354495,2158364,347828,2149792,341160,2140267,334493,2131694xm2432850,1980247l2432367,1980454,2421964,2005422,2432850,1980247xm2422850,1860918l2397608,1897379c2392845,1904999,2389035,1912619,2385225,1920239,2380463,1927859,2376653,1934527,2372843,1941194,2363318,1954529,2353793,1967864,2343315,1980247,2334743,1993582,2327123,2005964,2317598,2019299,2309978,2029777,2302358,2040254,2294738,2050732l2292832,2051897,2291272,2054208,2293785,2052637c2301405,2042160,2309025,2031682,2316645,2021205,2325218,2007870,2333790,1995487,2342363,1982152,2352840,1969770,2362365,1956435,2371890,1943100,2375700,1936432,2380463,1929765,2384273,1922145,2388083,1914525,2392845,1906905,2396655,1899285,2405228,1884045,2414753,1870710,2422373,1862137l2422850,1860918xm2521433,1847850c2518575,1860232,2514765,1871662,2509050,1884997,2503335,1897380,2496668,1910715,2487143,1925002,2479523,1940242,2471903,1954530,2465235,1965960,2457615,1977390,2450948,1985962,2445233,1991677l2458568,1965007c2461425,1956435,2466188,1947862,2469998,1938337,2473808,1932622,2475713,1928812,2478570,1924050,2482380,1917382,2486190,1911667,2490000,1905000,2493810,1898332,2496668,1892617,2500478,1885950,2507145,1873567,2514765,1861185,2521433,1847850xm2459780,1766202l2436660,1806892,2436235,1807870,2459520,1766887,2459780,1766202xm2472460,1674043l2444672,1749965c2427321,1790989,2407787,1830865,2386218,1869449l2377660,1882980,2377605,1883092c2373795,1892617,2366175,1905000,2357602,1917382,2349030,1929765,2341410,1943100,2337600,1954530,2330932,1963102,2322360,1972627,2314740,1983105,2307120,1993582,2300452,2005012,2295690,2015490,2268067,2053590,2223300,2102167,2183295,2142172,2170912,2152650,2158530,2163127,2146147,2173605l2142583,2176315,2141046,2177871,2125512,2190534,2112810,2205037c2097570,2217420,2082330,2228850,2066137,2240280l2058824,2244900,2038960,2261093,2036092,2262956,2031847,2266950c2019465,2275522,2007082,2284095,1994700,2291715,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,1690852,2437447,1711807,2432684,1723237,2430779,1732762,2427922,1742287,2425064,1749907,2422207,1761337,2411729,1783245,2406014,1792770,2400299,1808962,2394584,1825155,2388869,1841347,2383154l1872470,2370949,1886115,2363152,1898496,2359343,1915642,2349817,1920147,2346686,1931835,2335530c1939455,2330767,1948980,2325052,1957552,2320290l1986810,2305948,1997557,2299334c2009940,2291714,2022322,2283142,2034705,2274569,2037562,2268854,2044230,2264092,2050897,2259329,2057565,2254567,2064232,2249804,2068995,2247899,2084235,2236469,2100427,2225039,2115667,2212657,2121382,2199322,2139480,2187892,2149005,2181224,2161387,2170747,2173770,2160269,2186152,2149792,2226157,2109787,2270925,2061209,2298547,2023109l2314015,1996814,2314740,1994534c2322360,1983104,2331885,1969769,2339505,1956434,2342363,1952624,2344268,1948814,2347125,1945004l2357257,1930951,2360460,1925002c2369032,1912619,2375700,1900237,2380462,1890712,2395702,1864042,2407132,1837372,2419515,1809749,2430945,1782127,2443327,1754504,2457615,1723072,2459044,1714500,2464759,1699974,2468807,1687829l2472460,1674043xm2576677,1589722l2573820,1591627,2573820,1591627,2576677,1589722xm2585674,1533271l2585332,1534956,2588107,1538287c2590965,1541145,2593822,1544955,2596680,1547812,2598585,1545907,2600490,1544002,2602395,1544002l2602539,1543271,2598585,1545907c2594775,1544002,2591918,1540192,2589060,1537334l2585674,1533271xm2577184,1425070l2576519,1425107,2575314,1425174,2575725,1429702c2575725,1438275,2575725,1444942,2574773,1453515,2573820,1458277,2572868,1462087,2570963,1467802,2563343,1480185,2555723,1492567,2548103,1503997,2546198,1515427,2545245,1524952,2542388,1535430l2536673,1545907c2533815,1561147,2530958,1575435,2527148,1591627,2523338,1604010,2520480,1615440,2516670,1627822,2512860,1640205,2510003,1651635,2505240,1663065,2503335,1672590,2501430,1681162,2498573,1690687,2496668,1700212,2494763,1709737,2490953,1719262l2497030,1709810,2502383,1689734c2503335,1679257,2505240,1670684,2507145,1661159,2510955,1649729,2514765,1637347,2518575,1625917,2522385,1613534,2525243,1602104,2529053,1589722,2532863,1574482,2534768,1560194,2538578,1544002l2544293,1533524c2547150,1523047,2548103,1513522,2550008,1502092,2557628,1489709,2565248,1478279,2572868,1465897,2568105,1490662,2563343,1514474,2557628,1539239,2555723,1562099,2542388,1593532,2546198,1600199,2537625,1626869,2530005,1652587,2520480,1678304l2515393,1686218,2513218,1698069c2512146,1704261,2510479,1710690,2506193,1718310,2492858,1737360,2486190,1756410,2479523,1776412,2475713,1785937,2471903,1796415,2467140,1806892,2465235,1812607,2462378,1817370,2459520,1823085,2456663,1828800,2453805,1834515,2449995,1840230,2441423,1855470,2432850,1871662,2424278,1885950,2417610,1903095,2406180,1914525,2396655,1930717,2389035,1948815,2375700,1970722,2361413,1990725,2347125,2010727,2332838,2031682,2322360,2049780,2313788,2061210,2305215,2072640,2296643,2083117,2287118,2093595,2278545,2104072,2269020,2115502,2266163,2120265,2262353,2124075,2259495,2128837,2255685,2133600,2252828,2137410,2249018,2142172,2243303,2146935,2237588,2151697,2232825,2155507l2206342,2184829,2207107,2187892c2195677,2200275,2188057,2208847,2179485,2216467,2169960,2223135,2159482,2229802,2149957,2237422l2126145,2256472,2103587,2272957,2107095,2272665,2131860,2254567,2155673,2235517c2165198,2228850,2175675,2222182,2185200,2214562,2192820,2206942,2201393,2198370,2212823,2185987,2212823,2185035,2212823,2184082,2211870,2182177,2221395,2172652,2229968,2163127,2238540,2152650,2243303,2148840,2249018,2144077,2254733,2139315,2257590,2135505,2261400,2130742,2265210,2125980,2268068,2121217,2271878,2116455,2274735,2112645,2284260,2102167,2292833,2090737,2302358,2080260,2310930,2069782,2319503,2058352,2328075,2046922,2338553,2028825,2352840,2007870,2367128,1987867,2381415,1966912,2394750,1945957,2402370,1927860,2411895,1911667,2423325,1900237,2429993,1883092,2438565,1868805,2447138,1851660,2455710,1837372,2459520,1831657,2462378,1825942,2465235,1820227,2468093,1814512,2469998,1808797,2472855,1804035,2477618,1793557,2481428,1783080,2485238,1773555,2492858,1753552,2499525,1734502,2511908,1715452,2520480,1700212,2518575,1688782,2522385,1676400,2532863,1650682,2539530,1624965,2548103,1598295,2544293,1590675,2557628,1560195,2559533,1537335,2565248,1513522,2570010,1488757,2574773,1463992l2578209,1451109,2575725,1450657c2576677,1443037,2576677,1436370,2576677,1426845l2577184,1425070xm2597632,1404937l2586541,1451152,2586542,1451152,2597633,1404938,2597632,1404937xm2606205,1395412c2604300,1399222,2602395,1402080,2600490,1407795l2599181,1433750c2599062,1441132,2599062,1448276,2598585,1458277l2589060,1487586,2589060,1490934,2600490,1458277c2601443,1438274,2600490,1429702,2602395,1407794l2606836,1398173,2606205,1395412xm2565247,1354454l2559006,1369207,2556675,1390650,2553670,1380633,2552571,1382047,2555723,1392555c2554770,1397317,2554770,1402080,2553818,1407795,2555723,1410652,2556675,1415415,2557628,1420177l2560581,1420013,2558580,1413509c2559532,1407794,2559532,1403032,2560485,1398269,2562390,1384934,2563342,1369694,2565247,1354454xm2645258,1328737c2646210,1329689,2646210,1329689,2647163,1329689,2647163,1345882,2646210,1359217,2646210,1369694,2646210,1380172,2647163,1388744,2647163,1397317,2648115,1413509,2647163,1425892,2644305,1447799,2645258,1453514,2643353,1463039,2641448,1476374,2638590,1488757,2635733,1503997,2632875,1518284,2631923,1529714,2631923,1542097,2630018,1553527,2623350,1574482,2622398,1591627,2615730,1618297,2610968,1637347,2607158,1656397,2602395,1674494,2590965,1685924,2591918,1668779,2578583,1684972,2578583,1684019,2579535,1680209,2580488,1679257,2581440,1664017,2577630,1661160,2584298,1639252,2589060,1625917,2594775,1611630,2598585,1597342l2610015,1590675,2610015,1590674c2618588,1552574,2615730,1544002,2622398,1518284,2624303,1506854,2627160,1495424,2629065,1483994,2630970,1472564,2632875,1460182,2634780,1448752,2636685,1437322,2637638,1425892,2639543,1415414,2640495,1404937,2641448,1394459,2641448,1383982,2640495,1376362,2641448,1366837,2642400,1357312,2643353,1352549,2643353,1347787,2644305,1343024,2644305,1338262,2645258,1333499,2645258,1328737xm134151,887095l134625,887332,134670,887199,134151,887095xm191618,750570c176378,775335,173520,782955,170663,789622,164948,795337,160185,801052,153518,803910l153477,804822,151819,841286,151867,841199,153518,804862c159233,801052,164948,795337,170663,790574,173520,783907,177330,776287,191618,751522l192332,751998,192689,751284,191618,750570xm203047,667702c199237,670560,194475,673417,189712,677227,183045,689610,178282,700087,169710,719137l174286,722798,174435,722155,170663,719137c179235,700087,183998,689609,190665,677227l202473,668793,203047,667702xm276390,613410l275187,614373,270080,634008c268770,638413,267818,641033,266865,643890,230670,692467,209715,757237,179235,803910,175425,816292,171615,829627,166852,842962,162090,856297,159232,869632,155422,882967,145897,911542,131610,942022,130657,966787,124942,985837,119227,1004887,114465,1023937,111607,1038225,109702,1052512,106845,1066800l103035,1088707c102082,1096327,101130,1102995,100177,1110615,97320,1130617,93510,1149667,91605,1169670,90652,1182052,89700,1192530,88747,1205865,89700,1215390,91605,1224915,93510,1243965l95742,1223205,95415,1216342c96367,1203007,98272,1188719,99225,1176337,101130,1156334,104940,1137284,107797,1117282l114596,1109123,124469,1043051,123990,1031557,133400,1004580,138999,981931,137325,985837c135420,984885,133515,983932,131610,983932,126847,996315,122085,1010602,117322,1024890,117322,1031557,117322,1039177,118275,1047750,115417,1062990,113512,1076325,111607,1091565,111607,1093470,110655,1096327,110655,1099185,106845,1102995,104940,1106805,101130,1110615,102082,1102995,103035,1096327,103987,1088707l107797,1066800c110655,1052512,112560,1038225,115417,1023937,121132,1004887,126847,985837,131610,966787,132562,942022,146850,912495,156375,882967,160185,869632,163042,856297,167805,842962,171615,829627,176377,817245,180187,803910,210667,757237,230670,692467,267817,643890,269722,637222,271627,633412,276390,613410xm293536,518160l293535,518160,298297,521970,298297,521969,293536,518160xm465169,382550l464986,382696,464430,383325,456651,391477,454684,394338,453399,395790c451546,398815,450698,401003,447840,403860,428790,425767,408788,447675,389738,472440,384023,479107,378308,484822,373545,491490,367830,498157,363068,504825,357353,511492l285752,590631,358305,510540c364020,503872,368782,497205,374497,490537,380212,483870,385927,478155,390690,471487,409740,446722,429742,425767,448792,402907l454684,394338,464430,383325,465169,382550xm489348,316869c487763,316669,484470,318176,481127,319733l475013,322003,473558,323849c469748,326707,465938,329564,463080,333374,453555,339089,445935,343852,436410,350519l418313,370522,401168,390524c397358,393382,394500,396239,389738,401002l389350,400516,378546,413504c374736,418862,369735,425768,360210,436245l330683,468630,335445,474344,335536,474264,331635,469582c341160,459105,352590,447675,361162,437197,380212,416242,381165,409575,390690,401002,395452,396240,399262,393382,402120,390525l419265,370522,437362,350520c446887,344805,454507,340042,464032,333375,467842,330517,471652,326707,474510,323850,476415,324326,481654,321469,485940,319564l489548,318444,489348,316869xm1868970,144780c1890877,153352,1906117,160020,1917547,166687,1928977,172402,1935645,178117,1938502,183832,1920405,174307,1904212,167640,1891830,160972,1879447,154305,1871827,148590,1868970,144780xm1710855,75247c1719427,75247,1733715,78104,1748955,83819,1765147,90487,1783245,100012,1802295,110489,1750860,94297,1716570,83819,1710855,75247xm1137451,68937c1133641,68580,1127926,69056,1117448,71437,1104113,73342,1088873,75247,1074585,77152,1061250,80010,1046010,83820,1032675,86677,1026960,88582,1021245,90487,1014578,92392,1007910,94297,1001243,96202,993623,98107l947769,107115,939330,110490c920280,117157,900278,122872,881228,130492,862178,138112,843128,144780,824078,153352,809790,160020,796455,165735,784073,171450,775500,173355,765975,178117,757403,181927,734543,190500,713588,201930,691680,212407,681203,218122,670725,225742,660248,232410,649770,239077,639293,245745,629768,252412,618338,263842,597383,280035,581190,288607,565950,300037,550710,312420,535470,324802l491713,362974,495465,367665c497370,366713,500764,364272,504752,361295l512657,355403,541185,330517c556425,318134,571665,306704,586905,294322,603097,285749,623100,269557,635482,258127,645960,251459,655485,244792,665962,238124,676440,231457,685965,224789,697395,218122,719302,207644,741210,196214,763117,187642,771690,183832,781215,179069,788835,174307,801217,168592,815505,162877,828840,156209,847890,147637,866940,140969,885990,133349,905040,125729,925042,120014,944092,113347l968499,108553,980289,104524,1140765,69904,1137451,68937xm1478088,48458c1484636,48815,1491780,49530,1498447,50482,1511782,52387,1523212,56197,1526070,60007,1520355,59055,1514640,58102,1505115,57150,1495590,56197,1482255,53340,1461300,48577,1465586,48101,1471539,48101,1478088,48458xm1588935,40957c1602270,41909,1614652,42862,1627987,43814,1644180,48577,1659420,56197,1675612,62864,1652752,60007,1631797,55244,1616557,52387,1601317,48577,1590840,44767,1588935,40957xm1270324,40719c1233653,40957,1196981,42862,1160310,46672,1135545,47624,1109827,52387,1084110,57149,1071727,59054,1059345,62864,1047915,66674,1036485,70484,1026007,74294,1016482,78104,1001242,80009,987907,81914,972667,83819,914565,101917,859320,123824,806932,147637,786930,155257,765975,165734,746925,174307,741210,176212,734542,179069,728827,180974,723112,183832,717397,186689,712635,189547,702157,195262,691680,200977,682155,205739,663105,216217,647865,225742,634530,230504,619290,239077,610717,248602,598335,259079,555472,283844,517372,318134,493560,340994l471664,360034,450243,379593,450697,380047c388785,439102,334492,503872,285915,573404,271627,593407,260197,607694,252577,619124,244957,630554,240195,639127,237337,646747,232575,655319,226860,663892,222097,672464,212572,690562,203047,708659,193522,725804l162439,774785,162090,776287c158280,784860,155422,795337,151612,804862,148755,810577,146850,814387,143992,818197l142087,820102,133634,848201c132087,855345,131610,860584,131610,864870,131610,873442,132562,879157,129705,888682,124942,902017,121132,914400,116370,927735,112560,941070,107797,953452,103987,966787,99225,986790,95415,1004887,90652,1023937,87795,1042035,85890,1059180,83032,1076325,80175,1093470,79222,1111567,78270,1128712,81127,1115377,83032,1102995,84937,1092517l85555,1089530,86842,1075372c89700,1058227,91605,1040130,94462,1022985l96848,1023781,97055,1022896,94463,1022032c99225,1002029,103035,983932,107798,964882,111608,951547,115418,938212,120180,925829l133454,886956,132563,886777c135420,877252,134468,871537,134468,862965,134468,854392,135420,842010,144945,818197,146850,814387,148755,809625,152565,804862l152821,804166,163043,776287c173520,759142,183045,742950,194475,726757,204000,708660,212573,690562,223050,673417,227813,665797,233528,656272,238290,647700,241148,640080,245910,631507,253530,620077,261150,608647,272580,594360,286868,574357,335445,503872,389738,440055,451650,381000,466890,367665,479273,354330,495465,340995,519278,318135,557378,283845,600240,259080,612623,249555,621195,239077,636435,230505,649770,225742,665010,216217,684060,205740,693585,200977,704063,195262,714540,189547,720255,186690,725018,183832,730733,180975,736448,178117,742163,176212,748830,174307,767880,164782,788835,155257,808838,147637,860273,123825,916470,101917,974573,83820,989813,81915,1003148,80010,1018388,78105,1027913,74295,1038390,70485,1049820,66675,1061250,62865,1073633,59055,1086015,57150,1111733,52387,1138403,47625,1162215,46672,1198887,43338,1235558,41433,1272229,41076l1360655,44043,1270324,40719xm1404150,0c1418437,952,1434630,1905,1448917,2857,1465110,3810,1480350,5715,1494637,7620,1509877,8572,1518450,11430,1525117,15240,1531785,19050,1536547,22860,1545120,24765,1558455,24765,1552740,17145,1569885,20002,1582267,21907,1594650,25717,1607032,28575,1614652,30480,1622272,33337,1629892,35242,1629892,35242,1629892,36195,1628940,36195,1629892,39052,1628940,40957,1627987,42862,1614652,41910,1602270,40957,1588935,40005,1584172,39052,1580362,38100,1575600,36195,1570837,35242,1567027,34290,1562265,33337,1553692,31432,1545120,29527,1536547,27622,1527975,25717,1519402,23812,1510830,21907,1502257,20955,1493685,19050,1484160,18097l1454633,18097c1446060,18097,1437488,18097,1430820,18097,1416533,18097,1405103,18097,1393673,18097l1391928,17540,1375575,25717c1367002,28574,1391767,30479,1381290,35242,1401292,39052,1421295,42862,1438440,46672l1413008,47116,1413437,47149c1423677,47863,1433202,48101,1440345,46672,1447965,47625,1455585,48577,1463205,49530,1484160,54292,1497495,56197,1507020,58102,1516545,60007,1522260,60007,1527975,60960,1539405,63817,1551788,66675,1563218,68580,1575600,70485,1587030,74295,1599413,76200,1610843,79057,1623225,81915,1634655,84772l1669898,95250,1687043,100012,1704188,105727,1704409,105929,1716704,108049c1727330,110549,1739921,114716,1746499,119121l1750661,125427,1751813,125730c1760385,129540,1769910,133350,1778483,136207,1786103,139065,1793723,141922,1801343,145732,1808963,149542,1816583,152400,1824203,156210,1828013,159067,1833728,161925,1841348,165735,1845158,167640,1848968,169545,1852778,171450,1856588,173355,1861350,175260,1865160,178117,1882305,186690,1899450,195262,1907070,201930,1924215,213360,1942313,223837,1960410,236220,1968983,241935,1978508,248602,1988033,255270l1988833,255841,2002949,264417c2327259,483516,2540483,854556,2540483,1275397l2540081,1283368,2550960,1284922c2554770,1287779,2557627,1289684,2561437,1292542,2562390,1303019,2564295,1305877,2566200,1318259,2571915,1329689,2578582,1339214,2584297,1348739l2591918,1349432,2591918,1342072,2599661,1320563,2599537,1316355c2602395,1287780,2604300,1288732,2607157,1290637,2610967,1289685,2614777,1289685,2617635,1290637,2623350,1286827,2628112,1282065,2633827,1280160,2634780,1294447,2634780,1306830,2635732,1322070,2633827,1328737,2632875,1335405,2630970,1342072,2629065,1348740,2627160,1355407,2625255,1361122,2624302,1371600,2623350,1382077,2622397,1392555l2621445,1408747c2620492,1414462,2620492,1419225,2619540,1424940l2615479,1427648,2615730,1428749,2619621,1426155,2621445,1410652,2622397,1394460c2623350,1383982,2624302,1373505,2625255,1363027,2627160,1357312,2629065,1350645,2630970,1343977,2632875,1337310,2634780,1330642,2635732,1323975,2638590,1325880,2640495,1327785,2643352,1329690,2643352,1334452,2643352,1339215,2642400,1343977,2641447,1348740,2641447,1353502,2640495,1358265,2639542,1367790,2638590,1376362,2639542,1384935,2638590,1394460,2638590,1404937,2637637,1416367,2635732,1426845,2634780,1438275,2632875,1449705,2630970,1461135,2630017,1472565,2627160,1484947,2625255,1496377,2622397,1507807,2620492,1519237,2613825,1544955,2615730,1553527,2608110,1591627,2604300,1593532,2600490,1595437,2596680,1598295,2592870,1611630,2587155,1626870,2582392,1640205,2575725,1662112,2580487,1664970,2578582,1680210,2577630,1682115,2576677,1684972,2576677,1685925,2570962,1701165,2565247,1716405,2560485,1729740,2558580,1731645,2557627,1732597,2555722,1733550,2549055,1748790,2542387,1764982,2535720,1780222,2543340,1764982,2550007,1748790,2556675,1733550,2558580,1731645,2559532,1731645,2561437,1729740,2553817,1770697,2541435,1796415,2530957,1816417,2525242,1820227,2519527,1823085,2514765,1824990l2511407,1831707,2511908,1832609c2512860,1830704,2513813,1827847,2515718,1824989,2520480,1823084,2526195,1820227,2531910,1816417,2532863,1826894,2525243,1840229,2520480,1848802,2513813,1862137,2506193,1874519,2499525,1886902,2495715,1893569,2492858,1899284,2489048,1905952,2485238,1912619,2481428,1918334,2477618,1925002,2474760,1928812,2472855,1933574,2469045,1939289,2465235,1948814,2461425,1957387,2456663,1966912l2443328,1993582c2436660,2003107,2429993,2013584,2422373,2022157,2415705,2030729,2408085,2040254,2401418,2048827l2402291,2047029,2378557,2079307c2372842,2073592,2341410,2118360,2327122,2135505l2316996,2151085,2327122,2136457c2341410,2120264,2372842,2075497,2378557,2080259,2375700,2100262,2348077,2125979,2339505,2139314,2331885,2148363,2325456,2155031,2319383,2160389l2303230,2172263,2302357,2173605,2292258,2181374,2291880,2184082c2277592,2199322,2263305,2215515,2247112,2229802,2231872,2245042,2216632,2260282,2199487,2273617l2197285,2275215,2181390,2295524c2169960,2306002,2156625,2314574,2143290,2324099l2107681,2350806,2107553,2350961,2143290,2325052c2155672,2315527,2169007,2306002,2181390,2296477,2173770,2309812,2163292,2318384,2149957,2327909,2139004,2337911,2131146,2341959,2124359,2344578l2106651,2352057,2106142,2352675c2099475,2357437,2093760,2361247,2087092,2365057l2079914,2368384,2061852,2383036c2055184,2388156,2049469,2392204,2044230,2395537,2034705,2403157,2027085,2407920,2017560,2412682,2019465,2409825,2014703,2411730,2008988,2413635l1999460,2417870,1997979,2418995,2009940,2414587c2015655,2412682,2019465,2410777,2018513,2413635,2011845,2423160,1998510,2431732,1984223,2439352,1976603,2443162,1969935,2446972,1962315,2450783,1954695,2454592,1947075,2457450,1940408,2461260l1924934,2463581,1922310,2465070c1898497,2476500,1874685,2486025,1849920,2496502l1846229,2497341,1824203,2511742c1829918,2512695,1832775,2513647,1836585,2515552,1819440,2530792,1796580,2533650,1790865,2535555,1791818,2531745,1793723,2526982,1794675,2522220,1789913,2524125,1785150,2526030,1779435,2527935,1774673,2529840,1769910,2530792,1765148,2532697,1755623,2535555,1745145,2538412,1735620,2542222l1731675,2537487,1717522,2540317c1711807,2541270,1706092,2543175,1700377,2544127,1688947,2546985,1676565,2550795,1665135,2552700l1663973,2553240,1697520,2545079c1703235,2543174,1708950,2542222,1714665,2541269,1720380,2540317,1725142,2538412,1728952,2538412,1729905,2540317,1731810,2542222,1734667,2543174,1745145,2540317,1754670,2537459,1764195,2533649,1768957,2531744,1773720,2530792,1778482,2528887,1783245,2526982,1788007,2525077,1793722,2523172,1792770,2526982,1790865,2531744,1789912,2536507,1776577,2543174,1763242,2548889,1749907,2555557l1747946,2555008,1720380,2566034c1711808,2568892,1704188,2570797,1697520,2572702,1683233,2576512,1672755,2578417,1663230,2581274,1663707,2578893,1657754,2578893,1649062,2580084l1619428,2585850,1618462,2587942c1593697,2593657,1566075,2598419,1539405,2603182,1530832,2602229,1531785,2600324,1521307,2598419,1516545,2598419,1511782,2598419,1506067,2598419,1498447,2601277,1488922,2604134,1479397,2606992,1470825,2607944,1463205,2608897,1455585,2608897,1447965,2608897,1440345,2609849,1431772,2609849l1429185,2608741,1407484,2612588c1399626,2612707,1391768,2611278,1381290,2607944,1381290,2607944,1382243,2606992,1382243,2606992,1384148,2605087,1385100,2603182,1387005,2600324,1379385,2599372,1371765,2598419,1365098,2597467,1367955,2595562,1372718,2593657,1375575,2591752,1386053,2591752,1396530,2591752,1407008,2590799,1417485,2589847,1427010,2589847,1437488,2589847l1481302,2590799,1511782,2587942c1531785,2584132,1550835,2579369,1568932,2575559,1585125,2570797,1596555,2568892,1607032,2566987,1617510,2566034,1627035,2566034,1635607,2566034l1637595,2565111,1609890,2566035c1599412,2566987,1587030,2569845,1571790,2574607,1553692,2578417,1534642,2583180,1514640,2586990,1505115,2587942,1495590,2588895,1484160,2589847,1470825,2589847,1455585,2589847,1440345,2588895,1430820,2588895,1420342,2589847,1409865,2589847,1399387,2590800,1388910,2590800,1378432,2590800,1377480,2588895,1378432,2587942,1379385,2586990,1381290,2584132,1384147,2581275,1386052,2577465,1479397,2573655,1585125,2555557,1679422,2528887,1748955,2508885,1814677,2485072,1878495,2453640,1893735,2445067,1911832,2435542,1930882,2426017,1940407,2421255,1950885,2416492,1960410,2410777,1969935,2405062,1980412,2400300,1990890,2394585,2010892,2383155,2029942,2371725,2048040,2360295,2066137,2347912,2081377,2336482,2093760,2325052,2122335,2304097,2150910,2283142,2179485,2258377,2187105,2251710,2195677,2245995,2203297,2239327,2210917,2232660,2218537,2225992,2226157,2219325,2238540,2208847,2249017,2199322,2260447,2187892,2265210,2179320,2270925,2171700,2274735,2164080l2295258,2145267,2295423,2144085,2275688,2162175c2271878,2169795,2266163,2177415,2261400,2185987,2249970,2197417,2239493,2206942,2227110,2217420,2219490,2224087,2211870,2230755,2204250,2237422,2196630,2244090,2189010,2249805,2180438,2256472,2151863,2280285,2124240,2302192,2094713,2323147,2082330,2334577,2066138,2346960,2048993,2358390,2030895,2369820,2011845,2382202,1991843,2392680,1981365,2398395,1971840,2403157,1961363,2408872,1951838,2414587,1941360,2419350,1931835,2424112,1912785,2433637,1894688,2443162,1879448,2451735,1815630,2482215,1749908,2506027,1680375,2526982,1586078,2553652,1480350,2571750,1387005,2575560,1379385,2575560,1370813,2575560,1365098,2575560,1364145,2572702,1362240,2570797,1362240,2567940,1358430,2566035,1348905,2566987,1339380,2566987,1330808,2569845,1319378,2572702,1318425,2575560,1294613,2576512,1275563,2576512,1257465,2576512,1240320,2575560,1226033,2574607,1212698,2574607,1205078,2573655,1198410,2572702,1190790,2572702,1183170,2571750,1175550,2570797,1168883,2568892l1182080,2554816,1179360,2555557,1130192,2546452,1127925,2546985c1090778,2541270,1060298,2535555,1033628,2529840,1020293,2526982,1007910,2524125,996480,2522220,985050,2519362,974573,2517457,964095,2516505,951713,2510790,938378,2505075,925043,2498407,911708,2493645,897420,2487930,876465,2480310,859320,2473642,842175,2466975,825983,2460307,830745,2455545,832650,2454592,834555,2453640,846938,2456497,858368,2458402,869798,2460307,875513,2465070,880275,2468880,885038,2473642,898373,2476500,912660,2482215,937425,2488882,975525,2503170,1006958,2509837,1041248,2515552,1049820,2517457,1058393,2518410,1066965,2520315,1075538,2521267,1085063,2523172,1094588,2525077,1104113,2526982,1114590,2528887,1125068,2531745l1158657,2539008,1161262,2538412c1171740,2540317,1181265,2541270,1192695,2543175,1193647,2542222,1193647,2542222,1193647,2541270,1208887,2542222,1225080,2542222,1239367,2543175,1242225,2543175,1246035,2544127,1246987,2544127,1271752,2545080,1294612,2544127,1317472,2544127,1335570,2545080,1352715,2545080,1368907,2546032,1389862,2545080,1410817,2542222,1429867,2541270,1432725,2541270,1436535,2541270,1437487,2541270,1438440,2544127,1440345,2546032,1440345,2548890,1468920,2546985,1486065,2544127,1500352,2541270,1514640,2539365,1525117,2536507,1540357,2531745,1547977,2530792,1555597,2529840,1563217,2527935,1567980,2526982,1572742,2526982,1577505,2526030,1588935,2523172,1598460,2521267,1608937,2518410,1617510,2516505,1626082,2514600,1634655,2512695,1643227,2510790,1651800,2507932,1660372,2506027l1707545,2497863,1713713,2495550c1697520,2498407,1680375,2501265,1664183,2504122,1655610,2506027,1647038,2508885,1638465,2510790,1629893,2512695,1621320,2514600,1612748,2516505,1601318,2519362,1592745,2521267,1581315,2524125,1576553,2525077,1571790,2525077,1567028,2526030,1559408,2526982,1551788,2527935,1544168,2529840,1517498,2532697,1498448,2533650,1482255,2535555,1467015,2537460,1454633,2539365,1440345,2539365,1438440,2539365,1435583,2539365,1432725,2539365,1413675,2541270,1392720,2544127,1371765,2544127,1355573,2543175,1338428,2543175,1320330,2542222,1297470,2542222,1274610,2543175,1249845,2542222,1247940,2542222,1245083,2541270,1242225,2541270,1231748,2537460,1224128,2533650,1212698,2528887,1207935,2532697,1201268,2535555,1196505,2539365l1196464,2539447,1209840,2530792c1221270,2535554,1229843,2539364,1239368,2543174,1224128,2543174,1207935,2542222,1193648,2541269l1194008,2541036,1164120,2536507c1151738,2533650,1140308,2531745,1128878,2528887,1118400,2526030,1107923,2524125,1098398,2522220,1088873,2520315,1079348,2519362,1070775,2517457,1062203,2515552,1053630,2514600,1045058,2512695,1010768,2506980,979335,2500312,941235,2486025,916470,2480310,902183,2474595,888848,2470785,883133,2466975,878370,2462212,873608,2457450,862178,2455545,850748,2453640,838365,2450782,820268,2442210,804075,2433637,785978,2424112,780263,2424112,776453,2425065,770738,2425065,751688,2415540,734543,2406967,716445,2397442,713588,2391727,709778,2386012,706920,2380297,706920,2380297,707873,2380297,708825,2379345,719303,2386012,730733,2391727,742163,2397442,753593,2403157,764070,2408872,775500,2415540,779310,2413635,782168,2411730,785025,2409825,766928,2401252,755498,2391727,745973,2384107,736448,2376487,726923,2371725,713588,2369820,686918,2350770,678345,2350770,668820,2344102,655485,2335530,643103,2327910,630720,2319337,600240,2302192,608813,2320290,570713,2293620,563093,2287905,556425,2282190,547853,2274570,549758,2274570,551663,2273617,552615,2272665,561188,2275522,567855,2277427,575475,2279332,559283,2261235,556425,2253615,527850,2229802,518325,2222182,509753,2214562,501180,2207895,492608,2200275,484035,2193607,476415,2185987,470700,2180272,455460,2174557,444983,2160270,428790,2143125,415455,2126932,399263,2109787l396126,2099983,386880,2090737c376403,2080260,365925,2068830,355448,2056447,353543,2049780,339255,2031682,351638,2039302,346875,2033587,343065,2026920,339255,2022157l337780,2019844,323062,2009774c311632,1996439,302107,1982152,294487,1968817,286867,1954529,281152,1941194,278295,1930717l276390,1930717c268770,1917382,261150,1903095,254483,1888807,247815,1874520,240195,1861185,233528,1846897,225908,1830705,218288,1814512,211620,1798320,204953,1782127,198285,1764982,191618,1748790,199238,1759267,205905,1769745,211620,1782127,217335,1794510,223050,1807845,231623,1824037,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,118275,1475422,120180,1486852,121132,1499235,123037,1511617,124942,1524000,126847,1535430,122085,1526857,120180,1515427,117322,1503997,115417,1491615,113512,1478280,110655,1463992,105892,1463992,104940,1463992,103035,1463992,102082,1453515,101130,1443990,98272,1427797,96367,1420177,93510,1412557,91605,1404937,89700,1397317,87795,1389697,85890,1383030,80175,1376362,75412,1371600,69697,1365885,67792,1365885,66840,1365885,64935,1365885,63030,1360170,61125,1351597,60172,1342072,59220,1332547,58267,1322070,58267,1311592,58267,1291590,59220,1273492,62077,1268730,63030,1263015,63030,1258252,63982,1253490l67226,1243037,65649,1219200c65887,1207294,66839,1194911,67792,1183957l71602,1176814,71602,1172527c69697,1178242,66840,1182052,63982,1186815,62077,1183005,59220,1181100,57315,1177290,53505,1171575,54457,1120140,44932,1160145l42670,1146572,42075,1147762c41122,1160145,39217,1173480,38265,1185862,37312,1198245,35407,1211580,35407,1223962,34455,1233487,33502,1243965,32550,1253490l32550,1314449c32550,1324927,32550,1335404,33502,1345882,34455,1356359,35407,1366837,35407,1377314,31597,1378267,32550,1413509,26835,1406842,25882,1406842,25882,1406842,24930,1406842,19215,1385887,19215,1367789,19215,1349692,19215,1331594,22072,1313497,19215,1290637,20167,1274444,22072,1260157,23977,1244917l32546,1253485,24930,1243965c23025,1234440,23025,1223962,23025,1209675,23025,1195387,23977,1178242,24930,1157287,24930,1152525,25882,1147762,25882,1143000,26835,1135380,27787,1126807,28740,1119187,32550,1105852,36360,1089660,40170,1076325l45865,1047851,43980,1041082c42075,1053465,39217,1064895,37312,1079182,33502,1092517,29692,1108710,25882,1122045,24930,1129665,23977,1138237,23025,1145857,23025,1150620,22072,1155382,22072,1160145,22072,1181100,21120,1198245,20167,1212532,20167,1226820,21120,1237297,22072,1246822,20167,1263015,18262,1277302,17310,1292542,20167,1315402,17310,1333500,17310,1351597,17310,1369695,17310,1387792,23025,1408747,23025,1408747,23977,1408747,24930,1408747,28740,1426845,32550,1443990,37312,1463040,38265,1475422,41122,1486852,43980,1507807,48742,1524000,53505,1539240,58267,1553527,60410,1580673,74876,1623893,80770,1651843l82734,1670685,86843,1670685c97320,1697355,103988,1711642,107798,1721167,112560,1730692,114465,1737360,115418,1746885,111608,1745932,106845,1736407,101130,1724977,95415,1713547,90653,1700212,85890,1690687,81128,1678305,89700,1712595,84938,1700212l76651,1674524,70650,1675447c67792,1667827,65887,1660207,63982,1653540,53505,1643062,45885,1621155,41122,1601152,36360,1581150,32550,1562100,26835,1554480,22072,1537335,22072,1519237,25882,1515427,23977,1500187,21120,1484947,19215,1469707,17310,1454467,16357,1439227,14452,1423987,10642,1412557,6832,1403032,3975,1390650,-1740,1325880,-2693,1250632,10642,1213485,11595,1197292,12547,1177290,17310,1167765,15405,1159192,13500,1151572,11595,1143000,13500,1126807,11595,1089660,23025,1074420,23977,1067752,24930,1062990,25882,1058227,27787,1034415,29692,1018222,33502,1002982,40170,989647,48742,967740,53505,962977,58267,973455,46837,1000125,48742,1017270l53503,1007964,56362,985718c58267,975597,59696,966311,57315,961072,60172,949642,63030,941069,65887,929639,70650,914399,74460,898207,79222,882014,83985,865822,89700,849629,95415,833437l96628,832072,103988,793432c107798,785812,111608,775334,114465,765809,118275,756284,123038,748664,126848,742949,135420,726757,142088,710564,151613,695324,158280,680084,164948,667702,171615,652462,172568,639127,191618,614362,200190,597217,204953,591502,210668,585787,221145,573404,227813,559117,233528,548639,238290,540067,243053,531494,247815,525779,252578,519112,258293,513397,266865,503872,267818,511492,268770,510539,270675,507682,271628,505777,276390,495299,281153,485774,286868,475297,296393,464819,307823,446722,316395,441007,309966,453151,316932,450829,317199,455339l315045,461363,345922,429577c348780,423862,354495,417195,361162,409575,367830,402907,375450,396240,381165,390525l382889,392440,382118,391477c390690,382904,398310,374332,406883,366712,414503,359092,423075,351472,431648,343852,442125,333374,448793,324802,458318,315277,470700,305752,484035,296227,495465,287654,508800,277177,522135,267652,535470,258127l559389,241440,575475,226694c585000,220979,594525,215264,604050,209549,613575,203834,624052,199072,634530,193357l638565,191282,648937,181094c654771,176688,661201,172402,665963,168592,673583,162877,679298,160496,684656,159067l697880,156023,700252,154304c782167,109537,869797,74294,959332,49529l968945,47439,995527,38099c1001719,36194,1008148,35003,1013863,34408l1023424,34327,1026960,33337c1097445,17144,1169835,7619,1244130,4762,1262704,5238,1283897,4762,1305804,4524,1327712,4285,1350334,4285,1371765,5714l1372993,6635,1405103,2857c1415580,4762,1425105,5714,1434630,7619,1444155,9524,1453680,10477,1464158,13334l1479392,16797,1463205,12382c1453680,10477,1443202,8572,1433677,6667,1424152,4762,1414627,3810,1404150,1905,1404150,1905,1404150,952,1404150,0xe" fillcolor="white [3212]" stroked="f">
              <v:fill color2="#0072c7 [3205]" o:opacity2="24248f" focusposition="1" focussize="" focus="100%" type="gradientRadial"/>
              <v:stroke joinstyle="miter"/>
              <v:formulas/>
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orma libre: Forma 18" o:spid="_x0000_s4106" style="position:absolute;left:2909;top:4364;width:32264;height:31839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adj="0,,0" path="m1439383,2598425l1427010,2605087,1427751,2605405,1439383,2598425xm1542263,2530792c1527023,2534602,1516545,2538412,1502258,2540317,1487970,2542222,1470825,2545079,1442250,2547937,1442250,2545079,1440345,2543174,1439393,2540317,1452728,2540317,1465110,2538412,1481303,2536507,1496543,2534602,1515593,2533649,1542263,2530792xm1646323,2520821l1643881,2521511,1645133,2521267,1646323,2520821xm899801,2506503c908612,2507932,922185,2511742,942187,2517457,947902,2518409,954570,2518409,960285,2518409,977430,2526982,993622,2535555,1010767,2543175,1017435,2544127,1026007,2546032,1033627,2547937l1035057,2548414,1040295,2543175c1046962,2545080,1053630,2546985,1060297,2548890,1066965,2550795,1073632,2551747,1080300,2553652l1119712,2562818,1120305,2562225c1134592,2564130,1150785,2566987,1166025,2569845,1172692,2570797,1180312,2571750,1187932,2573655,1195552,2574607,1203172,2575560,1209840,2575560,1223175,2575560,1237462,2576512,1254607,2577465,1271752,2577465,1291755,2578417,1315567,2576512l1318213,2576512,1324140,2573178c1328188,2571750,1333189,2570321,1337475,2568892,1342238,2568892,1347000,2568654,1351048,2568654,1355096,2568654,1358430,2568892,1360335,2569844l1362835,2576512,1384147,2576512c1382242,2579370,1379385,2583180,1377480,2586037,1376527,2586990,1375575,2587942,1373670,2590800,1370812,2592705,1366050,2594610,1361287,2596515,1352715,2596515,1347000,2596515,1338427,2596515,1328902,2595562,1318425,2595562,1308900,2594610,1286992,2593657,1266037,2593657,1245082,2592705,1229842,2591752,1213650,2590800,1197457,2588895,1184122,2587942,1169835,2585085,1155547,2583180,1141260,2581275,1127925,2579370,1113637,2576512,1092682,2572702,1069822,2570797,1049820,2566987,1029817,2562225,1011720,2557462,1000290,2550795l1000863,2550379,971715,2541270c964095,2537459,955522,2533650,945997,2529840,935520,2526982,925995,2524125,916470,2520315,905992,2516505,896467,2513647,885990,2509837,886943,2506027,890991,2505075,899801,2506503xm1460491,2486082l1445939,2488303,1345293,2493385,1378432,2497454c1380337,2496502,1383195,2496502,1387005,2495549,1407007,2492692,1426057,2490787,1446060,2488882,1448203,2488406,1451715,2487751,1455778,2486992l1460491,2486082xm1550918,2472281l1501488,2479825,1518450,2480309c1528928,2479833,1536786,2477928,1542858,2475785l1550918,2472281xm1731355,2470078l1576322,2511364,1654777,2493883,1731355,2470078xm737400,2450782c787882,2468879,820267,2485072,846937,2497454,859320,2502217,872655,2506027,885990,2509837,896467,2513647,905992,2516504,915517,2520314,925042,2524124,934567,2526982,945045,2529839,954570,2533649,963142,2537459,970762,2541269,968857,2542222,966952,2544127,965047,2546032,960285,2545079,954570,2544127,949807,2543174,931710,2537459,913612,2529839,895515,2523172l868845,2512694c860272,2508884,850747,2505074,842175,2501264,829792,2497454,818362,2492692,806932,2488882,796455,2484119,785977,2480309,776452,2475547,766927,2471737,759307,2466974,752640,2463164,745972,2458402,741210,2454592,737400,2450782xm782168,2426970c800265,2436495,815505,2445067,834555,2453640,832650,2454592,830745,2455545,827888,2457450,807885,2447925,786930,2437447,766928,2427922,772643,2427922,776453,2427922,782168,2426970xm588810,2362200c620242,2375535,636435,2387917,653580,2398395,657390,2403157,669772,2412682,666915,2413635,655485,2407920,645007,2403157,636435,2397442,627862,2392680,620242,2387917,613575,2383155,601192,2374582,593572,2367915,588810,2362200xm702387,2337759l702396,2338030,705613,2341923,705967,2340292,702387,2337759xm2093409,2275234l2089950,2275522c2073757,2288857,2052802,2303145,2032800,2316480,2012797,2329815,1991842,2340292,1976602,2346960,1964220,2354580,1950885,2362200,1936597,2370772,1928977,2373630,1922310,2377440,1914690,2380297,1907070,2383155,1899450,2386012,1891830,2389822,1886115,2394585,1874685,2399347,1864207,2404110,1853730,2408872,1844205,2412682,1843252,2416492,1833727,2420302,1823250,2425065,1812772,2428875,1802295,2433637,1791817,2436495,1781340,2440305,1779435,2442210,1775625,2446020,1772767,2448877,1768005,2450782,1764195,2451735,1759432,2453640,1748002,2456497,1736572,2457450,1726095,2459355,1710855,2464117,1696567,2468880,1683232,2472690,1669897,2476500,1656562,2480310,1644180,2485072,1630845,2489835,1616557,2492692,1601317,2497455,1586077,2502217,1568932,2506980,1547977,2510790,1498447,2513647,1480350,2519362,1472730,2523172,1471777,2524125,1471777,2525077,1470825,2526030l1434645,2535075,1435583,2535555,1475761,2525510,1476540,2523172c1484160,2518410,1503210,2513647,1551788,2510790,1571790,2506980,1588935,2502217,1605128,2497455,1620368,2492692,1634655,2489835,1647990,2485072,1661325,2481262,1673708,2477452,1687043,2472690,1700378,2468880,1713713,2464117,1729905,2459355,1741335,2457450,1752765,2456497,1763243,2453640l1740675,2467181,1741335,2466975c1748955,2462212,1758480,2456497,1765148,2452687,1769910,2450782,1773720,2449830,1778483,2447925l1779371,2447679,1785150,2441257c1795628,2437447,1806105,2433637,1816583,2429827,1827060,2425065,1837538,2421255,1847063,2417445,1848015,2413635,1857540,2409825,1868018,2405062,1878495,2400300,1889925,2395537,1895640,2390775,1903260,2387917,1910880,2385060,1918500,2381250l1934176,2374435,1942313,2368867c1955648,2360295,1969935,2352675,1982318,2345055,1997558,2339340,2017560,2327910,2038515,2314575l2093409,2275234xm460060,2262062l463676,2265164,464910,2265793,460060,2262062xm2099801,2237197l2099475,2237422,2099475,2237694,2100989,2237910,2101380,2237422,2099801,2237197xm2120379,2222979l2114756,2226864,2113762,2227897,2117618,2225429,2120379,2222979xm382287,2175002l418259,2217355,389737,2183129,382287,2175002xm2187820,2174974l2187735,2175004,2187105,2179320c2179485,2186940,2176627,2191702,2171865,2196465,2168055,2201227,2163292,2206942,2153767,2216467l2154858,2216215,2171865,2197417c2175675,2192655,2179485,2187892,2187105,2180272,2188296,2177177,2188474,2175510,2187820,2174974xm475386,2153526l477272,2155821,477367,2155507,475386,2153526xm334493,2131694c337350,2128837,346875,2133599,359258,2147887l360474,2149319,371759,2151816c377593,2155745,385451,2163127,397357,2175509,409740,2185987,423075,2195512,432600,2204084,442125,2212657,447840,2220277,447840,2225039,450697,2228849,452602,2231707,456412,2235517,468795,2245994,479272,2255519,492607,2265997,489750,2269807,484987,2271712,482130,2274569l448422,2237115,446888,2237422,446888,2237422,478787,2272865,482130,2274569c484988,2271712,488798,2268854,492608,2265997,521183,2290762,551663,2315527,583095,2337434,577380,2339339,572618,2341244,564998,2343149,567855,2345054,568808,2346007,571665,2347912,562140,2347912,554520,2348864,544995,2348864,539280,2345054,533565,2341244,527850,2337434,522135,2333624,517373,2328862,511658,2325052,498323,2313622,484035,2303144,471653,2291714,459270,2280284,446888,2268854,434505,2258377,422123,2246947,411645,2235517,400215,2225039,394500,2219324,388785,2213609,384023,2208847,379260,2203132,373545,2197417,368783,2191702,369735,2189797,379260,2195512,374498,2184082,381165,2189797,387833,2195512,393548,2201227,401168,2206942,407835,2212657,414503,2217419,423075,2226944,431648,2235517,440220,2245042l442406,2246917,414503,2217419c407835,2211704,401168,2206942,394500,2201227,387833,2195512,382118,2189797,375450,2184082,368783,2175509,361163,2166937,354495,2158364,347828,2149792,341160,2140267,334493,2131694xm2432850,1980247l2432367,1980454,2421963,2005422,2432850,1980247xm2422850,1860918l2397608,1897379c2392845,1904999,2389035,1912619,2385225,1920239,2380463,1927859,2376653,1934527,2372843,1941194,2363318,1954529,2353793,1967864,2343315,1980247,2334743,1993582,2327123,2005964,2317598,2019299,2309978,2029777,2302358,2040254,2294738,2050732l2292831,2051897,2291271,2054208,2293785,2052637c2301405,2042160,2309025,2031682,2316645,2021205,2325218,2007870,2333790,1995487,2342363,1982152,2352840,1969770,2362365,1956435,2371890,1943100,2375700,1936432,2380463,1929765,2384273,1922145,2388083,1914525,2392845,1906905,2396655,1899285,2405228,1884045,2414753,1870710,2422373,1862137l2422850,1860918xm2498930,1857612c2494525,1865709,2490953,1872615,2490953,1875472,2486190,1885949,2480475,1898332,2473808,1909762,2480475,1897379,2486190,1885949,2490953,1875472,2490953,1872615,2494525,1865709,2498930,1857612xm2521433,1847850c2518575,1860232,2514765,1871662,2509050,1884997,2503335,1897380,2496668,1910715,2487143,1925002,2479523,1940242,2471903,1954530,2465235,1965960,2457615,1977390,2450948,1985962,2445233,1991677l2458568,1965007c2461425,1956435,2466188,1947862,2469998,1938337,2473808,1932622,2475713,1928812,2478570,1924050,2482380,1917382,2486190,1911667,2490000,1905000,2493810,1898332,2496668,1892617,2500478,1885950,2507145,1873567,2514765,1861185,2521433,1847850xm2459780,1766202l2436660,1806892,2436235,1807870,2459520,1766887,2459780,1766202xm2472460,1674043l2444672,1749965c2427320,1790989,2407787,1830865,2386218,1869449l2377659,1882980,2377605,1883092c2373795,1892617,2366175,1905000,2357602,1917382,2349030,1929765,2341410,1943100,2337600,1954530,2330932,1963102,2322360,1972627,2314740,1983105,2307120,1993582,2300452,2005012,2295690,2015490,2268067,2053590,2223300,2102167,2183295,2142172,2170912,2152650,2158530,2163127,2146147,2173605l2142583,2176314,2141045,2177871,2125512,2190534,2112810,2205037c2097570,2217420,2082330,2228850,2066137,2240280l2058824,2244899,2038960,2261093,2036091,2262956,2031847,2266950c2019465,2275522,2007082,2284095,1994700,2291715,1982317,2299335,1969935,2306955,1957552,2314575l1953301,2316730,1928148,2333067,1920350,2337000,1912785,2342197c1905165,2346960,1896592,2351722,1887067,2356485l1863039,2365908,1809482,2392922c1768715,2410757,1726784,2426426,1683836,2439784l1596280,2462297,1667040,2448877c1671802,2447924,1675612,2446972,1680375,2446019,1690852,2437447,1711807,2432684,1723237,2430779,1732762,2427922,1742287,2425064,1749907,2422207,1761337,2411729,1783245,2406014,1792770,2400299,1808962,2394584,1825155,2388869,1841347,2383154l1872470,2370949,1886115,2363152,1898496,2359343,1915642,2349817,1920147,2346686,1931835,2335530c1939455,2330767,1948980,2325052,1957552,2320290l1986810,2305948,1997557,2299334c2009940,2291714,2022322,2283142,2034705,2274569,2037562,2268854,2044230,2264092,2050897,2259329,2057565,2254567,2064232,2249804,2068995,2247899,2084235,2236469,2100427,2225039,2115667,2212657,2121382,2199322,2139480,2187892,2149005,2181224,2161387,2170747,2173770,2160269,2186152,2149792,2226157,2109787,2270925,2061209,2298547,2023109l2314015,1996814,2314740,1994534c2322360,1983104,2331885,1969769,2339505,1956434,2342363,1952624,2344268,1948814,2347125,1945004l2357257,1930951,2360460,1925002c2369032,1912619,2375700,1900237,2380462,1890712,2395702,1864042,2407132,1837372,2419515,1809749,2430945,1782127,2443327,1754504,2457615,1723072,2459044,1714500,2464759,1699974,2468807,1687829l2472460,1674043xm2576677,1589722l2573820,1591627,2573820,1591627,2576677,1589722xm2585674,1533271l2585332,1534956,2588107,1538287c2590965,1541145,2593822,1544955,2596680,1547812,2598585,1545907,2600490,1544002,2602395,1544002l2602539,1543271,2598585,1545907c2594775,1544002,2591918,1540192,2589060,1537334l2585674,1533271xm2577184,1425070l2576519,1425107,2575314,1425174,2575725,1429702c2575725,1438275,2575725,1444942,2574773,1453515,2573820,1458277,2572868,1462087,2570963,1467802,2563343,1480185,2555723,1492567,2548103,1503997,2546198,1515427,2545245,1524952,2542388,1535430l2536673,1545907c2533815,1561147,2530958,1575435,2527148,1591627,2523338,1604010,2520480,1615440,2516670,1627822,2512860,1640205,2510003,1651635,2505240,1663065,2503335,1672590,2501430,1681162,2498573,1690687,2496668,1700212,2494763,1709737,2490953,1719262l2497030,1709809,2502383,1689734c2503335,1679257,2505240,1670684,2507145,1661159,2510955,1649729,2514765,1637347,2518575,1625917,2522385,1613534,2525243,1602104,2529053,1589722,2532863,1574482,2534768,1560194,2538578,1544002l2544293,1533524c2547150,1523047,2548103,1513522,2550008,1502092,2557628,1489709,2565248,1478279,2572868,1465897,2568105,1490662,2563343,1514474,2557628,1539239,2555723,1562099,2542388,1593532,2546198,1600199,2537625,1626869,2530005,1652587,2520480,1678304l2515392,1686218,2513217,1698069c2512146,1704261,2510479,1710690,2506193,1718310,2492858,1737360,2486190,1756410,2479523,1776412,2475713,1785937,2471903,1796415,2467140,1806892,2465235,1812607,2462378,1817370,2459520,1823085,2456663,1828800,2453805,1834515,2449995,1840230,2441423,1855470,2432850,1871662,2424278,1885950,2417610,1903095,2406180,1914525,2396655,1930717,2389035,1948815,2375700,1970722,2361413,1990725,2347125,2010727,2332838,2031682,2322360,2049780,2313788,2061210,2305215,2072640,2296643,2083117,2287118,2093595,2278545,2104072,2269020,2115502,2266163,2120265,2262353,2124075,2259495,2128837,2255685,2133600,2252828,2137410,2249018,2142172,2243303,2146935,2237588,2151697,2232825,2155507l2206342,2184829,2207107,2187892c2195677,2200275,2188057,2208847,2179485,2216467,2169960,2223135,2159482,2229802,2149957,2237422l2126145,2256472,2103587,2272957,2107095,2272665,2131860,2254567,2155673,2235517c2165198,2228850,2175675,2222182,2185200,2214562,2192820,2206942,2201393,2198370,2212823,2185987,2212823,2185035,2212823,2184082,2211870,2182177,2221395,2172652,2229968,2163127,2238540,2152650,2243303,2148840,2249018,2144077,2254733,2139315,2257590,2135505,2261400,2130742,2265210,2125980,2268068,2121217,2271878,2116455,2274735,2112645,2284260,2102167,2292833,2090737,2302358,2080260,2310930,2069782,2319503,2058352,2328075,2046922,2338553,2028825,2352840,2007870,2367128,1987867,2381415,1966912,2394750,1945957,2402370,1927860,2411895,1911667,2423325,1900237,2429993,1883092,2438565,1868805,2447138,1851660,2455710,1837372,2459520,1831657,2462378,1825942,2465235,1820227,2468093,1814512,2469998,1808797,2472855,1804035,2477618,1793557,2481428,1783080,2485238,1773555,2492858,1753552,2499525,1734502,2511908,1715452,2520480,1700212,2518575,1688782,2522385,1676400,2532863,1650682,2539530,1624965,2548103,1598295,2544293,1590675,2557628,1560195,2559533,1537335,2565248,1513522,2570010,1488757,2574773,1463992l2578209,1451109,2575725,1450657c2576677,1443037,2576677,1436370,2576677,1426845l2577184,1425070xm2597632,1404937l2586540,1451152,2586541,1451152,2597633,1404938,2597632,1404937xm2606205,1395412c2604300,1399222,2602395,1402080,2600490,1407795l2600490,1407795,2599180,1433750c2599062,1441132,2599062,1448276,2598585,1458277l2589060,1487586,2589060,1490934,2600490,1458277c2601443,1438274,2600490,1429702,2602395,1407794l2606836,1398173,2606205,1395412xm2565247,1354454l2559005,1369208,2556675,1390650,2553670,1380633,2552571,1382047,2555723,1392555c2554770,1397317,2554770,1402080,2553818,1407795,2555723,1410652,2556675,1415415,2557628,1420177l2560581,1420013,2558580,1413509c2559532,1407794,2559532,1403032,2560485,1398269,2562390,1384934,2563342,1369694,2565247,1354454xm2645258,1328737c2646210,1329689,2646210,1329689,2647163,1329689,2647163,1345882,2646210,1359217,2646210,1369694,2646210,1380172,2647163,1388744,2647163,1397317,2648115,1413509,2647163,1425892,2644305,1447799,2645258,1453514,2643353,1463039,2641448,1476374,2638590,1488757,2635733,1503997,2632875,1518284,2631923,1529714,2631923,1542097,2630018,1553527,2623350,1574482,2622398,1591627,2615730,1618297,2610968,1637347,2607158,1656397,2602395,1674494,2590965,1685924,2591918,1668779,2578583,1684972,2578583,1684019,2579535,1680209,2580488,1679257,2581440,1664017,2577630,1661160,2584298,1639252,2589060,1625917,2594775,1611630,2598585,1597342l2610015,1590675,2610015,1590674c2618588,1552574,2615730,1544002,2622398,1518284,2624303,1506854,2627160,1495424,2629065,1483994,2630970,1472564,2632875,1460182,2634780,1448752,2636685,1437322,2637638,1425892,2639543,1415414,2640495,1404937,2641448,1394459,2641448,1383982,2640495,1376362,2641448,1366837,2642400,1357312,2643353,1352549,2643353,1347787,2644305,1343024,2644305,1338262,2645258,1333499,2645258,1328737xm134151,887095l134625,887332,134670,887199,134151,887095xm191618,750570c176378,775335,173520,782955,170663,789622,164948,795337,160185,801052,153518,803910l153477,804822,151819,841286,151866,841199,153518,804862c159233,801052,164948,795337,170663,790574,173520,783907,177330,776287,191618,751522l192332,751998,192689,751284,191618,750570xm203047,667702c199237,670560,194475,673417,189712,677227,183045,689610,178282,700087,169710,719137l174286,722798,174435,722155,170663,719137c179235,700087,183998,689609,190665,677227l202473,668793,203047,667702xm276390,613410l275187,614373,270080,634008c268770,638413,267818,641033,266865,643890,230670,692467,209715,757237,179235,803910,175425,816292,171615,829627,166852,842962,162090,856297,159232,869632,155422,882967,145897,911542,131610,942022,130657,966787,124942,985837,119227,1004887,114465,1023937,111607,1038225,109702,1052512,106845,1066800l103035,1088707c102082,1096327,101130,1102995,100177,1110615,97320,1130617,93510,1149667,91605,1169670,90652,1182052,89700,1192530,88747,1205865,89700,1215390,91605,1224915,93510,1243965l95742,1223205,95415,1216342c96367,1203007,98272,1188719,99225,1176337,101130,1156334,104940,1137284,107797,1117282l114596,1109123,124469,1043051,123990,1031557,133400,1004581,138999,981931,137325,985837c135420,984885,133515,983932,131610,983932,126847,996315,122085,1010602,117322,1024890,117322,1031557,117322,1039177,118275,1047750,115417,1062990,113512,1076325,111607,1091565,111607,1093470,110655,1096327,110655,1099185,106845,1102995,104940,1106805,101130,1110615,102082,1102995,103035,1096327,103987,1088707l107797,1066800c110655,1052512,112560,1038225,115417,1023937,121132,1004887,126847,985837,131610,966787,132562,942022,146850,912495,156375,882967,160185,869632,163042,856297,167805,842962,171615,829627,176377,817245,180187,803910,210667,757237,230670,692467,267817,643890,269722,637222,271627,633412,276390,613410xm293536,518160l293535,518160,298297,521970,298297,521969,293536,518160xm465169,382550l464986,382696,464431,383323,456650,391477,454683,394339,453399,395790c451546,398815,450698,401003,447840,403860,428790,425767,408788,447675,389738,472440,384023,479107,378308,484822,373545,491490,367830,498157,363068,504825,357353,511492l285782,590597,358305,510540c364020,503872,368782,497205,374497,490537,380212,483870,385927,478155,390690,471487,409740,446722,429742,425767,448792,402907l454683,394339,464431,383323,465169,382550xm489348,316869c487763,316669,484470,318175,481127,319733l475013,322003,473558,323849c469748,326707,465938,329564,463080,333374,453555,339089,445935,343852,436410,350519l418313,370522,401168,390524c397358,393382,394500,396239,389738,401002l389349,400516,378546,413504c374736,418862,369735,425768,360210,436245l330683,468630,335445,474344,335536,474264,331635,469582c341160,459105,352590,447675,361162,437197,380212,416242,381165,409575,390690,401002,395452,396240,399262,393382,402120,390525l419265,370522,437362,350520c446887,344805,454507,340042,464032,333375,467842,330517,471652,326707,474510,323850,476415,324326,481654,321469,485940,319564l489548,318444,489348,316869xm1868970,144780c1890877,153352,1906117,160020,1917547,166687,1928977,172402,1935645,178117,1938502,183832,1920405,174307,1904212,167640,1891830,160972,1879447,154305,1871827,148590,1868970,144780xm1710855,75247c1719427,75247,1733715,78104,1748955,83819,1765147,90487,1783245,100012,1802295,110489,1750860,94297,1716570,83819,1710855,75247xm1137451,68937c1133641,68580,1127926,69056,1117448,71437,1104113,73342,1088873,75247,1074585,77152,1061250,80010,1046010,83820,1032675,86677,1026960,88582,1021245,90487,1014578,92392,1007910,94297,1001243,96202,993623,98107l947769,107115,939330,110490c920280,117157,900278,122872,881228,130492,862178,138112,843128,144780,824078,153352,809790,160020,796455,165735,784073,171450,775500,173355,765975,178117,757403,181927,734543,190500,713588,201930,691680,212407,681203,218122,670725,225742,660248,232410,649770,239077,639293,245745,629768,252412,618338,263842,597383,280035,581190,288607,565950,300037,550710,312420,535470,324802l491713,362974,495465,367665c497370,366713,500763,364272,504752,361295l512656,355403,541185,330517c556425,318134,571665,306704,586905,294322,603097,285749,623100,269557,635482,258127,645960,251459,655485,244792,665962,238124,676440,231457,685965,224789,697395,218122,719302,207644,741210,196214,763117,187642,771690,183832,781215,179069,788835,174307,801217,168592,815505,162877,828840,156209,847890,147637,866940,140969,885990,133349,905040,125729,925042,120014,944092,113347l968499,108553,980289,104524,1140765,69904,1137451,68937xm1478087,48458c1484636,48815,1491780,49530,1498447,50482,1511782,52387,1523212,56197,1526070,60007,1520355,59055,1514640,58102,1505115,57150,1495590,56197,1482255,53340,1461300,48577,1465586,48101,1471539,48101,1478087,48458xm1588935,40957c1602270,41909,1614652,42862,1627987,43814,1644180,48577,1659420,56197,1675612,62864,1652752,60007,1631797,55244,1616557,52387,1601317,48577,1590840,44767,1588935,40957xm1270324,40719c1233652,40957,1196981,42862,1160310,46672,1135545,47624,1109827,52387,1084110,57149,1071727,59054,1059345,62864,1047915,66674,1036485,70484,1026007,74294,1016482,78104,1001242,80009,987907,81914,972667,83819,914565,101917,859320,123824,806932,147637,786930,155257,765975,165734,746925,174307,741210,176212,734542,179069,728827,180974,723112,183832,717397,186689,712635,189547,702157,195262,691680,200977,682155,205739,663105,216217,647865,225742,634530,230504,619290,239077,610717,248602,598335,259079,555472,283844,517372,318134,493560,340994l471664,360034,450243,379593,450697,380047c388785,439102,334492,503872,285915,573404,271627,593407,260197,607694,252577,619124,244957,630554,240195,639127,237337,646747,232575,655319,226860,663892,222097,672464,212572,690562,203047,708659,193522,725804l162439,774784,162090,776287c158280,784860,155422,795337,151612,804862,148755,810577,146850,814387,143992,818197l142087,820102,133634,848201c132086,855345,131610,860584,131610,864870,131610,873442,132562,879157,129705,888682,124942,902017,121132,914400,116370,927735,112560,941070,107797,953452,103987,966787,99225,986790,95415,1004887,90652,1023937,87795,1042035,85890,1059180,83032,1076325,80175,1093470,79222,1111567,78270,1128712,81127,1115377,83032,1102995,84937,1092517l85555,1089530,86842,1075372c89700,1058227,91605,1040130,94462,1022985l96848,1023781,97055,1022896,94463,1022032c99225,1002029,103035,983932,107798,964882,111608,951547,115418,938212,120180,925829l133454,886956,132563,886777c135420,877252,134468,871537,134468,862965,134468,854392,135420,842010,144945,818197,146850,814387,148755,809625,152565,804862l152821,804166,163043,776287c173520,759142,183045,742950,194475,726757,204000,708660,212573,690562,223050,673417,227813,665797,233528,656272,238290,647700,241148,640080,245910,631507,253530,620077,261150,608647,272580,594360,286868,574357,335445,503872,389738,440055,451650,381000,466890,367665,479273,354330,495465,340995,519278,318135,557378,283845,600240,259080,612623,249555,621195,239077,636435,230505,649770,225742,665010,216217,684060,205740,693585,200977,704063,195262,714540,189547,720255,186690,725018,183832,730733,180975,736448,178117,742163,176212,748830,174307,767880,164782,788835,155257,808838,147637,860273,123825,916470,101917,974573,83820,989813,81915,1003148,80010,1018388,78105,1027913,74295,1038390,70485,1049820,66675,1061250,62865,1073633,59055,1086015,57150,1111733,52387,1138403,47625,1162215,46672,1198887,43338,1235558,41433,1272229,41076l1360655,44043,1270324,40719xm1404150,0c1418437,952,1434630,1905,1448917,2857,1465110,3810,1480350,5715,1494637,7620,1509877,8572,1518450,11430,1525117,15240,1531785,19050,1536547,22860,1545120,24765,1558455,24765,1552740,17145,1569885,20002,1582267,21907,1594650,25717,1607032,28575,1614652,30480,1622272,33337,1629892,35242,1629892,35242,1629892,36195,1628940,36195,1629892,39052,1628940,40957,1627987,42862,1614652,41910,1602270,40957,1588935,40005,1584172,39052,1580362,38100,1575600,36195,1570837,35242,1567027,34290,1562265,33337,1553692,31432,1545120,29527,1536547,27622,1527975,25717,1519402,23812,1510830,21907,1502257,20955,1493685,19050,1484160,18097l1454633,18097c1446060,18097,1437488,18097,1430820,18097,1416533,18097,1405103,18097,1393673,18097l1391928,17540,1375575,25717c1367002,28574,1391767,30479,1381290,35242,1401292,39052,1421295,42862,1438440,46672l1413008,47116,1413437,47149c1423677,47863,1433202,48101,1440345,46672,1447965,47625,1455585,48577,1463205,49530,1484160,54292,1497495,56197,1507020,58102,1516545,60007,1522260,60007,1527975,60960,1539405,63817,1551788,66675,1563218,68580,1575600,70485,1587030,74295,1599413,76200,1610843,79057,1623225,81915,1634655,84772l1669898,95250,1687043,100012,1704188,105727,1704409,105929,1716704,108049c1727330,110549,1739921,114716,1746499,119121l1750661,125427,1751813,125730c1760385,129540,1769910,133350,1778483,136207,1786103,139065,1793723,141922,1801343,145732,1808963,149542,1816583,152400,1824203,156210,1828013,159067,1833728,161925,1841348,165735,1845158,167640,1848968,169545,1852778,171450,1856588,173355,1861350,175260,1865160,178117,1882305,186690,1899450,195262,1907070,201930,1924215,213360,1942313,223837,1960410,236220,1968983,241935,1978508,248602,1988033,255270l1988832,255841,2002949,264417c2327258,483516,2540483,854556,2540483,1275397l2540080,1283368,2550960,1284922c2554770,1287779,2557627,1289684,2561437,1292542,2562390,1303019,2564295,1305877,2566200,1318259,2571915,1329689,2578582,1339214,2584297,1348739l2591918,1349432,2591918,1342072,2599661,1320563,2599537,1316355c2602395,1287780,2604300,1288732,2607157,1290637,2610967,1289685,2614777,1289685,2617635,1290637,2623350,1286827,2628112,1282065,2633827,1280160,2634780,1294447,2634780,1306830,2635732,1322070,2633827,1328737,2632875,1335405,2630970,1342072,2629065,1348740,2627160,1355407,2625255,1361122,2624302,1371600,2623350,1382077,2622397,1392555l2621445,1408747c2620492,1414462,2620492,1419225,2619540,1424940l2615478,1427648,2615730,1428749,2619621,1426155,2621445,1410652,2622397,1394460c2623350,1383982,2624302,1373505,2625255,1363027,2627160,1357312,2629065,1350645,2630970,1343977,2632875,1337310,2634780,1330642,2635732,1323975,2638590,1325880,2640495,1327785,2643352,1329690,2643352,1334452,2643352,1339215,2642400,1343977,2641447,1348740,2641447,1353502,2640495,1358265,2639542,1367790,2638590,1376362,2639542,1384935,2638590,1394460,2638590,1404937,2637637,1416367,2635732,1426845,2634780,1438275,2632875,1449705,2630970,1461135,2630017,1472565,2627160,1484947,2625255,1496377,2622397,1507807,2620492,1519237,2613825,1544955,2615730,1553527,2608110,1591627,2604300,1593532,2600490,1595437,2596680,1598295,2592870,1611630,2587155,1626870,2582392,1640205,2575725,1662112,2580487,1664970,2578582,1680210,2577630,1682115,2576677,1684972,2576677,1685925,2570962,1701165,2565247,1716405,2560485,1729740,2558580,1731645,2557627,1732597,2555722,1733550,2549055,1748790,2542387,1764982,2535720,1780222,2543340,1764982,2550007,1748790,2556675,1733550,2558580,1731645,2559532,1731645,2561437,1729740,2553817,1770697,2541435,1796415,2530957,1816417l2514765,1824990,2511407,1831707,2511908,1832609c2512860,1830704,2513813,1827847,2515718,1824989,2520480,1823084,2526195,1820227,2531910,1816417,2532863,1826894,2525243,1840229,2520480,1848802,2513813,1862137,2506193,1874519,2499525,1886902,2495715,1893569,2492858,1899284,2489048,1905952,2485238,1912619,2481428,1918334,2477618,1925002,2474760,1928812,2472855,1933574,2469045,1939289,2465235,1948814,2461425,1957387,2456663,1966912l2443328,1993582c2436660,2003107,2429993,2013584,2422373,2022157,2415705,2030729,2408085,2040254,2401418,2048827l2402291,2047029,2378557,2079307c2372842,2073592,2341410,2118360,2327122,2135505l2316995,2151085,2327122,2136457c2341410,2120264,2372842,2075497,2378557,2080259,2375700,2100262,2348077,2125979,2339505,2139314,2331885,2148363,2325455,2155031,2319383,2160388l2303229,2172263,2302357,2173605,2292258,2181374,2291880,2184082c2277592,2199322,2263305,2215515,2247112,2229802,2231872,2245042,2216632,2260282,2199487,2273617l2197284,2275215,2181390,2295524c2169960,2306002,2156625,2314574,2143290,2324099l2107680,2350806,2107553,2350961,2143290,2325052c2155672,2315527,2169007,2306002,2181390,2296477,2173770,2309812,2163292,2318384,2149957,2327909,2139004,2337911,2131146,2341959,2124359,2344578l2106651,2352057,2106142,2352675c2099475,2357437,2093760,2361247,2087092,2365057l2079913,2368384,2061852,2383036c2055184,2388156,2049469,2392204,2044230,2395537,2034705,2403157,2027085,2407920,2017560,2412682,2019465,2409825,2014703,2411730,2008988,2413635l1999459,2417870,1997978,2418994,2009940,2414587c2015655,2412682,2019465,2410777,2018513,2413635,2011845,2423160,1998510,2431732,1984223,2439352,1976603,2443162,1969935,2446972,1962315,2450783,1954695,2454592,1947075,2457450,1940408,2461260l1924934,2463581,1922310,2465070c1898497,2476500,1874685,2486025,1849920,2496502l1846229,2497341,1824203,2511742c1829918,2512695,1832775,2513647,1836585,2515552,1819440,2530792,1796580,2533650,1790865,2535555,1791818,2531745,1793723,2526982,1794675,2522220,1789913,2524125,1785150,2526030,1779435,2527935,1774673,2529840,1769910,2530792,1765148,2532697,1755623,2535555,1745145,2538412,1735620,2542222l1731675,2537487,1717522,2540317c1711807,2541270,1706092,2543175,1700377,2544127,1688947,2546985,1676565,2550795,1665135,2552700l1663973,2553240,1697520,2545079c1703235,2543174,1708950,2542222,1714665,2541269,1720380,2540317,1725142,2538412,1728952,2538412,1729905,2540317,1731810,2542222,1734667,2543174,1745145,2540317,1754670,2537459,1764195,2533649,1768957,2531744,1773720,2530792,1778482,2528887,1783245,2526982,1788007,2525077,1793722,2523172,1792770,2526982,1790865,2531744,1789912,2536507,1776577,2543174,1763242,2548889,1749907,2555557l1747946,2555008,1720380,2566034c1711808,2568892,1704188,2570797,1697520,2572702,1683233,2576512,1672755,2578417,1663230,2581274,1663707,2578893,1657754,2578893,1649062,2580084l1619428,2585850,1618462,2587942c1593697,2593657,1566075,2598419,1539405,2603182,1530832,2602229,1531785,2600324,1521307,2598419,1516545,2598419,1511782,2598419,1506067,2598419,1498447,2601277,1488922,2604134,1479397,2606992,1470825,2607944,1463205,2608897,1455585,2608897,1447965,2608897,1440345,2609849,1431772,2609849l1429185,2608741,1407484,2612588c1399626,2612707,1391768,2611278,1381290,2607944,1381290,2607944,1382243,2606992,1382243,2606992,1384148,2605087,1385100,2603182,1387005,2600324,1379385,2599372,1371765,2598419,1365098,2597467,1367955,2595562,1372718,2593657,1375575,2591752,1386053,2591752,1396530,2591752,1407008,2590799,1417485,2589847,1427010,2589847,1437488,2589847l1481302,2590799,1511782,2587942c1531785,2584132,1550835,2579369,1568932,2575559,1585125,2570797,1596555,2568892,1607032,2566987,1617510,2566034,1627035,2566034,1635607,2566034l1637595,2565111,1609890,2566035c1599412,2566987,1587030,2569845,1571790,2574607,1553692,2578417,1534642,2583180,1514640,2586990,1505115,2587942,1495590,2588895,1484160,2589847,1470825,2589847,1455585,2589847,1440345,2588895,1430820,2588895,1420342,2589847,1409865,2589847,1399387,2590800,1388910,2590800,1378432,2590800,1377480,2588895,1378432,2587942,1379385,2586990,1381290,2584132,1384147,2581275,1386052,2577465,1479397,2573655,1585125,2555557,1679422,2528887,1748955,2508885,1814677,2485072,1878495,2453640,1893735,2445067,1911832,2435542,1930882,2426017,1940407,2421255,1950885,2416492,1960410,2410777,1969935,2405062,1980412,2400300,1990890,2394585,2010892,2383155,2029942,2371725,2048040,2360295,2066137,2347912,2081377,2336482,2093760,2325052,2122335,2304097,2150910,2283142,2179485,2258377,2187105,2251710,2195677,2245995,2203297,2239327,2210917,2232660,2218537,2225992,2226157,2219325,2238540,2208847,2249017,2199322,2260447,2187892,2265210,2179320,2270925,2171700,2274735,2164080l2295258,2145267,2295423,2144085,2275688,2162175c2271878,2169795,2266163,2177415,2261400,2185987,2249970,2197417,2239493,2206942,2227110,2217420,2219490,2224087,2211870,2230755,2204250,2237422,2196630,2244090,2189010,2249805,2180438,2256472,2151863,2280285,2124240,2302192,2094713,2323147,2082330,2334577,2066138,2346960,2048993,2358390,2030895,2369820,2011845,2382202,1991843,2392680,1981365,2398395,1971840,2403157,1961363,2408872,1951838,2414587,1941360,2419350,1931835,2424112,1912785,2433637,1894688,2443162,1879448,2451735,1815630,2482215,1749908,2506027,1680375,2526982,1586078,2553652,1480350,2571750,1387005,2575560,1379385,2575560,1370813,2575560,1365098,2575560,1364145,2572702,1362240,2570797,1362240,2567940,1358430,2566035,1348905,2566987,1339380,2566987,1330808,2569845,1319378,2572702,1318425,2575560,1294613,2576512,1275563,2576512,1257465,2576512,1240320,2575560,1226033,2574607,1212698,2574607,1205078,2573655,1198410,2572702,1190790,2572702,1183170,2571750,1175550,2570797,1168883,2568892l1182079,2554816,1179360,2555557,1130192,2546452,1127925,2546985c1090778,2541270,1060298,2535555,1033628,2529840,1020293,2526982,1007910,2524125,996480,2522220,985050,2519362,974573,2517457,964095,2516505,951713,2510790,938378,2505075,925043,2498407,911708,2493645,897420,2487930,876465,2480310,859320,2473642,842175,2466975,825983,2460307,830745,2455545,832650,2454592,834555,2453640,846938,2456497,858368,2458402,869798,2460307,875513,2465070,880275,2468880,885038,2473642,898373,2476500,912660,2482215,937425,2488882,975525,2503170,1006958,2509837,1041248,2515552,1049820,2517457,1058393,2518410,1066965,2520315,1075538,2521267,1085063,2523172,1094588,2525077,1104113,2526982,1114590,2528887,1125068,2531745l1158657,2539008,1161262,2538412c1171740,2540317,1181265,2541270,1192695,2543175,1193647,2542222,1193647,2542222,1193647,2541270,1208887,2542222,1225080,2542222,1239367,2543175,1242225,2543175,1246035,2544127,1246987,2544127,1271752,2545080,1294612,2544127,1317472,2544127,1335570,2545080,1352715,2545080,1368907,2546032,1389862,2545080,1410817,2542222,1429867,2541270,1432725,2541270,1436535,2541270,1437487,2541270,1438440,2544127,1440345,2546032,1440345,2548890,1468920,2546985,1486065,2544127,1500352,2541270,1514640,2539365,1525117,2536507,1540357,2531745,1547977,2530792,1555597,2529840,1563217,2527935,1567980,2526982,1572742,2526982,1577505,2526030,1588935,2523172,1598460,2521267,1608937,2518410,1617510,2516505,1626082,2514600,1634655,2512695,1643227,2510790,1651800,2507932,1660372,2506027l1707545,2497863,1713713,2495550c1697520,2498407,1680375,2501265,1664183,2504122,1655610,2506027,1647038,2508885,1638465,2510790,1629893,2512695,1621320,2514600,1612748,2516505,1601318,2519362,1592745,2521267,1581315,2524125,1576553,2525077,1571790,2525077,1567028,2526030,1559408,2526982,1551788,2527935,1544168,2529840,1517498,2532697,1498448,2533650,1482255,2535555,1467015,2537460,1454633,2539365,1440345,2539365,1438440,2539365,1435583,2539365,1432725,2539365,1413675,2541270,1392720,2544127,1371765,2544127,1355573,2543175,1338428,2543175,1320330,2542222,1297470,2542222,1274610,2543175,1249845,2542222,1247940,2542222,1245083,2541270,1242225,2541270,1231748,2537460,1224128,2533650,1212698,2528887,1207935,2532697,1201268,2535555,1196505,2539365l1196464,2539447,1209840,2530792c1221270,2535554,1229843,2539364,1239368,2543174,1224128,2543174,1207935,2542222,1193648,2541269l1194008,2541036,1164120,2536507c1151738,2533650,1140308,2531745,1128878,2528887,1118400,2526030,1107923,2524125,1098398,2522220,1088873,2520315,1079348,2519362,1070775,2517457,1062203,2515552,1053630,2514600,1045058,2512695,1010768,2506980,979335,2500312,941235,2486025,916470,2480310,902183,2474595,888848,2470785,883133,2466975,878370,2462212,873608,2457450,862178,2455545,850748,2453640,838365,2450782,820268,2442210,804075,2433637,785978,2424112,780263,2424112,776453,2425065,770738,2425065,751688,2415540,734543,2406967,716445,2397442,713588,2391727,709778,2386012,706920,2380297,706920,2380297,707873,2380297,708825,2379345,719303,2386012,730733,2391727,742163,2397442,753593,2403157,764070,2408872,775500,2415540,779310,2413635,782168,2411730,785025,2409825,766928,2401252,755498,2391727,745973,2384107,736448,2376487,726923,2371725,713588,2369820,686918,2350770,678345,2350770,668820,2344102,655485,2335530,643103,2327910,630720,2319337,600240,2302192,608813,2320290,570713,2293620,563093,2287905,556425,2282190,547853,2274570,549758,2274570,551663,2273617,552615,2272665,561188,2275522,567855,2277427,575475,2279332,559283,2261235,556425,2253615,527850,2229802,518325,2222182,509753,2214562,501180,2207895,492608,2200275,484035,2193607,476415,2185987,470700,2180272,455460,2174557,444983,2160270,428790,2143125,415455,2126932,399263,2109787l396126,2099983,386880,2090737c376403,2080260,365925,2068830,355448,2056447,353543,2049780,339255,2031682,351638,2039302,346875,2033587,343065,2026920,339255,2022157l337780,2019844,323062,2009774c311632,1996439,302107,1982152,294487,1968817,286867,1954529,281152,1941194,278295,1930717l276390,1930717c268770,1917382,261150,1903095,254483,1888807,247815,1874520,240195,1861185,233528,1846897,225908,1830705,218288,1814512,211620,1798320,204953,1782127,198285,1764982,191618,1748790,199238,1759267,205905,1769745,211620,1782127,217335,1794510,223050,1807845,231623,1824037,235433,1829752,236385,1839277,238290,1846897l241045,1850938,237654,1833304,228808,1817251,214410,1784873,197332,1756409c190665,1737359,183045,1718309,176377,1699259l158426,1640679,152529,1623596c142540,1590017,133958,1555831,126853,1521108l115498,1446707,115417,1448752c115417,1453515,115417,1457325,116370,1463992,118275,1475422,120180,1486852,121132,1499235,123037,1511617,124942,1524000,126847,1535430,122085,1526857,120180,1515427,117322,1503997,115417,1491615,113512,1478280,110655,1463992,105892,1463992,104940,1463992,103035,1463992,102082,1453515,101130,1443990,98272,1427797,96367,1420177,93510,1412557,91605,1404937,89700,1397317,87795,1389697,85890,1383030,80175,1376362,75412,1371600,69697,1365885,67792,1365885,66840,1365885,64935,1365885,63030,1360170,61125,1351597,60172,1342072,59220,1332547,58267,1322070,58267,1311592,58267,1291590,59220,1273492,62077,1268730,63030,1263015,63030,1258252,63982,1253490l67226,1243037,65649,1219200c65887,1207294,66839,1194911,67792,1183957l71602,1176814,71602,1172527c69697,1178242,66840,1182052,63982,1186815,62077,1183005,59220,1181100,57315,1177290,53505,1171575,54457,1120140,44932,1160145l42670,1146572,42075,1147762c41122,1160145,39217,1173480,38265,1185862,37312,1198245,35407,1211580,35407,1223962,34455,1233487,33502,1243965,32550,1253490l32550,1314449c32550,1324927,32550,1335404,33502,1345882,34455,1356359,35407,1366837,35407,1377314,31597,1378267,32550,1413509,26835,1406842,25882,1406842,25882,1406842,24930,1406842,19215,1385887,19215,1367789,19215,1349692,19215,1331594,22072,1313497,19215,1290637,20167,1274444,22072,1260157,23977,1244917l32546,1253485,24930,1243965c23025,1234440,23025,1223962,23025,1209675,23025,1195387,23977,1178242,24930,1157287,24930,1152525,25882,1147762,25882,1143000,26835,1135380,27787,1126807,28740,1119187,32550,1105852,36360,1089660,40170,1076325l45865,1047851,43980,1041082c42075,1053465,39217,1064895,37312,1079182,33502,1092517,29692,1108710,25882,1122045,24930,1129665,23977,1138237,23025,1145857,23025,1150620,22072,1155382,22072,1160145,22072,1181100,21120,1198245,20167,1212532,20167,1226820,21120,1237297,22072,1246822,20167,1263015,18262,1277302,17310,1292542,20167,1315402,17310,1333500,17310,1351597,17310,1369695,17310,1387792,23025,1408747,23025,1408747,23977,1408747,24930,1408747,28740,1426845,32550,1443990,37312,1463040,38265,1475422,41122,1486852,43980,1507807,48742,1524000,53505,1539240,58267,1553527,60410,1580673,74877,1623893,80770,1651843l82734,1670685,86843,1670685c97320,1697355,103988,1711642,107798,1721167,112560,1730692,114465,1737360,115418,1746885,111608,1745932,106845,1736407,101130,1724977,95415,1713547,90653,1700212,85890,1690687,81128,1678305,89700,1712595,84938,1700212l76651,1674524,70650,1675447c67792,1667827,65887,1660207,63982,1653540,53505,1643062,45885,1621155,41122,1601152,36360,1581150,32550,1562100,26835,1554480,22072,1537335,22072,1519237,25882,1515427,23977,1500187,21120,1484947,19215,1469707,17310,1454467,16357,1439227,14452,1423987,10642,1412557,6832,1403032,3975,1390650,-1740,1325880,-2693,1250632,10642,1213485,11595,1197292,12547,1177290,17310,1167765,15405,1159192,13500,1151572,11595,1143000,13500,1126807,11595,1089660,23025,1074420,23977,1067752,24930,1062990,25882,1058227,27787,1034415,29692,1018222,33502,1002982,40170,989647,48742,967740,53505,962977,58267,973455,46837,1000125,48742,1017270l53503,1007964,56362,985718c58267,975597,59696,966311,57315,961072,60172,949642,63030,941069,65887,929639,70650,914399,74460,898207,79222,882014,83985,865822,89700,849629,95415,833437l96628,832072,103988,793432c107798,785812,111608,775334,114465,765809,118275,756284,123038,748664,126848,742949,135420,726757,142088,710564,151613,695324,158280,680084,164948,667702,171615,652462,172568,639127,191618,614362,200190,597217,204953,591502,210668,585787,221145,573404,227813,559117,233528,548639,238290,540067,243053,531494,247815,525779,252578,519112,258293,513397,266865,503872,267818,511492,268770,510539,270675,507682,271628,505777,276390,495299,281153,485774,286868,475297,296393,464819,307823,446722,316395,441007,309966,453151,316931,450829,317199,455339l315045,461363,345922,429577c348780,423862,354495,417195,361162,409575,367830,402907,375450,396240,381165,390525l382888,392440,382118,391477c390690,382904,398310,374332,406883,366712,414503,359092,423075,351472,431648,343852,442125,333374,448793,324802,458318,315277,470700,305752,484035,296227,495465,287654,508800,277177,522135,267652,535470,258127l559389,241440,575475,226694c585000,220979,594525,215264,604050,209549,613575,203834,624052,199072,634530,193357l638565,191282,648937,181094c654771,176688,661201,172402,665963,168592,673583,162877,679298,160496,684656,159067l697880,156023,700252,154304c782167,109537,869797,74294,959332,49529l968944,47439,995527,38099c1001719,36194,1008148,35003,1013863,34408l1023424,34327,1026960,33337c1097445,17144,1169835,7619,1244130,4762,1262704,5238,1283897,4762,1305804,4524,1327712,4285,1350334,4285,1371765,5714l1372993,6635,1405103,2857c1415580,4762,1425105,5714,1434630,7619,1444155,9524,1453680,10477,1464158,13334l1479392,16797,1463205,12382c1453680,10477,1443202,8572,1433677,6667,1424152,4762,1414627,3810,1404150,1905,1404150,1905,1404150,952,1404150,0xe" fillcolor="#2c567a [3204]" stroked="f">
              <v:stroke joinstyle="miter"/>
              <v:formulas/>
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o:lock v:ext="edit" aspectratio="t"/>
            </v:shape>
          </v:group>
          <v:rect id="Rectángulo 4" o:spid="_x0000_s4104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<v:group id="Grupo 12" o:spid="_x0000_s4097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<v:shape id="Forma libre: Forma 10" o:spid="_x0000_s4103" style="position:absolute;left:-27;top:5584;width:22055;height:19745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adj="0,,0" path="m1439383,2598425l1427010,2605087,1427751,2605405,1439383,2598425xm1542263,2530792c1527023,2534602,1516545,2538412,1502258,2540317,1487970,2542222,1470825,2545079,1442250,2547937,1442250,2545079,1440345,2543174,1439393,2540317,1452728,2540317,1465110,2538412,1481303,2536507,1496543,2534602,1515593,2533649,1542263,2530792xm1646324,2520821l1643880,2521511,1645133,2521267,1646324,2520821xm899801,2506503c908612,2507932,922185,2511742,942187,2517457,947902,2518409,954570,2518409,960285,2518409,977430,2526982,993622,2535555,1010767,2543175,1017435,2544127,1026007,2546032,1033627,2547937l1035057,2548414,1040295,2543175c1046962,2545080,1053630,2546985,1060297,2548890,1066965,2550795,1073632,2551747,1080300,2553652l1119713,2562818,1120305,2562225c1134592,2564130,1150785,2566987,1166025,2569845,1172692,2570797,1180312,2571750,1187932,2573655,1195552,2574607,1203172,2575560,1209840,2575560,1223175,2575560,1237462,2576512,1254607,2577465,1271752,2577465,1291755,2578417,1315567,2576512l1318213,2576512,1324140,2573178c1328188,2571750,1333189,2570321,1337475,2568892,1342238,2568892,1347000,2568654,1351048,2568654,1355096,2568654,1358430,2568892,1360335,2569844l1362835,2576512,1384147,2576512c1382242,2579370,1379385,2583180,1377480,2586037,1376527,2586990,1375575,2587942,1373670,2590800,1370812,2592705,1366050,2594610,1361287,2596515,1352715,2596515,1347000,2596515,1338427,2596515,1328902,2595562,1318425,2595562,1308900,2594610,1286992,2593657,1266037,2593657,1245082,2592705,1229842,2591752,1213650,2590800,1197457,2588895,1184122,2587942,1169835,2585085,1155547,2583180,1141260,2581275,1127925,2579370,1113637,2576512,1092682,2572702,1069822,2570797,1049820,2566987,1029817,2562225,1011720,2557462,1000290,2550795l1000863,2550379,971715,2541270c964095,2537459,955522,2533650,945997,2529840,935520,2526982,925995,2524125,916470,2520315,905992,2516505,896467,2513647,885990,2509837,886943,2506027,890991,2505075,899801,2506503xm1460492,2486082l1445939,2488303,1345293,2493385,1378432,2497454c1380337,2496502,1383195,2496502,1387005,2495549,1407007,2492692,1426057,2490787,1446060,2488882,1448203,2488406,1451716,2487751,1455778,2486992l1460492,2486082xm1550918,2472281l1501488,2479825,1518450,2480309c1528928,2479833,1536786,2477928,1542858,2475785l1550918,2472281xm1731355,2470078l1576323,2511364,1654777,2493883,1731355,2470078xm737400,2450782c787882,2468879,820267,2485072,846937,2497454,859320,2502217,872655,2506027,885990,2509837,896467,2513647,905992,2516504,915517,2520314,925042,2524124,934567,2526982,945045,2529839,954570,2533649,963142,2537459,970762,2541269,968857,2542222,966952,2544127,965047,2546032,960285,2545079,954570,2544127,949807,2543174,931710,2537459,913612,2529839,895515,2523172l868845,2512694c860272,2508884,850747,2505074,842175,2501264,829792,2497454,818362,2492692,806932,2488882,796455,2484119,785977,2480309,776452,2475547,766927,2471737,759307,2466974,752640,2463164,745972,2458402,741210,2454592,737400,2450782xm782168,2426970c800265,2436495,815505,2445067,834555,2453640,832650,2454592,830745,2455545,827888,2457450,807885,2447925,786930,2437447,766928,2427922,772643,2427922,776453,2427922,782168,2426970xm588810,2362200c620242,2375535,636435,2387917,653580,2398395,657390,2403157,669772,2412682,666915,2413635,655485,2407920,645007,2403157,636435,2397442,627862,2392680,620242,2387917,613575,2383155,601192,2374582,593572,2367915,588810,2362200xm702387,2337759l702396,2338030,705613,2341924,705967,2340292,702387,2337759xm2093409,2275234l2089950,2275522c2073757,2288857,2052802,2303145,2032800,2316480,2012797,2329815,1991842,2340292,1976602,2346960,1964220,2354580,1950885,2362200,1936597,2370772,1928977,2373630,1922310,2377440,1914690,2380297,1907070,2383155,1899450,2386012,1891830,2389822,1886115,2394585,1874685,2399347,1864207,2404110,1853730,2408872,1844205,2412682,1843252,2416492,1833727,2420302,1823250,2425065,1812772,2428875,1802295,2433637,1791817,2436495,1781340,2440305,1779435,2442210,1775625,2446020,1772767,2448877,1768005,2450782,1764195,2451735,1759432,2453640,1748002,2456497,1736572,2457450,1726095,2459355,1710855,2464117,1696567,2468880,1683232,2472690,1669897,2476500,1656562,2480310,1644180,2485072,1630845,2489835,1616557,2492692,1601317,2497455,1586077,2502217,1568932,2506980,1547977,2510790,1498447,2513647,1480350,2519362,1472730,2523172,1471777,2524125,1471777,2525077,1470825,2526030l1434646,2535075,1435583,2535555,1475761,2525510,1476540,2523172c1484160,2518410,1503210,2513647,1551788,2510790,1571790,2506980,1588935,2502217,1605128,2497455,1620368,2492692,1634655,2489835,1647990,2485072,1661325,2481262,1673708,2477452,1687043,2472690,1700378,2468880,1713713,2464117,1729905,2459355,1741335,2457450,1752765,2456497,1763243,2453640l1740675,2467181,1741335,2466975c1748955,2462212,1758480,2456497,1765148,2452687,1769910,2450782,1773720,2449830,1778483,2447925l1779371,2447679,1785150,2441257c1795628,2437447,1806105,2433637,1816583,2429827,1827060,2425065,1837538,2421255,1847063,2417445,1848015,2413635,1857540,2409825,1868018,2405062,1878495,2400300,1889925,2395537,1895640,2390775,1903260,2387917,1910880,2385060,1918500,2381250l1934176,2374435,1942313,2368867c1955648,2360295,1969935,2352675,1982318,2345055,1997558,2339340,2017560,2327910,2038515,2314575l2093409,2275234xm460060,2262062l463676,2265164,464911,2265793,460060,2262062xm2099802,2237197l2099475,2237422,2099475,2237694,2100989,2237910,2101380,2237422,2099802,2237197xm2120380,2222979l2114756,2226864,2113762,2227897,2117618,2225429,2120380,2222979xm382287,2175002l418261,2217358,389737,2183129,382287,2175002xm2187820,2174974l2187735,2175004,2187105,2179320c2179485,2186940,2176627,2191702,2171865,2196465,2168055,2201227,2163292,2206942,2153767,2216467l2154858,2216216,2171865,2197417c2175675,2192655,2179485,2187892,2187105,2180272,2188296,2177177,2188475,2175510,2187820,2174974xm475386,2153525l477272,2155822,477367,2155507,475386,2153525xm334493,2131694c337350,2128837,346875,2133599,359258,2147887l360474,2149319,371759,2151816c377593,2155745,385451,2163127,397357,2175509,409740,2185987,423075,2195512,432600,2204084,442125,2212657,447840,2220277,447840,2225039,450697,2228849,452602,2231707,456412,2235517,468795,2245994,479272,2255519,492607,2265997,489750,2269807,484987,2271712,482130,2274569l448422,2237115,446888,2237422,478787,2272865,482130,2274569c484988,2271712,488798,2268854,492608,2265997,521183,2290762,551663,2315527,583095,2337434,577380,2339339,572618,2341244,564998,2343149,567855,2345054,568808,2346007,571665,2347912,562140,2347912,554520,2348864,544995,2348864,539280,2345054,533565,2341244,527850,2337434,522135,2333624,517373,2328862,511658,2325052,498323,2313622,484035,2303144,471653,2291714,459270,2280284,446888,2268854,434505,2258377,422123,2246947,411645,2235517,400215,2225039,394500,2219324,388785,2213609,384023,2208847,379260,2203132,373545,2197417,368783,2191702,369735,2189797,379260,2195512,374498,2184082,381165,2189797,387833,2195512,393548,2201227,401168,2206942,407835,2212657,414503,2217419,423075,2226944,431648,2235517,440220,2245042l442406,2246917,414503,2217419c407835,2211704,401168,2206942,394500,2201227,387833,2195512,382118,2189797,375450,2184082,368783,2175509,361163,2166937,354495,2158364,347828,2149792,341160,2140267,334493,2131694xm2432850,1980247l2432367,1980454,2421964,2005422,2432850,1980247xm2422850,1860918l2397608,1897379c2392845,1904999,2389035,1912619,2385225,1920239,2380463,1927859,2376653,1934527,2372843,1941194,2363318,1954529,2353793,1967864,2343315,1980247,2334743,1993582,2327123,2005964,2317598,2019299,2309978,2029777,2302358,2040254,2294738,2050732l2292832,2051897,2291272,2054208,2293785,2052637c2301405,2042160,2309025,2031682,2316645,2021205,2325218,2007870,2333790,1995487,2342363,1982152,2352840,1969770,2362365,1956435,2371890,1943100,2375700,1936432,2380463,1929765,2384273,1922145,2388083,1914525,2392845,1906905,2396655,1899285,2405228,1884045,2414753,1870710,2422373,1862137l2422850,1860918xm2521433,1847850c2518575,1860232,2514765,1871662,2509050,1884997,2503335,1897380,2496668,1910715,2487143,1925002,2479523,1940242,2471903,1954530,2465235,1965960,2457615,1977390,2450948,1985962,2445233,1991677l2458568,1965007c2461425,1956435,2466188,1947862,2469998,1938337,2473808,1932622,2475713,1928812,2478570,1924050,2482380,1917382,2486190,1911667,2490000,1905000,2493810,1898332,2496668,1892617,2500478,1885950,2507145,1873567,2514765,1861185,2521433,1847850xm2459780,1766202l2436660,1806892,2436235,1807870,2459520,1766887,2459780,1766202xm2472460,1674043l2444672,1749965c2427321,1790989,2407787,1830865,2386218,1869449l2377660,1882980,2377605,1883092c2373795,1892617,2366175,1905000,2357602,1917382,2349030,1929765,2341410,1943100,2337600,1954530,2330932,1963102,2322360,1972627,2314740,1983105,2307120,1993582,2300452,2005012,2295690,2015490,2268067,2053590,2223300,2102167,2183295,2142172,2170912,2152650,2158530,2163127,2146147,2173605l2142583,2176315,2141046,2177871,2125512,2190534,2112810,2205037c2097570,2217420,2082330,2228850,2066137,2240280l2058824,2244900,2038960,2261093,2036092,2262956,2031847,2266950c2019465,2275522,2007082,2284095,1994700,2291715,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,1690852,2437447,1711807,2432684,1723237,2430779,1732762,2427922,1742287,2425064,1749907,2422207,1761337,2411729,1783245,2406014,1792770,2400299,1808962,2394584,1825155,2388869,1841347,2383154l1872470,2370949,1886115,2363152,1898496,2359343,1915642,2349817,1920147,2346686,1931835,2335530c1939455,2330767,1948980,2325052,1957552,2320290l1986810,2305948,1997557,2299334c2009940,2291714,2022322,2283142,2034705,2274569,2037562,2268854,2044230,2264092,2050897,2259329,2057565,2254567,2064232,2249804,2068995,2247899,2084235,2236469,2100427,2225039,2115667,2212657,2121382,2199322,2139480,2187892,2149005,2181224,2161387,2170747,2173770,2160269,2186152,2149792,2226157,2109787,2270925,2061209,2298547,2023109l2314015,1996814,2314740,1994534c2322360,1983104,2331885,1969769,2339505,1956434,2342363,1952624,2344268,1948814,2347125,1945004l2357257,1930951,2360460,1925002c2369032,1912619,2375700,1900237,2380462,1890712,2395702,1864042,2407132,1837372,2419515,1809749,2430945,1782127,2443327,1754504,2457615,1723072,2459044,1714500,2464759,1699974,2468807,1687829l2472460,1674043xm2576677,1589722l2573820,1591627,2573820,1591627,2576677,1589722xm2585674,1533271l2585332,1534956,2588107,1538287c2590965,1541145,2593822,1544955,2596680,1547812,2598585,1545907,2600490,1544002,2602395,1544002l2602539,1543271,2598585,1545907c2594775,1544002,2591918,1540192,2589060,1537334l2585674,1533271xm2577184,1425070l2576519,1425107,2575314,1425174,2575725,1429702c2575725,1438275,2575725,1444942,2574773,1453515,2573820,1458277,2572868,1462087,2570963,1467802,2563343,1480185,2555723,1492567,2548103,1503997,2546198,1515427,2545245,1524952,2542388,1535430l2536673,1545907c2533815,1561147,2530958,1575435,2527148,1591627,2523338,1604010,2520480,1615440,2516670,1627822,2512860,1640205,2510003,1651635,2505240,1663065,2503335,1672590,2501430,1681162,2498573,1690687,2496668,1700212,2494763,1709737,2490953,1719262l2497030,1709810,2502383,1689734c2503335,1679257,2505240,1670684,2507145,1661159,2510955,1649729,2514765,1637347,2518575,1625917,2522385,1613534,2525243,1602104,2529053,1589722,2532863,1574482,2534768,1560194,2538578,1544002l2544293,1533524c2547150,1523047,2548103,1513522,2550008,1502092,2557628,1489709,2565248,1478279,2572868,1465897,2568105,1490662,2563343,1514474,2557628,1539239,2555723,1562099,2542388,1593532,2546198,1600199,2537625,1626869,2530005,1652587,2520480,1678304l2515393,1686218,2513218,1698069c2512146,1704261,2510479,1710690,2506193,1718310,2492858,1737360,2486190,1756410,2479523,1776412,2475713,1785937,2471903,1796415,2467140,1806892,2465235,1812607,2462378,1817370,2459520,1823085,2456663,1828800,2453805,1834515,2449995,1840230,2441423,1855470,2432850,1871662,2424278,1885950,2417610,1903095,2406180,1914525,2396655,1930717,2389035,1948815,2375700,1970722,2361413,1990725,2347125,2010727,2332838,2031682,2322360,2049780,2313788,2061210,2305215,2072640,2296643,2083117,2287118,2093595,2278545,2104072,2269020,2115502,2266163,2120265,2262353,2124075,2259495,2128837,2255685,2133600,2252828,2137410,2249018,2142172,2243303,2146935,2237588,2151697,2232825,2155507l2206342,2184829,2207107,2187892c2195677,2200275,2188057,2208847,2179485,2216467,2169960,2223135,2159482,2229802,2149957,2237422l2126145,2256472,2103587,2272957,2107095,2272665,2131860,2254567,2155673,2235517c2165198,2228850,2175675,2222182,2185200,2214562,2192820,2206942,2201393,2198370,2212823,2185987,2212823,2185035,2212823,2184082,2211870,2182177,2221395,2172652,2229968,2163127,2238540,2152650,2243303,2148840,2249018,2144077,2254733,2139315,2257590,2135505,2261400,2130742,2265210,2125980,2268068,2121217,2271878,2116455,2274735,2112645,2284260,2102167,2292833,2090737,2302358,2080260,2310930,2069782,2319503,2058352,2328075,2046922,2338553,2028825,2352840,2007870,2367128,1987867,2381415,1966912,2394750,1945957,2402370,1927860,2411895,1911667,2423325,1900237,2429993,1883092,2438565,1868805,2447138,1851660,2455710,1837372,2459520,1831657,2462378,1825942,2465235,1820227,2468093,1814512,2469998,1808797,2472855,1804035,2477618,1793557,2481428,1783080,2485238,1773555,2492858,1753552,2499525,1734502,2511908,1715452,2520480,1700212,2518575,1688782,2522385,1676400,2532863,1650682,2539530,1624965,2548103,1598295,2544293,1590675,2557628,1560195,2559533,1537335,2565248,1513522,2570010,1488757,2574773,1463992l2578209,1451109,2575725,1450657c2576677,1443037,2576677,1436370,2576677,1426845l2577184,1425070xm2597632,1404937l2586541,1451152,2586542,1451152,2597633,1404938,2597632,1404937xm2606205,1395412c2604300,1399222,2602395,1402080,2600490,1407795l2599181,1433750c2599062,1441132,2599062,1448276,2598585,1458277l2589060,1487586,2589060,1490934,2600490,1458277c2601443,1438274,2600490,1429702,2602395,1407794l2606836,1398173,2606205,1395412xm2565247,1354454l2559006,1369207,2556675,1390650,2553670,1380633,2552571,1382047,2555723,1392555c2554770,1397317,2554770,1402080,2553818,1407795,2555723,1410652,2556675,1415415,2557628,1420177l2560581,1420013,2558580,1413509c2559532,1407794,2559532,1403032,2560485,1398269,2562390,1384934,2563342,1369694,2565247,1354454xm2645258,1328737c2646210,1329689,2646210,1329689,2647163,1329689,2647163,1345882,2646210,1359217,2646210,1369694,2646210,1380172,2647163,1388744,2647163,1397317,2648115,1413509,2647163,1425892,2644305,1447799,2645258,1453514,2643353,1463039,2641448,1476374,2638590,1488757,2635733,1503997,2632875,1518284,2631923,1529714,2631923,1542097,2630018,1553527,2623350,1574482,2622398,1591627,2615730,1618297,2610968,1637347,2607158,1656397,2602395,1674494,2590965,1685924,2591918,1668779,2578583,1684972,2578583,1684019,2579535,1680209,2580488,1679257,2581440,1664017,2577630,1661160,2584298,1639252,2589060,1625917,2594775,1611630,2598585,1597342l2610015,1590675,2610015,1590674c2618588,1552574,2615730,1544002,2622398,1518284,2624303,1506854,2627160,1495424,2629065,1483994,2630970,1472564,2632875,1460182,2634780,1448752,2636685,1437322,2637638,1425892,2639543,1415414,2640495,1404937,2641448,1394459,2641448,1383982,2640495,1376362,2641448,1366837,2642400,1357312,2643353,1352549,2643353,1347787,2644305,1343024,2644305,1338262,2645258,1333499,2645258,1328737xm134151,887095l134625,887332,134670,887199,134151,887095xm191618,750570c176378,775335,173520,782955,170663,789622,164948,795337,160185,801052,153518,803910l153477,804822,151819,841286,151867,841199,153518,804862c159233,801052,164948,795337,170663,790574,173520,783907,177330,776287,191618,751522l192332,751998,192689,751284,191618,750570xm203047,667702c199237,670560,194475,673417,189712,677227,183045,689610,178282,700087,169710,719137l174286,722798,174435,722155,170663,719137c179235,700087,183998,689609,190665,677227l202473,668793,203047,667702xm276390,613410l275187,614373,270080,634008c268770,638413,267818,641033,266865,643890,230670,692467,209715,757237,179235,803910,175425,816292,171615,829627,166852,842962,162090,856297,159232,869632,155422,882967,145897,911542,131610,942022,130657,966787,124942,985837,119227,1004887,114465,1023937,111607,1038225,109702,1052512,106845,1066800l103035,1088707c102082,1096327,101130,1102995,100177,1110615,97320,1130617,93510,1149667,91605,1169670,90652,1182052,89700,1192530,88747,1205865,89700,1215390,91605,1224915,93510,1243965l95742,1223205,95415,1216342c96367,1203007,98272,1188719,99225,1176337,101130,1156334,104940,1137284,107797,1117282l114596,1109123,124469,1043051,123990,1031557,133400,1004580,138999,981931,137325,985837c135420,984885,133515,983932,131610,983932,126847,996315,122085,1010602,117322,1024890,117322,1031557,117322,1039177,118275,1047750,115417,1062990,113512,1076325,111607,1091565,111607,1093470,110655,1096327,110655,1099185,106845,1102995,104940,1106805,101130,1110615,102082,1102995,103035,1096327,103987,1088707l107797,1066800c110655,1052512,112560,1038225,115417,1023937,121132,1004887,126847,985837,131610,966787,132562,942022,146850,912495,156375,882967,160185,869632,163042,856297,167805,842962,171615,829627,176377,817245,180187,803910,210667,757237,230670,692467,267817,643890,269722,637222,271627,633412,276390,613410xm293536,518160l293535,518160,298297,521970,298297,521969,293536,518160xm465169,382550l464986,382696,464430,383325,456651,391477,454684,394338,453399,395790c451546,398815,450698,401003,447840,403860,428790,425767,408788,447675,389738,472440,384023,479107,378308,484822,373545,491490,367830,498157,363068,504825,357353,511492l285752,590631,358305,510540c364020,503872,368782,497205,374497,490537,380212,483870,385927,478155,390690,471487,409740,446722,429742,425767,448792,402907l454684,394338,464430,383325,465169,382550xm489348,316869c487763,316669,484470,318176,481127,319733l475013,322003,473558,323849c469748,326707,465938,329564,463080,333374,453555,339089,445935,343852,436410,350519l418313,370522,401168,390524c397358,393382,394500,396239,389738,401002l389350,400516,378546,413504c374736,418862,369735,425768,360210,436245l330683,468630,335445,474344,335536,474264,331635,469582c341160,459105,352590,447675,361162,437197,380212,416242,381165,409575,390690,401002,395452,396240,399262,393382,402120,390525l419265,370522,437362,350520c446887,344805,454507,340042,464032,333375,467842,330517,471652,326707,474510,323850,476415,324326,481654,321469,485940,319564l489548,318444,489348,316869xm1868970,144780c1890877,153352,1906117,160020,1917547,166687,1928977,172402,1935645,178117,1938502,183832,1920405,174307,1904212,167640,1891830,160972,1879447,154305,1871827,148590,1868970,144780xm1710855,75247c1719427,75247,1733715,78104,1748955,83819,1765147,90487,1783245,100012,1802295,110489,1750860,94297,1716570,83819,1710855,75247xm1137451,68937c1133641,68580,1127926,69056,1117448,71437,1104113,73342,1088873,75247,1074585,77152,1061250,80010,1046010,83820,1032675,86677,1026960,88582,1021245,90487,1014578,92392,1007910,94297,1001243,96202,993623,98107l947769,107115,939330,110490c920280,117157,900278,122872,881228,130492,862178,138112,843128,144780,824078,153352,809790,160020,796455,165735,784073,171450,775500,173355,765975,178117,757403,181927,734543,190500,713588,201930,691680,212407,681203,218122,670725,225742,660248,232410,649770,239077,639293,245745,629768,252412,618338,263842,597383,280035,581190,288607,565950,300037,550710,312420,535470,324802l491713,362974,495465,367665c497370,366713,500764,364272,504752,361295l512657,355403,541185,330517c556425,318134,571665,306704,586905,294322,603097,285749,623100,269557,635482,258127,645960,251459,655485,244792,665962,238124,676440,231457,685965,224789,697395,218122,719302,207644,741210,196214,763117,187642,771690,183832,781215,179069,788835,174307,801217,168592,815505,162877,828840,156209,847890,147637,866940,140969,885990,133349,905040,125729,925042,120014,944092,113347l968499,108553,980289,104524,1140765,69904,1137451,68937xm1478088,48458c1484636,48815,1491780,49530,1498447,50482,1511782,52387,1523212,56197,1526070,60007,1520355,59055,1514640,58102,1505115,57150,1495590,56197,1482255,53340,1461300,48577,1465586,48101,1471539,48101,1478088,48458xm1588935,40957c1602270,41909,1614652,42862,1627987,43814,1644180,48577,1659420,56197,1675612,62864,1652752,60007,1631797,55244,1616557,52387,1601317,48577,1590840,44767,1588935,40957xm1270324,40719c1233653,40957,1196981,42862,1160310,46672,1135545,47624,1109827,52387,1084110,57149,1071727,59054,1059345,62864,1047915,66674,1036485,70484,1026007,74294,1016482,78104,1001242,80009,987907,81914,972667,83819,914565,101917,859320,123824,806932,147637,786930,155257,765975,165734,746925,174307,741210,176212,734542,179069,728827,180974,723112,183832,717397,186689,712635,189547,702157,195262,691680,200977,682155,205739,663105,216217,647865,225742,634530,230504,619290,239077,610717,248602,598335,259079,555472,283844,517372,318134,493560,340994l471664,360034,450243,379593,450697,380047c388785,439102,334492,503872,285915,573404,271627,593407,260197,607694,252577,619124,244957,630554,240195,639127,237337,646747,232575,655319,226860,663892,222097,672464,212572,690562,203047,708659,193522,725804l162439,774785,162090,776287c158280,784860,155422,795337,151612,804862,148755,810577,146850,814387,143992,818197l142087,820102,133634,848201c132087,855345,131610,860584,131610,864870,131610,873442,132562,879157,129705,888682,124942,902017,121132,914400,116370,927735,112560,941070,107797,953452,103987,966787,99225,986790,95415,1004887,90652,1023937,87795,1042035,85890,1059180,83032,1076325,80175,1093470,79222,1111567,78270,1128712,81127,1115377,83032,1102995,84937,1092517l85555,1089530,86842,1075372c89700,1058227,91605,1040130,94462,1022985l96848,1023781,97055,1022896,94463,1022032c99225,1002029,103035,983932,107798,964882,111608,951547,115418,938212,120180,925829l133454,886956,132563,886777c135420,877252,134468,871537,134468,862965,134468,854392,135420,842010,144945,818197,146850,814387,148755,809625,152565,804862l152821,804166,163043,776287c173520,759142,183045,742950,194475,726757,204000,708660,212573,690562,223050,673417,227813,665797,233528,656272,238290,647700,241148,640080,245910,631507,253530,620077,261150,608647,272580,594360,286868,574357,335445,503872,389738,440055,451650,381000,466890,367665,479273,354330,495465,340995,519278,318135,557378,283845,600240,259080,612623,249555,621195,239077,636435,230505,649770,225742,665010,216217,684060,205740,693585,200977,704063,195262,714540,189547,720255,186690,725018,183832,730733,180975,736448,178117,742163,176212,748830,174307,767880,164782,788835,155257,808838,147637,860273,123825,916470,101917,974573,83820,989813,81915,1003148,80010,1018388,78105,1027913,74295,1038390,70485,1049820,66675,1061250,62865,1073633,59055,1086015,57150,1111733,52387,1138403,47625,1162215,46672,1198887,43338,1235558,41433,1272229,41076l1360655,44043,1270324,40719xm1404150,0c1418437,952,1434630,1905,1448917,2857,1465110,3810,1480350,5715,1494637,7620,1509877,8572,1518450,11430,1525117,15240,1531785,19050,1536547,22860,1545120,24765,1558455,24765,1552740,17145,1569885,20002,1582267,21907,1594650,25717,1607032,28575,1614652,30480,1622272,33337,1629892,35242,1629892,35242,1629892,36195,1628940,36195,1629892,39052,1628940,40957,1627987,42862,1614652,41910,1602270,40957,1588935,40005,1584172,39052,1580362,38100,1575600,36195,1570837,35242,1567027,34290,1562265,33337,1553692,31432,1545120,29527,1536547,27622,1527975,25717,1519402,23812,1510830,21907,1502257,20955,1493685,19050,1484160,18097l1454633,18097c1446060,18097,1437488,18097,1430820,18097,1416533,18097,1405103,18097,1393673,18097l1391928,17540,1375575,25717c1367002,28574,1391767,30479,1381290,35242,1401292,39052,1421295,42862,1438440,46672l1413008,47116,1413437,47149c1423677,47863,1433202,48101,1440345,46672,1447965,47625,1455585,48577,1463205,49530,1484160,54292,1497495,56197,1507020,58102,1516545,60007,1522260,60007,1527975,60960,1539405,63817,1551788,66675,1563218,68580,1575600,70485,1587030,74295,1599413,76200,1610843,79057,1623225,81915,1634655,84772l1669898,95250,1687043,100012,1704188,105727,1704409,105929,1716704,108049c1727330,110549,1739921,114716,1746499,119121l1750661,125427,1751813,125730c1760385,129540,1769910,133350,1778483,136207,1786103,139065,1793723,141922,1801343,145732,1808963,149542,1816583,152400,1824203,156210,1828013,159067,1833728,161925,1841348,165735,1845158,167640,1848968,169545,1852778,171450,1856588,173355,1861350,175260,1865160,178117,1882305,186690,1899450,195262,1907070,201930,1924215,213360,1942313,223837,1960410,236220,1968983,241935,1978508,248602,1988033,255270l1988833,255841,2002949,264417c2327259,483516,2540483,854556,2540483,1275397l2540081,1283368,2550960,1284922c2554770,1287779,2557627,1289684,2561437,1292542,2562390,1303019,2564295,1305877,2566200,1318259,2571915,1329689,2578582,1339214,2584297,1348739l2591918,1349432,2591918,1342072,2599661,1320563,2599537,1316355c2602395,1287780,2604300,1288732,2607157,1290637,2610967,1289685,2614777,1289685,2617635,1290637,2623350,1286827,2628112,1282065,2633827,1280160,2634780,1294447,2634780,1306830,2635732,1322070,2633827,1328737,2632875,1335405,2630970,1342072,2629065,1348740,2627160,1355407,2625255,1361122,2624302,1371600,2623350,1382077,2622397,1392555l2621445,1408747c2620492,1414462,2620492,1419225,2619540,1424940l2615479,1427648,2615730,1428749,2619621,1426155,2621445,1410652,2622397,1394460c2623350,1383982,2624302,1373505,2625255,1363027,2627160,1357312,2629065,1350645,2630970,1343977,2632875,1337310,2634780,1330642,2635732,1323975,2638590,1325880,2640495,1327785,2643352,1329690,2643352,1334452,2643352,1339215,2642400,1343977,2641447,1348740,2641447,1353502,2640495,1358265,2639542,1367790,2638590,1376362,2639542,1384935,2638590,1394460,2638590,1404937,2637637,1416367,2635732,1426845,2634780,1438275,2632875,1449705,2630970,1461135,2630017,1472565,2627160,1484947,2625255,1496377,2622397,1507807,2620492,1519237,2613825,1544955,2615730,1553527,2608110,1591627,2604300,1593532,2600490,1595437,2596680,1598295,2592870,1611630,2587155,1626870,2582392,1640205,2575725,1662112,2580487,1664970,2578582,1680210,2577630,1682115,2576677,1684972,2576677,1685925,2570962,1701165,2565247,1716405,2560485,1729740,2558580,1731645,2557627,1732597,2555722,1733550,2549055,1748790,2542387,1764982,2535720,1780222,2543340,1764982,2550007,1748790,2556675,1733550,2558580,1731645,2559532,1731645,2561437,1729740,2553817,1770697,2541435,1796415,2530957,1816417,2525242,1820227,2519527,1823085,2514765,1824990l2511407,1831707,2511908,1832609c2512860,1830704,2513813,1827847,2515718,1824989,2520480,1823084,2526195,1820227,2531910,1816417,2532863,1826894,2525243,1840229,2520480,1848802,2513813,1862137,2506193,1874519,2499525,1886902,2495715,1893569,2492858,1899284,2489048,1905952,2485238,1912619,2481428,1918334,2477618,1925002,2474760,1928812,2472855,1933574,2469045,1939289,2465235,1948814,2461425,1957387,2456663,1966912l2443328,1993582c2436660,2003107,2429993,2013584,2422373,2022157,2415705,2030729,2408085,2040254,2401418,2048827l2402291,2047029,2378557,2079307c2372842,2073592,2341410,2118360,2327122,2135505l2316996,2151085,2327122,2136457c2341410,2120264,2372842,2075497,2378557,2080259,2375700,2100262,2348077,2125979,2339505,2139314,2331885,2148363,2325456,2155031,2319383,2160389l2303230,2172263,2302357,2173605,2292258,2181374,2291880,2184082c2277592,2199322,2263305,2215515,2247112,2229802,2231872,2245042,2216632,2260282,2199487,2273617l2197285,2275215,2181390,2295524c2169960,2306002,2156625,2314574,2143290,2324099l2107681,2350806,2107553,2350961,2143290,2325052c2155672,2315527,2169007,2306002,2181390,2296477,2173770,2309812,2163292,2318384,2149957,2327909,2139004,2337911,2131146,2341959,2124359,2344578l2106651,2352057,2106142,2352675c2099475,2357437,2093760,2361247,2087092,2365057l2079914,2368384,2061852,2383036c2055184,2388156,2049469,2392204,2044230,2395537,2034705,2403157,2027085,2407920,2017560,2412682,2019465,2409825,2014703,2411730,2008988,2413635l1999460,2417870,1997979,2418995,2009940,2414587c2015655,2412682,2019465,2410777,2018513,2413635,2011845,2423160,1998510,2431732,1984223,2439352,1976603,2443162,1969935,2446972,1962315,2450783,1954695,2454592,1947075,2457450,1940408,2461260l1924934,2463581,1922310,2465070c1898497,2476500,1874685,2486025,1849920,2496502l1846229,2497341,1824203,2511742c1829918,2512695,1832775,2513647,1836585,2515552,1819440,2530792,1796580,2533650,1790865,2535555,1791818,2531745,1793723,2526982,1794675,2522220,1789913,2524125,1785150,2526030,1779435,2527935,1774673,2529840,1769910,2530792,1765148,2532697,1755623,2535555,1745145,2538412,1735620,2542222l1731675,2537487,1717522,2540317c1711807,2541270,1706092,2543175,1700377,2544127,1688947,2546985,1676565,2550795,1665135,2552700l1663973,2553240,1697520,2545079c1703235,2543174,1708950,2542222,1714665,2541269,1720380,2540317,1725142,2538412,1728952,2538412,1729905,2540317,1731810,2542222,1734667,2543174,1745145,2540317,1754670,2537459,1764195,2533649,1768957,2531744,1773720,2530792,1778482,2528887,1783245,2526982,1788007,2525077,1793722,2523172,1792770,2526982,1790865,2531744,1789912,2536507,1776577,2543174,1763242,2548889,1749907,2555557l1747946,2555008,1720380,2566034c1711808,2568892,1704188,2570797,1697520,2572702,1683233,2576512,1672755,2578417,1663230,2581274,1663707,2578893,1657754,2578893,1649062,2580084l1619428,2585850,1618462,2587942c1593697,2593657,1566075,2598419,1539405,2603182,1530832,2602229,1531785,2600324,1521307,2598419,1516545,2598419,1511782,2598419,1506067,2598419,1498447,2601277,1488922,2604134,1479397,2606992,1470825,2607944,1463205,2608897,1455585,2608897,1447965,2608897,1440345,2609849,1431772,2609849l1429185,2608741,1407484,2612588c1399626,2612707,1391768,2611278,1381290,2607944,1381290,2607944,1382243,2606992,1382243,2606992,1384148,2605087,1385100,2603182,1387005,2600324,1379385,2599372,1371765,2598419,1365098,2597467,1367955,2595562,1372718,2593657,1375575,2591752,1386053,2591752,1396530,2591752,1407008,2590799,1417485,2589847,1427010,2589847,1437488,2589847l1481302,2590799,1511782,2587942c1531785,2584132,1550835,2579369,1568932,2575559,1585125,2570797,1596555,2568892,1607032,2566987,1617510,2566034,1627035,2566034,1635607,2566034l1637595,2565111,1609890,2566035c1599412,2566987,1587030,2569845,1571790,2574607,1553692,2578417,1534642,2583180,1514640,2586990,1505115,2587942,1495590,2588895,1484160,2589847,1470825,2589847,1455585,2589847,1440345,2588895,1430820,2588895,1420342,2589847,1409865,2589847,1399387,2590800,1388910,2590800,1378432,2590800,1377480,2588895,1378432,2587942,1379385,2586990,1381290,2584132,1384147,2581275,1386052,2577465,1479397,2573655,1585125,2555557,1679422,2528887,1748955,2508885,1814677,2485072,1878495,2453640,1893735,2445067,1911832,2435542,1930882,2426017,1940407,2421255,1950885,2416492,1960410,2410777,1969935,2405062,1980412,2400300,1990890,2394585,2010892,2383155,2029942,2371725,2048040,2360295,2066137,2347912,2081377,2336482,2093760,2325052,2122335,2304097,2150910,2283142,2179485,2258377,2187105,2251710,2195677,2245995,2203297,2239327,2210917,2232660,2218537,2225992,2226157,2219325,2238540,2208847,2249017,2199322,2260447,2187892,2265210,2179320,2270925,2171700,2274735,2164080l2295258,2145267,2295423,2144085,2275688,2162175c2271878,2169795,2266163,2177415,2261400,2185987,2249970,2197417,2239493,2206942,2227110,2217420,2219490,2224087,2211870,2230755,2204250,2237422,2196630,2244090,2189010,2249805,2180438,2256472,2151863,2280285,2124240,2302192,2094713,2323147,2082330,2334577,2066138,2346960,2048993,2358390,2030895,2369820,2011845,2382202,1991843,2392680,1981365,2398395,1971840,2403157,1961363,2408872,1951838,2414587,1941360,2419350,1931835,2424112,1912785,2433637,1894688,2443162,1879448,2451735,1815630,2482215,1749908,2506027,1680375,2526982,1586078,2553652,1480350,2571750,1387005,2575560,1379385,2575560,1370813,2575560,1365098,2575560,1364145,2572702,1362240,2570797,1362240,2567940,1358430,2566035,1348905,2566987,1339380,2566987,1330808,2569845,1319378,2572702,1318425,2575560,1294613,2576512,1275563,2576512,1257465,2576512,1240320,2575560,1226033,2574607,1212698,2574607,1205078,2573655,1198410,2572702,1190790,2572702,1183170,2571750,1175550,2570797,1168883,2568892l1182080,2554816,1179360,2555557,1130192,2546452,1127925,2546985c1090778,2541270,1060298,2535555,1033628,2529840,1020293,2526982,1007910,2524125,996480,2522220,985050,2519362,974573,2517457,964095,2516505,951713,2510790,938378,2505075,925043,2498407,911708,2493645,897420,2487930,876465,2480310,859320,2473642,842175,2466975,825983,2460307,830745,2455545,832650,2454592,834555,2453640,846938,2456497,858368,2458402,869798,2460307,875513,2465070,880275,2468880,885038,2473642,898373,2476500,912660,2482215,937425,2488882,975525,2503170,1006958,2509837,1041248,2515552,1049820,2517457,1058393,2518410,1066965,2520315,1075538,2521267,1085063,2523172,1094588,2525077,1104113,2526982,1114590,2528887,1125068,2531745l1158657,2539008,1161262,2538412c1171740,2540317,1181265,2541270,1192695,2543175,1193647,2542222,1193647,2542222,1193647,2541270,1208887,2542222,1225080,2542222,1239367,2543175,1242225,2543175,1246035,2544127,1246987,2544127,1271752,2545080,1294612,2544127,1317472,2544127,1335570,2545080,1352715,2545080,1368907,2546032,1389862,2545080,1410817,2542222,1429867,2541270,1432725,2541270,1436535,2541270,1437487,2541270,1438440,2544127,1440345,2546032,1440345,2548890,1468920,2546985,1486065,2544127,1500352,2541270,1514640,2539365,1525117,2536507,1540357,2531745,1547977,2530792,1555597,2529840,1563217,2527935,1567980,2526982,1572742,2526982,1577505,2526030,1588935,2523172,1598460,2521267,1608937,2518410,1617510,2516505,1626082,2514600,1634655,2512695,1643227,2510790,1651800,2507932,1660372,2506027l1707545,2497863,1713713,2495550c1697520,2498407,1680375,2501265,1664183,2504122,1655610,2506027,1647038,2508885,1638465,2510790,1629893,2512695,1621320,2514600,1612748,2516505,1601318,2519362,1592745,2521267,1581315,2524125,1576553,2525077,1571790,2525077,1567028,2526030,1559408,2526982,1551788,2527935,1544168,2529840,1517498,2532697,1498448,2533650,1482255,2535555,1467015,2537460,1454633,2539365,1440345,2539365,1438440,2539365,1435583,2539365,1432725,2539365,1413675,2541270,1392720,2544127,1371765,2544127,1355573,2543175,1338428,2543175,1320330,2542222,1297470,2542222,1274610,2543175,1249845,2542222,1247940,2542222,1245083,2541270,1242225,2541270,1231748,2537460,1224128,2533650,1212698,2528887,1207935,2532697,1201268,2535555,1196505,2539365l1196464,2539447,1209840,2530792c1221270,2535554,1229843,2539364,1239368,2543174,1224128,2543174,1207935,2542222,1193648,2541269l1194008,2541036,1164120,2536507c1151738,2533650,1140308,2531745,1128878,2528887,1118400,2526030,1107923,2524125,1098398,2522220,1088873,2520315,1079348,2519362,1070775,2517457,1062203,2515552,1053630,2514600,1045058,2512695,1010768,2506980,979335,2500312,941235,2486025,916470,2480310,902183,2474595,888848,2470785,883133,2466975,878370,2462212,873608,2457450,862178,2455545,850748,2453640,838365,2450782,820268,2442210,804075,2433637,785978,2424112,780263,2424112,776453,2425065,770738,2425065,751688,2415540,734543,2406967,716445,2397442,713588,2391727,709778,2386012,706920,2380297,706920,2380297,707873,2380297,708825,2379345,719303,2386012,730733,2391727,742163,2397442,753593,2403157,764070,2408872,775500,2415540,779310,2413635,782168,2411730,785025,2409825,766928,2401252,755498,2391727,745973,2384107,736448,2376487,726923,2371725,713588,2369820,686918,2350770,678345,2350770,668820,2344102,655485,2335530,643103,2327910,630720,2319337,600240,2302192,608813,2320290,570713,2293620,563093,2287905,556425,2282190,547853,2274570,549758,2274570,551663,2273617,552615,2272665,561188,2275522,567855,2277427,575475,2279332,559283,2261235,556425,2253615,527850,2229802,518325,2222182,509753,2214562,501180,2207895,492608,2200275,484035,2193607,476415,2185987,470700,2180272,455460,2174557,444983,2160270,428790,2143125,415455,2126932,399263,2109787l396126,2099983,386880,2090737c376403,2080260,365925,2068830,355448,2056447,353543,2049780,339255,2031682,351638,2039302,346875,2033587,343065,2026920,339255,2022157l337780,2019844,323062,2009774c311632,1996439,302107,1982152,294487,1968817,286867,1954529,281152,1941194,278295,1930717l276390,1930717c268770,1917382,261150,1903095,254483,1888807,247815,1874520,240195,1861185,233528,1846897,225908,1830705,218288,1814512,211620,1798320,204953,1782127,198285,1764982,191618,1748790,199238,1759267,205905,1769745,211620,1782127,217335,1794510,223050,1807845,231623,1824037,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,118275,1475422,120180,1486852,121132,1499235,123037,1511617,124942,1524000,126847,1535430,122085,1526857,120180,1515427,117322,1503997,115417,1491615,113512,1478280,110655,1463992,105892,1463992,104940,1463992,103035,1463992,102082,1453515,101130,1443990,98272,1427797,96367,1420177,93510,1412557,91605,1404937,89700,1397317,87795,1389697,85890,1383030,80175,1376362,75412,1371600,69697,1365885,67792,1365885,66840,1365885,64935,1365885,63030,1360170,61125,1351597,60172,1342072,59220,1332547,58267,1322070,58267,1311592,58267,1291590,59220,1273492,62077,1268730,63030,1263015,63030,1258252,63982,1253490l67226,1243037,65649,1219200c65887,1207294,66839,1194911,67792,1183957l71602,1176814,71602,1172527c69697,1178242,66840,1182052,63982,1186815,62077,1183005,59220,1181100,57315,1177290,53505,1171575,54457,1120140,44932,1160145l42670,1146572,42075,1147762c41122,1160145,39217,1173480,38265,1185862,37312,1198245,35407,1211580,35407,1223962,34455,1233487,33502,1243965,32550,1253490l32550,1314449c32550,1324927,32550,1335404,33502,1345882,34455,1356359,35407,1366837,35407,1377314,31597,1378267,32550,1413509,26835,1406842,25882,1406842,25882,1406842,24930,1406842,19215,1385887,19215,1367789,19215,1349692,19215,1331594,22072,1313497,19215,1290637,20167,1274444,22072,1260157,23977,1244917l32546,1253485,24930,1243965c23025,1234440,23025,1223962,23025,1209675,23025,1195387,23977,1178242,24930,1157287,24930,1152525,25882,1147762,25882,1143000,26835,1135380,27787,1126807,28740,1119187,32550,1105852,36360,1089660,40170,1076325l45865,1047851,43980,1041082c42075,1053465,39217,1064895,37312,1079182,33502,1092517,29692,1108710,25882,1122045,24930,1129665,23977,1138237,23025,1145857,23025,1150620,22072,1155382,22072,1160145,22072,1181100,21120,1198245,20167,1212532,20167,1226820,21120,1237297,22072,1246822,20167,1263015,18262,1277302,17310,1292542,20167,1315402,17310,1333500,17310,1351597,17310,1369695,17310,1387792,23025,1408747,23025,1408747,23977,1408747,24930,1408747,28740,1426845,32550,1443990,37312,1463040,38265,1475422,41122,1486852,43980,1507807,48742,1524000,53505,1539240,58267,1553527,60410,1580673,74876,1623893,80770,1651843l82734,1670685,86843,1670685c97320,1697355,103988,1711642,107798,1721167,112560,1730692,114465,1737360,115418,1746885,111608,1745932,106845,1736407,101130,1724977,95415,1713547,90653,1700212,85890,1690687,81128,1678305,89700,1712595,84938,1700212l76651,1674524,70650,1675447c67792,1667827,65887,1660207,63982,1653540,53505,1643062,45885,1621155,41122,1601152,36360,1581150,32550,1562100,26835,1554480,22072,1537335,22072,1519237,25882,1515427,23977,1500187,21120,1484947,19215,1469707,17310,1454467,16357,1439227,14452,1423987,10642,1412557,6832,1403032,3975,1390650,-1740,1325880,-2693,1250632,10642,1213485,11595,1197292,12547,1177290,17310,1167765,15405,1159192,13500,1151572,11595,1143000,13500,1126807,11595,1089660,23025,1074420,23977,1067752,24930,1062990,25882,1058227,27787,1034415,29692,1018222,33502,1002982,40170,989647,48742,967740,53505,962977,58267,973455,46837,1000125,48742,1017270l53503,1007964,56362,985718c58267,975597,59696,966311,57315,961072,60172,949642,63030,941069,65887,929639,70650,914399,74460,898207,79222,882014,83985,865822,89700,849629,95415,833437l96628,832072,103988,793432c107798,785812,111608,775334,114465,765809,118275,756284,123038,748664,126848,742949,135420,726757,142088,710564,151613,695324,158280,680084,164948,667702,171615,652462,172568,639127,191618,614362,200190,597217,204953,591502,210668,585787,221145,573404,227813,559117,233528,548639,238290,540067,243053,531494,247815,525779,252578,519112,258293,513397,266865,503872,267818,511492,268770,510539,270675,507682,271628,505777,276390,495299,281153,485774,286868,475297,296393,464819,307823,446722,316395,441007,309966,453151,316932,450829,317199,455339l315045,461363,345922,429577c348780,423862,354495,417195,361162,409575,367830,402907,375450,396240,381165,390525l382889,392440,382118,391477c390690,382904,398310,374332,406883,366712,414503,359092,423075,351472,431648,343852,442125,333374,448793,324802,458318,315277,470700,305752,484035,296227,495465,287654,508800,277177,522135,267652,535470,258127l559389,241440,575475,226694c585000,220979,594525,215264,604050,209549,613575,203834,624052,199072,634530,193357l638565,191282,648937,181094c654771,176688,661201,172402,665963,168592,673583,162877,679298,160496,684656,159067l697880,156023,700252,154304c782167,109537,869797,74294,959332,49529l968945,47439,995527,38099c1001719,36194,1008148,35003,1013863,34408l1023424,34327,1026960,33337c1097445,17144,1169835,7619,1244130,4762,1262704,5238,1283897,4762,1305804,4524,1327712,4285,1350334,4285,1371765,5714l1372993,6635,1405103,2857c1415580,4762,1425105,5714,1434630,7619,1444155,9524,1453680,10477,1464158,13334l1479392,16797,1463205,12382c1453680,10477,1443202,8572,1433677,6667,1424152,4762,1414627,3810,1404150,1905,1404150,1905,1404150,952,1404150,0xe" fillcolor="#2c567a [3204]" stroked="f">
              <v:fill opacity="11796f" color2="#0072c7 [3205]" o:opacity2="13107f" focusposition="1" focussize="" focus="100%" type="gradientRadial"/>
              <v:stroke joinstyle="miter"/>
              <v:formulas/>
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orma libre: Forma 10" o:spid="_x0000_s4102" style="position:absolute;left:3918;top:8849;width:16843;height:15090;rotation:180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adj="0,,0" path="m1439383,2598425l1427010,2605087,1427751,2605405,1439383,2598425xm1542263,2530792c1527023,2534602,1516545,2538412,1502258,2540317,1487970,2542222,1470825,2545079,1442250,2547937,1442250,2545079,1440345,2543174,1439393,2540317,1452728,2540317,1465110,2538412,1481303,2536507,1496543,2534602,1515593,2533649,1542263,2530792xm1646324,2520821l1643880,2521511,1645133,2521267,1646324,2520821xm899801,2506503c908612,2507932,922185,2511742,942187,2517457,947902,2518409,954570,2518409,960285,2518409,977430,2526982,993622,2535555,1010767,2543175,1017435,2544127,1026007,2546032,1033627,2547937l1035057,2548414,1040295,2543175c1046962,2545080,1053630,2546985,1060297,2548890,1066965,2550795,1073632,2551747,1080300,2553652l1119713,2562818,1120305,2562225c1134592,2564130,1150785,2566987,1166025,2569845,1172692,2570797,1180312,2571750,1187932,2573655,1195552,2574607,1203172,2575560,1209840,2575560,1223175,2575560,1237462,2576512,1254607,2577465,1271752,2577465,1291755,2578417,1315567,2576512l1318213,2576512,1324140,2573178c1328188,2571750,1333189,2570321,1337475,2568892,1342238,2568892,1347000,2568654,1351048,2568654,1355096,2568654,1358430,2568892,1360335,2569844l1362835,2576512,1384147,2576512c1382242,2579370,1379385,2583180,1377480,2586037,1376527,2586990,1375575,2587942,1373670,2590800,1370812,2592705,1366050,2594610,1361287,2596515,1352715,2596515,1347000,2596515,1338427,2596515,1328902,2595562,1318425,2595562,1308900,2594610,1286992,2593657,1266037,2593657,1245082,2592705,1229842,2591752,1213650,2590800,1197457,2588895,1184122,2587942,1169835,2585085,1155547,2583180,1141260,2581275,1127925,2579370,1113637,2576512,1092682,2572702,1069822,2570797,1049820,2566987,1029817,2562225,1011720,2557462,1000290,2550795l1000863,2550379,971715,2541270c964095,2537459,955522,2533650,945997,2529840,935520,2526982,925995,2524125,916470,2520315,905992,2516505,896467,2513647,885990,2509837,886943,2506027,890991,2505075,899801,2506503xm1460492,2486082l1445939,2488303,1345293,2493385,1378432,2497454c1380337,2496502,1383195,2496502,1387005,2495549,1407007,2492692,1426057,2490787,1446060,2488882,1448203,2488406,1451716,2487751,1455778,2486992l1460492,2486082xm1550918,2472281l1501488,2479825,1518450,2480309c1528928,2479833,1536786,2477928,1542858,2475785l1550918,2472281xm1731355,2470078l1576323,2511364,1654777,2493883,1731355,2470078xm737400,2450782c787882,2468879,820267,2485072,846937,2497454,859320,2502217,872655,2506027,885990,2509837,896467,2513647,905992,2516504,915517,2520314,925042,2524124,934567,2526982,945045,2529839,954570,2533649,963142,2537459,970762,2541269,968857,2542222,966952,2544127,965047,2546032,960285,2545079,954570,2544127,949807,2543174,931710,2537459,913612,2529839,895515,2523172l868845,2512694c860272,2508884,850747,2505074,842175,2501264,829792,2497454,818362,2492692,806932,2488882,796455,2484119,785977,2480309,776452,2475547,766927,2471737,759307,2466974,752640,2463164,745972,2458402,741210,2454592,737400,2450782xm782168,2426970c800265,2436495,815505,2445067,834555,2453640,832650,2454592,830745,2455545,827888,2457450,807885,2447925,786930,2437447,766928,2427922,772643,2427922,776453,2427922,782168,2426970xm588810,2362200c620242,2375535,636435,2387917,653580,2398395,657390,2403157,669772,2412682,666915,2413635,655485,2407920,645007,2403157,636435,2397442,627862,2392680,620242,2387917,613575,2383155,601192,2374582,593572,2367915,588810,2362200xm702387,2337759l702396,2338030,705613,2341924,705967,2340292,702387,2337759xm2093409,2275234l2089950,2275522c2073757,2288857,2052802,2303145,2032800,2316480,2012797,2329815,1991842,2340292,1976602,2346960,1964220,2354580,1950885,2362200,1936597,2370772,1928977,2373630,1922310,2377440,1914690,2380297,1907070,2383155,1899450,2386012,1891830,2389822,1886115,2394585,1874685,2399347,1864207,2404110,1853730,2408872,1844205,2412682,1843252,2416492,1833727,2420302,1823250,2425065,1812772,2428875,1802295,2433637,1791817,2436495,1781340,2440305,1779435,2442210,1775625,2446020,1772767,2448877,1768005,2450782,1764195,2451735,1759432,2453640,1748002,2456497,1736572,2457450,1726095,2459355,1710855,2464117,1696567,2468880,1683232,2472690,1669897,2476500,1656562,2480310,1644180,2485072,1630845,2489835,1616557,2492692,1601317,2497455,1586077,2502217,1568932,2506980,1547977,2510790,1498447,2513647,1480350,2519362,1472730,2523172,1471777,2524125,1471777,2525077,1470825,2526030l1434646,2535075,1435583,2535555,1475761,2525510,1476540,2523172c1484160,2518410,1503210,2513647,1551788,2510790,1571790,2506980,1588935,2502217,1605128,2497455,1620368,2492692,1634655,2489835,1647990,2485072,1661325,2481262,1673708,2477452,1687043,2472690,1700378,2468880,1713713,2464117,1729905,2459355,1741335,2457450,1752765,2456497,1763243,2453640l1740675,2467181,1741335,2466975c1748955,2462212,1758480,2456497,1765148,2452687,1769910,2450782,1773720,2449830,1778483,2447925l1779371,2447679,1785150,2441257c1795628,2437447,1806105,2433637,1816583,2429827,1827060,2425065,1837538,2421255,1847063,2417445,1848015,2413635,1857540,2409825,1868018,2405062,1878495,2400300,1889925,2395537,1895640,2390775,1903260,2387917,1910880,2385060,1918500,2381250l1934176,2374435,1942313,2368867c1955648,2360295,1969935,2352675,1982318,2345055,1997558,2339340,2017560,2327910,2038515,2314575l2093409,2275234xm460060,2262062l463676,2265164,464911,2265793,460060,2262062xm2099802,2237197l2099475,2237422,2099475,2237694,2100989,2237910,2101380,2237422,2099802,2237197xm2120380,2222979l2114756,2226864,2113762,2227897,2117618,2225429,2120380,2222979xm382287,2175002l418261,2217358,389737,2183129,382287,2175002xm2187820,2174974l2187735,2175004,2187105,2179320c2179485,2186940,2176627,2191702,2171865,2196465,2168055,2201227,2163292,2206942,2153767,2216467l2154858,2216216,2171865,2197417c2175675,2192655,2179485,2187892,2187105,2180272,2188296,2177177,2188475,2175510,2187820,2174974xm475386,2153525l477272,2155822,477367,2155507,475386,2153525xm334493,2131694c337350,2128837,346875,2133599,359258,2147887l360474,2149319,371759,2151816c377593,2155745,385451,2163127,397357,2175509,409740,2185987,423075,2195512,432600,2204084,442125,2212657,447840,2220277,447840,2225039,450697,2228849,452602,2231707,456412,2235517,468795,2245994,479272,2255519,492607,2265997,489750,2269807,484987,2271712,482130,2274569l448422,2237115,446888,2237422,478787,2272865,482130,2274569c484988,2271712,488798,2268854,492608,2265997,521183,2290762,551663,2315527,583095,2337434,577380,2339339,572618,2341244,564998,2343149,567855,2345054,568808,2346007,571665,2347912,562140,2347912,554520,2348864,544995,2348864,539280,2345054,533565,2341244,527850,2337434,522135,2333624,517373,2328862,511658,2325052,498323,2313622,484035,2303144,471653,2291714,459270,2280284,446888,2268854,434505,2258377,422123,2246947,411645,2235517,400215,2225039,394500,2219324,388785,2213609,384023,2208847,379260,2203132,373545,2197417,368783,2191702,369735,2189797,379260,2195512,374498,2184082,381165,2189797,387833,2195512,393548,2201227,401168,2206942,407835,2212657,414503,2217419,423075,2226944,431648,2235517,440220,2245042l442406,2246917,414503,2217419c407835,2211704,401168,2206942,394500,2201227,387833,2195512,382118,2189797,375450,2184082,368783,2175509,361163,2166937,354495,2158364,347828,2149792,341160,2140267,334493,2131694xm2432850,1980247l2432367,1980454,2421964,2005422,2432850,1980247xm2422850,1860918l2397608,1897379c2392845,1904999,2389035,1912619,2385225,1920239,2380463,1927859,2376653,1934527,2372843,1941194,2363318,1954529,2353793,1967864,2343315,1980247,2334743,1993582,2327123,2005964,2317598,2019299,2309978,2029777,2302358,2040254,2294738,2050732l2292832,2051897,2291272,2054208,2293785,2052637c2301405,2042160,2309025,2031682,2316645,2021205,2325218,2007870,2333790,1995487,2342363,1982152,2352840,1969770,2362365,1956435,2371890,1943100,2375700,1936432,2380463,1929765,2384273,1922145,2388083,1914525,2392845,1906905,2396655,1899285,2405228,1884045,2414753,1870710,2422373,1862137l2422850,1860918xm2521433,1847850c2518575,1860232,2514765,1871662,2509050,1884997,2503335,1897380,2496668,1910715,2487143,1925002,2479523,1940242,2471903,1954530,2465235,1965960,2457615,1977390,2450948,1985962,2445233,1991677l2458568,1965007c2461425,1956435,2466188,1947862,2469998,1938337,2473808,1932622,2475713,1928812,2478570,1924050,2482380,1917382,2486190,1911667,2490000,1905000,2493810,1898332,2496668,1892617,2500478,1885950,2507145,1873567,2514765,1861185,2521433,1847850xm2459780,1766202l2436660,1806892,2436235,1807870,2459520,1766887,2459780,1766202xm2472460,1674043l2444672,1749965c2427321,1790989,2407787,1830865,2386218,1869449l2377660,1882980,2377605,1883092c2373795,1892617,2366175,1905000,2357602,1917382,2349030,1929765,2341410,1943100,2337600,1954530,2330932,1963102,2322360,1972627,2314740,1983105,2307120,1993582,2300452,2005012,2295690,2015490,2268067,2053590,2223300,2102167,2183295,2142172,2170912,2152650,2158530,2163127,2146147,2173605l2142583,2176315,2141046,2177871,2125512,2190534,2112810,2205037c2097570,2217420,2082330,2228850,2066137,2240280l2058824,2244900,2038960,2261093,2036092,2262956,2031847,2266950c2019465,2275522,2007082,2284095,1994700,2291715,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,1690852,2437447,1711807,2432684,1723237,2430779,1732762,2427922,1742287,2425064,1749907,2422207,1761337,2411729,1783245,2406014,1792770,2400299,1808962,2394584,1825155,2388869,1841347,2383154l1872470,2370949,1886115,2363152,1898496,2359343,1915642,2349817,1920147,2346686,1931835,2335530c1939455,2330767,1948980,2325052,1957552,2320290l1986810,2305948,1997557,2299334c2009940,2291714,2022322,2283142,2034705,2274569,2037562,2268854,2044230,2264092,2050897,2259329,2057565,2254567,2064232,2249804,2068995,2247899,2084235,2236469,2100427,2225039,2115667,2212657,2121382,2199322,2139480,2187892,2149005,2181224,2161387,2170747,2173770,2160269,2186152,2149792,2226157,2109787,2270925,2061209,2298547,2023109l2314015,1996814,2314740,1994534c2322360,1983104,2331885,1969769,2339505,1956434,2342363,1952624,2344268,1948814,2347125,1945004l2357257,1930951,2360460,1925002c2369032,1912619,2375700,1900237,2380462,1890712,2395702,1864042,2407132,1837372,2419515,1809749,2430945,1782127,2443327,1754504,2457615,1723072,2459044,1714500,2464759,1699974,2468807,1687829l2472460,1674043xm2576677,1589722l2573820,1591627,2573820,1591627,2576677,1589722xm2585674,1533271l2585332,1534956,2588107,1538287c2590965,1541145,2593822,1544955,2596680,1547812,2598585,1545907,2600490,1544002,2602395,1544002l2602539,1543271,2598585,1545907c2594775,1544002,2591918,1540192,2589060,1537334l2585674,1533271xm2577184,1425070l2576519,1425107,2575314,1425174,2575725,1429702c2575725,1438275,2575725,1444942,2574773,1453515,2573820,1458277,2572868,1462087,2570963,1467802,2563343,1480185,2555723,1492567,2548103,1503997,2546198,1515427,2545245,1524952,2542388,1535430l2536673,1545907c2533815,1561147,2530958,1575435,2527148,1591627,2523338,1604010,2520480,1615440,2516670,1627822,2512860,1640205,2510003,1651635,2505240,1663065,2503335,1672590,2501430,1681162,2498573,1690687,2496668,1700212,2494763,1709737,2490953,1719262l2497030,1709810,2502383,1689734c2503335,1679257,2505240,1670684,2507145,1661159,2510955,1649729,2514765,1637347,2518575,1625917,2522385,1613534,2525243,1602104,2529053,1589722,2532863,1574482,2534768,1560194,2538578,1544002l2544293,1533524c2547150,1523047,2548103,1513522,2550008,1502092,2557628,1489709,2565248,1478279,2572868,1465897,2568105,1490662,2563343,1514474,2557628,1539239,2555723,1562099,2542388,1593532,2546198,1600199,2537625,1626869,2530005,1652587,2520480,1678304l2515393,1686218,2513218,1698069c2512146,1704261,2510479,1710690,2506193,1718310,2492858,1737360,2486190,1756410,2479523,1776412,2475713,1785937,2471903,1796415,2467140,1806892,2465235,1812607,2462378,1817370,2459520,1823085,2456663,1828800,2453805,1834515,2449995,1840230,2441423,1855470,2432850,1871662,2424278,1885950,2417610,1903095,2406180,1914525,2396655,1930717,2389035,1948815,2375700,1970722,2361413,1990725,2347125,2010727,2332838,2031682,2322360,2049780,2313788,2061210,2305215,2072640,2296643,2083117,2287118,2093595,2278545,2104072,2269020,2115502,2266163,2120265,2262353,2124075,2259495,2128837,2255685,2133600,2252828,2137410,2249018,2142172,2243303,2146935,2237588,2151697,2232825,2155507l2206342,2184829,2207107,2187892c2195677,2200275,2188057,2208847,2179485,2216467,2169960,2223135,2159482,2229802,2149957,2237422l2126145,2256472,2103587,2272957,2107095,2272665,2131860,2254567,2155673,2235517c2165198,2228850,2175675,2222182,2185200,2214562,2192820,2206942,2201393,2198370,2212823,2185987,2212823,2185035,2212823,2184082,2211870,2182177,2221395,2172652,2229968,2163127,2238540,2152650,2243303,2148840,2249018,2144077,2254733,2139315,2257590,2135505,2261400,2130742,2265210,2125980,2268068,2121217,2271878,2116455,2274735,2112645,2284260,2102167,2292833,2090737,2302358,2080260,2310930,2069782,2319503,2058352,2328075,2046922,2338553,2028825,2352840,2007870,2367128,1987867,2381415,1966912,2394750,1945957,2402370,1927860,2411895,1911667,2423325,1900237,2429993,1883092,2438565,1868805,2447138,1851660,2455710,1837372,2459520,1831657,2462378,1825942,2465235,1820227,2468093,1814512,2469998,1808797,2472855,1804035,2477618,1793557,2481428,1783080,2485238,1773555,2492858,1753552,2499525,1734502,2511908,1715452,2520480,1700212,2518575,1688782,2522385,1676400,2532863,1650682,2539530,1624965,2548103,1598295,2544293,1590675,2557628,1560195,2559533,1537335,2565248,1513522,2570010,1488757,2574773,1463992l2578209,1451109,2575725,1450657c2576677,1443037,2576677,1436370,2576677,1426845l2577184,1425070xm2597632,1404937l2586541,1451152,2586542,1451152,2597633,1404938,2597632,1404937xm2606205,1395412c2604300,1399222,2602395,1402080,2600490,1407795l2599181,1433750c2599062,1441132,2599062,1448276,2598585,1458277l2589060,1487586,2589060,1490934,2600490,1458277c2601443,1438274,2600490,1429702,2602395,1407794l2606836,1398173,2606205,1395412xm2565247,1354454l2559006,1369207,2556675,1390650,2553670,1380633,2552571,1382047,2555723,1392555c2554770,1397317,2554770,1402080,2553818,1407795,2555723,1410652,2556675,1415415,2557628,1420177l2560581,1420013,2558580,1413509c2559532,1407794,2559532,1403032,2560485,1398269,2562390,1384934,2563342,1369694,2565247,1354454xm2645258,1328737c2646210,1329689,2646210,1329689,2647163,1329689,2647163,1345882,2646210,1359217,2646210,1369694,2646210,1380172,2647163,1388744,2647163,1397317,2648115,1413509,2647163,1425892,2644305,1447799,2645258,1453514,2643353,1463039,2641448,1476374,2638590,1488757,2635733,1503997,2632875,1518284,2631923,1529714,2631923,1542097,2630018,1553527,2623350,1574482,2622398,1591627,2615730,1618297,2610968,1637347,2607158,1656397,2602395,1674494,2590965,1685924,2591918,1668779,2578583,1684972,2578583,1684019,2579535,1680209,2580488,1679257,2581440,1664017,2577630,1661160,2584298,1639252,2589060,1625917,2594775,1611630,2598585,1597342l2610015,1590675,2610015,1590674c2618588,1552574,2615730,1544002,2622398,1518284,2624303,1506854,2627160,1495424,2629065,1483994,2630970,1472564,2632875,1460182,2634780,1448752,2636685,1437322,2637638,1425892,2639543,1415414,2640495,1404937,2641448,1394459,2641448,1383982,2640495,1376362,2641448,1366837,2642400,1357312,2643353,1352549,2643353,1347787,2644305,1343024,2644305,1338262,2645258,1333499,2645258,1328737xm134151,887095l134625,887332,134670,887199,134151,887095xm191618,750570c176378,775335,173520,782955,170663,789622,164948,795337,160185,801052,153518,803910l153477,804822,151819,841286,151867,841199,153518,804862c159233,801052,164948,795337,170663,790574,173520,783907,177330,776287,191618,751522l192332,751998,192689,751284,191618,750570xm203047,667702c199237,670560,194475,673417,189712,677227,183045,689610,178282,700087,169710,719137l174286,722798,174435,722155,170663,719137c179235,700087,183998,689609,190665,677227l202473,668793,203047,667702xm276390,613410l275187,614373,270080,634008c268770,638413,267818,641033,266865,643890,230670,692467,209715,757237,179235,803910,175425,816292,171615,829627,166852,842962,162090,856297,159232,869632,155422,882967,145897,911542,131610,942022,130657,966787,124942,985837,119227,1004887,114465,1023937,111607,1038225,109702,1052512,106845,1066800l103035,1088707c102082,1096327,101130,1102995,100177,1110615,97320,1130617,93510,1149667,91605,1169670,90652,1182052,89700,1192530,88747,1205865,89700,1215390,91605,1224915,93510,1243965l95742,1223205,95415,1216342c96367,1203007,98272,1188719,99225,1176337,101130,1156334,104940,1137284,107797,1117282l114596,1109123,124469,1043051,123990,1031557,133400,1004580,138999,981931,137325,985837c135420,984885,133515,983932,131610,983932,126847,996315,122085,1010602,117322,1024890,117322,1031557,117322,1039177,118275,1047750,115417,1062990,113512,1076325,111607,1091565,111607,1093470,110655,1096327,110655,1099185,106845,1102995,104940,1106805,101130,1110615,102082,1102995,103035,1096327,103987,1088707l107797,1066800c110655,1052512,112560,1038225,115417,1023937,121132,1004887,126847,985837,131610,966787,132562,942022,146850,912495,156375,882967,160185,869632,163042,856297,167805,842962,171615,829627,176377,817245,180187,803910,210667,757237,230670,692467,267817,643890,269722,637222,271627,633412,276390,613410xm293536,518160l293535,518160,298297,521970,298297,521969,293536,518160xm465169,382550l464986,382696,464430,383325,456651,391477,454684,394338,453399,395790c451546,398815,450698,401003,447840,403860,428790,425767,408788,447675,389738,472440,384023,479107,378308,484822,373545,491490,367830,498157,363068,504825,357353,511492l285752,590631,358305,510540c364020,503872,368782,497205,374497,490537,380212,483870,385927,478155,390690,471487,409740,446722,429742,425767,448792,402907l454684,394338,464430,383325,465169,382550xm489348,316869c487763,316669,484470,318176,481127,319733l475013,322003,473558,323849c469748,326707,465938,329564,463080,333374,453555,339089,445935,343852,436410,350519l418313,370522,401168,390524c397358,393382,394500,396239,389738,401002l389350,400516,378546,413504c374736,418862,369735,425768,360210,436245l330683,468630,335445,474344,335536,474264,331635,469582c341160,459105,352590,447675,361162,437197,380212,416242,381165,409575,390690,401002,395452,396240,399262,393382,402120,390525l419265,370522,437362,350520c446887,344805,454507,340042,464032,333375,467842,330517,471652,326707,474510,323850,476415,324326,481654,321469,485940,319564l489548,318444,489348,316869xm1868970,144780c1890877,153352,1906117,160020,1917547,166687,1928977,172402,1935645,178117,1938502,183832,1920405,174307,1904212,167640,1891830,160972,1879447,154305,1871827,148590,1868970,144780xm1710855,75247c1719427,75247,1733715,78104,1748955,83819,1765147,90487,1783245,100012,1802295,110489,1750860,94297,1716570,83819,1710855,75247xm1137451,68937c1133641,68580,1127926,69056,1117448,71437,1104113,73342,1088873,75247,1074585,77152,1061250,80010,1046010,83820,1032675,86677,1026960,88582,1021245,90487,1014578,92392,1007910,94297,1001243,96202,993623,98107l947769,107115,939330,110490c920280,117157,900278,122872,881228,130492,862178,138112,843128,144780,824078,153352,809790,160020,796455,165735,784073,171450,775500,173355,765975,178117,757403,181927,734543,190500,713588,201930,691680,212407,681203,218122,670725,225742,660248,232410,649770,239077,639293,245745,629768,252412,618338,263842,597383,280035,581190,288607,565950,300037,550710,312420,535470,324802l491713,362974,495465,367665c497370,366713,500764,364272,504752,361295l512657,355403,541185,330517c556425,318134,571665,306704,586905,294322,603097,285749,623100,269557,635482,258127,645960,251459,655485,244792,665962,238124,676440,231457,685965,224789,697395,218122,719302,207644,741210,196214,763117,187642,771690,183832,781215,179069,788835,174307,801217,168592,815505,162877,828840,156209,847890,147637,866940,140969,885990,133349,905040,125729,925042,120014,944092,113347l968499,108553,980289,104524,1140765,69904,1137451,68937xm1478088,48458c1484636,48815,1491780,49530,1498447,50482,1511782,52387,1523212,56197,1526070,60007,1520355,59055,1514640,58102,1505115,57150,1495590,56197,1482255,53340,1461300,48577,1465586,48101,1471539,48101,1478088,48458xm1588935,40957c1602270,41909,1614652,42862,1627987,43814,1644180,48577,1659420,56197,1675612,62864,1652752,60007,1631797,55244,1616557,52387,1601317,48577,1590840,44767,1588935,40957xm1270324,40719c1233653,40957,1196981,42862,1160310,46672,1135545,47624,1109827,52387,1084110,57149,1071727,59054,1059345,62864,1047915,66674,1036485,70484,1026007,74294,1016482,78104,1001242,80009,987907,81914,972667,83819,914565,101917,859320,123824,806932,147637,786930,155257,765975,165734,746925,174307,741210,176212,734542,179069,728827,180974,723112,183832,717397,186689,712635,189547,702157,195262,691680,200977,682155,205739,663105,216217,647865,225742,634530,230504,619290,239077,610717,248602,598335,259079,555472,283844,517372,318134,493560,340994l471664,360034,450243,379593,450697,380047c388785,439102,334492,503872,285915,573404,271627,593407,260197,607694,252577,619124,244957,630554,240195,639127,237337,646747,232575,655319,226860,663892,222097,672464,212572,690562,203047,708659,193522,725804l162439,774785,162090,776287c158280,784860,155422,795337,151612,804862,148755,810577,146850,814387,143992,818197l142087,820102,133634,848201c132087,855345,131610,860584,131610,864870,131610,873442,132562,879157,129705,888682,124942,902017,121132,914400,116370,927735,112560,941070,107797,953452,103987,966787,99225,986790,95415,1004887,90652,1023937,87795,1042035,85890,1059180,83032,1076325,80175,1093470,79222,1111567,78270,1128712,81127,1115377,83032,1102995,84937,1092517l85555,1089530,86842,1075372c89700,1058227,91605,1040130,94462,1022985l96848,1023781,97055,1022896,94463,1022032c99225,1002029,103035,983932,107798,964882,111608,951547,115418,938212,120180,925829l133454,886956,132563,886777c135420,877252,134468,871537,134468,862965,134468,854392,135420,842010,144945,818197,146850,814387,148755,809625,152565,804862l152821,804166,163043,776287c173520,759142,183045,742950,194475,726757,204000,708660,212573,690562,223050,673417,227813,665797,233528,656272,238290,647700,241148,640080,245910,631507,253530,620077,261150,608647,272580,594360,286868,574357,335445,503872,389738,440055,451650,381000,466890,367665,479273,354330,495465,340995,519278,318135,557378,283845,600240,259080,612623,249555,621195,239077,636435,230505,649770,225742,665010,216217,684060,205740,693585,200977,704063,195262,714540,189547,720255,186690,725018,183832,730733,180975,736448,178117,742163,176212,748830,174307,767880,164782,788835,155257,808838,147637,860273,123825,916470,101917,974573,83820,989813,81915,1003148,80010,1018388,78105,1027913,74295,1038390,70485,1049820,66675,1061250,62865,1073633,59055,1086015,57150,1111733,52387,1138403,47625,1162215,46672,1198887,43338,1235558,41433,1272229,41076l1360655,44043,1270324,40719xm1404150,0c1418437,952,1434630,1905,1448917,2857,1465110,3810,1480350,5715,1494637,7620,1509877,8572,1518450,11430,1525117,15240,1531785,19050,1536547,22860,1545120,24765,1558455,24765,1552740,17145,1569885,20002,1582267,21907,1594650,25717,1607032,28575,1614652,30480,1622272,33337,1629892,35242,1629892,35242,1629892,36195,1628940,36195,1629892,39052,1628940,40957,1627987,42862,1614652,41910,1602270,40957,1588935,40005,1584172,39052,1580362,38100,1575600,36195,1570837,35242,1567027,34290,1562265,33337,1553692,31432,1545120,29527,1536547,27622,1527975,25717,1519402,23812,1510830,21907,1502257,20955,1493685,19050,1484160,18097l1454633,18097c1446060,18097,1437488,18097,1430820,18097,1416533,18097,1405103,18097,1393673,18097l1391928,17540,1375575,25717c1367002,28574,1391767,30479,1381290,35242,1401292,39052,1421295,42862,1438440,46672l1413008,47116,1413437,47149c1423677,47863,1433202,48101,1440345,46672,1447965,47625,1455585,48577,1463205,49530,1484160,54292,1497495,56197,1507020,58102,1516545,60007,1522260,60007,1527975,60960,1539405,63817,1551788,66675,1563218,68580,1575600,70485,1587030,74295,1599413,76200,1610843,79057,1623225,81915,1634655,84772l1669898,95250,1687043,100012,1704188,105727,1704409,105929,1716704,108049c1727330,110549,1739921,114716,1746499,119121l1750661,125427,1751813,125730c1760385,129540,1769910,133350,1778483,136207,1786103,139065,1793723,141922,1801343,145732,1808963,149542,1816583,152400,1824203,156210,1828013,159067,1833728,161925,1841348,165735,1845158,167640,1848968,169545,1852778,171450,1856588,173355,1861350,175260,1865160,178117,1882305,186690,1899450,195262,1907070,201930,1924215,213360,1942313,223837,1960410,236220,1968983,241935,1978508,248602,1988033,255270l1988833,255841,2002949,264417c2327259,483516,2540483,854556,2540483,1275397l2540081,1283368,2550960,1284922c2554770,1287779,2557627,1289684,2561437,1292542,2562390,1303019,2564295,1305877,2566200,1318259,2571915,1329689,2578582,1339214,2584297,1348739l2591918,1349432,2591918,1342072,2599661,1320563,2599537,1316355c2602395,1287780,2604300,1288732,2607157,1290637,2610967,1289685,2614777,1289685,2617635,1290637,2623350,1286827,2628112,1282065,2633827,1280160,2634780,1294447,2634780,1306830,2635732,1322070,2633827,1328737,2632875,1335405,2630970,1342072,2629065,1348740,2627160,1355407,2625255,1361122,2624302,1371600,2623350,1382077,2622397,1392555l2621445,1408747c2620492,1414462,2620492,1419225,2619540,1424940l2615479,1427648,2615730,1428749,2619621,1426155,2621445,1410652,2622397,1394460c2623350,1383982,2624302,1373505,2625255,1363027,2627160,1357312,2629065,1350645,2630970,1343977,2632875,1337310,2634780,1330642,2635732,1323975,2638590,1325880,2640495,1327785,2643352,1329690,2643352,1334452,2643352,1339215,2642400,1343977,2641447,1348740,2641447,1353502,2640495,1358265,2639542,1367790,2638590,1376362,2639542,1384935,2638590,1394460,2638590,1404937,2637637,1416367,2635732,1426845,2634780,1438275,2632875,1449705,2630970,1461135,2630017,1472565,2627160,1484947,2625255,1496377,2622397,1507807,2620492,1519237,2613825,1544955,2615730,1553527,2608110,1591627,2604300,1593532,2600490,1595437,2596680,1598295,2592870,1611630,2587155,1626870,2582392,1640205,2575725,1662112,2580487,1664970,2578582,1680210,2577630,1682115,2576677,1684972,2576677,1685925,2570962,1701165,2565247,1716405,2560485,1729740,2558580,1731645,2557627,1732597,2555722,1733550,2549055,1748790,2542387,1764982,2535720,1780222,2543340,1764982,2550007,1748790,2556675,1733550,2558580,1731645,2559532,1731645,2561437,1729740,2553817,1770697,2541435,1796415,2530957,1816417,2525242,1820227,2519527,1823085,2514765,1824990l2511407,1831707,2511908,1832609c2512860,1830704,2513813,1827847,2515718,1824989,2520480,1823084,2526195,1820227,2531910,1816417,2532863,1826894,2525243,1840229,2520480,1848802,2513813,1862137,2506193,1874519,2499525,1886902,2495715,1893569,2492858,1899284,2489048,1905952,2485238,1912619,2481428,1918334,2477618,1925002,2474760,1928812,2472855,1933574,2469045,1939289,2465235,1948814,2461425,1957387,2456663,1966912l2443328,1993582c2436660,2003107,2429993,2013584,2422373,2022157,2415705,2030729,2408085,2040254,2401418,2048827l2402291,2047029,2378557,2079307c2372842,2073592,2341410,2118360,2327122,2135505l2316996,2151085,2327122,2136457c2341410,2120264,2372842,2075497,2378557,2080259,2375700,2100262,2348077,2125979,2339505,2139314,2331885,2148363,2325456,2155031,2319383,2160389l2303230,2172263,2302357,2173605,2292258,2181374,2291880,2184082c2277592,2199322,2263305,2215515,2247112,2229802,2231872,2245042,2216632,2260282,2199487,2273617l2197285,2275215,2181390,2295524c2169960,2306002,2156625,2314574,2143290,2324099l2107681,2350806,2107553,2350961,2143290,2325052c2155672,2315527,2169007,2306002,2181390,2296477,2173770,2309812,2163292,2318384,2149957,2327909,2139004,2337911,2131146,2341959,2124359,2344578l2106651,2352057,2106142,2352675c2099475,2357437,2093760,2361247,2087092,2365057l2079914,2368384,2061852,2383036c2055184,2388156,2049469,2392204,2044230,2395537,2034705,2403157,2027085,2407920,2017560,2412682,2019465,2409825,2014703,2411730,2008988,2413635l1999460,2417870,1997979,2418995,2009940,2414587c2015655,2412682,2019465,2410777,2018513,2413635,2011845,2423160,1998510,2431732,1984223,2439352,1976603,2443162,1969935,2446972,1962315,2450783,1954695,2454592,1947075,2457450,1940408,2461260l1924934,2463581,1922310,2465070c1898497,2476500,1874685,2486025,1849920,2496502l1846229,2497341,1824203,2511742c1829918,2512695,1832775,2513647,1836585,2515552,1819440,2530792,1796580,2533650,1790865,2535555,1791818,2531745,1793723,2526982,1794675,2522220,1789913,2524125,1785150,2526030,1779435,2527935,1774673,2529840,1769910,2530792,1765148,2532697,1755623,2535555,1745145,2538412,1735620,2542222l1731675,2537487,1717522,2540317c1711807,2541270,1706092,2543175,1700377,2544127,1688947,2546985,1676565,2550795,1665135,2552700l1663973,2553240,1697520,2545079c1703235,2543174,1708950,2542222,1714665,2541269,1720380,2540317,1725142,2538412,1728952,2538412,1729905,2540317,1731810,2542222,1734667,2543174,1745145,2540317,1754670,2537459,1764195,2533649,1768957,2531744,1773720,2530792,1778482,2528887,1783245,2526982,1788007,2525077,1793722,2523172,1792770,2526982,1790865,2531744,1789912,2536507,1776577,2543174,1763242,2548889,1749907,2555557l1747946,2555008,1720380,2566034c1711808,2568892,1704188,2570797,1697520,2572702,1683233,2576512,1672755,2578417,1663230,2581274,1663707,2578893,1657754,2578893,1649062,2580084l1619428,2585850,1618462,2587942c1593697,2593657,1566075,2598419,1539405,2603182,1530832,2602229,1531785,2600324,1521307,2598419,1516545,2598419,1511782,2598419,1506067,2598419,1498447,2601277,1488922,2604134,1479397,2606992,1470825,2607944,1463205,2608897,1455585,2608897,1447965,2608897,1440345,2609849,1431772,2609849l1429185,2608741,1407484,2612588c1399626,2612707,1391768,2611278,1381290,2607944,1381290,2607944,1382243,2606992,1382243,2606992,1384148,2605087,1385100,2603182,1387005,2600324,1379385,2599372,1371765,2598419,1365098,2597467,1367955,2595562,1372718,2593657,1375575,2591752,1386053,2591752,1396530,2591752,1407008,2590799,1417485,2589847,1427010,2589847,1437488,2589847l1481302,2590799,1511782,2587942c1531785,2584132,1550835,2579369,1568932,2575559,1585125,2570797,1596555,2568892,1607032,2566987,1617510,2566034,1627035,2566034,1635607,2566034l1637595,2565111,1609890,2566035c1599412,2566987,1587030,2569845,1571790,2574607,1553692,2578417,1534642,2583180,1514640,2586990,1505115,2587942,1495590,2588895,1484160,2589847,1470825,2589847,1455585,2589847,1440345,2588895,1430820,2588895,1420342,2589847,1409865,2589847,1399387,2590800,1388910,2590800,1378432,2590800,1377480,2588895,1378432,2587942,1379385,2586990,1381290,2584132,1384147,2581275,1386052,2577465,1479397,2573655,1585125,2555557,1679422,2528887,1748955,2508885,1814677,2485072,1878495,2453640,1893735,2445067,1911832,2435542,1930882,2426017,1940407,2421255,1950885,2416492,1960410,2410777,1969935,2405062,1980412,2400300,1990890,2394585,2010892,2383155,2029942,2371725,2048040,2360295,2066137,2347912,2081377,2336482,2093760,2325052,2122335,2304097,2150910,2283142,2179485,2258377,2187105,2251710,2195677,2245995,2203297,2239327,2210917,2232660,2218537,2225992,2226157,2219325,2238540,2208847,2249017,2199322,2260447,2187892,2265210,2179320,2270925,2171700,2274735,2164080l2295258,2145267,2295423,2144085,2275688,2162175c2271878,2169795,2266163,2177415,2261400,2185987,2249970,2197417,2239493,2206942,2227110,2217420,2219490,2224087,2211870,2230755,2204250,2237422,2196630,2244090,2189010,2249805,2180438,2256472,2151863,2280285,2124240,2302192,2094713,2323147,2082330,2334577,2066138,2346960,2048993,2358390,2030895,2369820,2011845,2382202,1991843,2392680,1981365,2398395,1971840,2403157,1961363,2408872,1951838,2414587,1941360,2419350,1931835,2424112,1912785,2433637,1894688,2443162,1879448,2451735,1815630,2482215,1749908,2506027,1680375,2526982,1586078,2553652,1480350,2571750,1387005,2575560,1379385,2575560,1370813,2575560,1365098,2575560,1364145,2572702,1362240,2570797,1362240,2567940,1358430,2566035,1348905,2566987,1339380,2566987,1330808,2569845,1319378,2572702,1318425,2575560,1294613,2576512,1275563,2576512,1257465,2576512,1240320,2575560,1226033,2574607,1212698,2574607,1205078,2573655,1198410,2572702,1190790,2572702,1183170,2571750,1175550,2570797,1168883,2568892l1182080,2554816,1179360,2555557,1130192,2546452,1127925,2546985c1090778,2541270,1060298,2535555,1033628,2529840,1020293,2526982,1007910,2524125,996480,2522220,985050,2519362,974573,2517457,964095,2516505,951713,2510790,938378,2505075,925043,2498407,911708,2493645,897420,2487930,876465,2480310,859320,2473642,842175,2466975,825983,2460307,830745,2455545,832650,2454592,834555,2453640,846938,2456497,858368,2458402,869798,2460307,875513,2465070,880275,2468880,885038,2473642,898373,2476500,912660,2482215,937425,2488882,975525,2503170,1006958,2509837,1041248,2515552,1049820,2517457,1058393,2518410,1066965,2520315,1075538,2521267,1085063,2523172,1094588,2525077,1104113,2526982,1114590,2528887,1125068,2531745l1158657,2539008,1161262,2538412c1171740,2540317,1181265,2541270,1192695,2543175,1193647,2542222,1193647,2542222,1193647,2541270,1208887,2542222,1225080,2542222,1239367,2543175,1242225,2543175,1246035,2544127,1246987,2544127,1271752,2545080,1294612,2544127,1317472,2544127,1335570,2545080,1352715,2545080,1368907,2546032,1389862,2545080,1410817,2542222,1429867,2541270,1432725,2541270,1436535,2541270,1437487,2541270,1438440,2544127,1440345,2546032,1440345,2548890,1468920,2546985,1486065,2544127,1500352,2541270,1514640,2539365,1525117,2536507,1540357,2531745,1547977,2530792,1555597,2529840,1563217,2527935,1567980,2526982,1572742,2526982,1577505,2526030,1588935,2523172,1598460,2521267,1608937,2518410,1617510,2516505,1626082,2514600,1634655,2512695,1643227,2510790,1651800,2507932,1660372,2506027l1707545,2497863,1713713,2495550c1697520,2498407,1680375,2501265,1664183,2504122,1655610,2506027,1647038,2508885,1638465,2510790,1629893,2512695,1621320,2514600,1612748,2516505,1601318,2519362,1592745,2521267,1581315,2524125,1576553,2525077,1571790,2525077,1567028,2526030,1559408,2526982,1551788,2527935,1544168,2529840,1517498,2532697,1498448,2533650,1482255,2535555,1467015,2537460,1454633,2539365,1440345,2539365,1438440,2539365,1435583,2539365,1432725,2539365,1413675,2541270,1392720,2544127,1371765,2544127,1355573,2543175,1338428,2543175,1320330,2542222,1297470,2542222,1274610,2543175,1249845,2542222,1247940,2542222,1245083,2541270,1242225,2541270,1231748,2537460,1224128,2533650,1212698,2528887,1207935,2532697,1201268,2535555,1196505,2539365l1196464,2539447,1209840,2530792c1221270,2535554,1229843,2539364,1239368,2543174,1224128,2543174,1207935,2542222,1193648,2541269l1194008,2541036,1164120,2536507c1151738,2533650,1140308,2531745,1128878,2528887,1118400,2526030,1107923,2524125,1098398,2522220,1088873,2520315,1079348,2519362,1070775,2517457,1062203,2515552,1053630,2514600,1045058,2512695,1010768,2506980,979335,2500312,941235,2486025,916470,2480310,902183,2474595,888848,2470785,883133,2466975,878370,2462212,873608,2457450,862178,2455545,850748,2453640,838365,2450782,820268,2442210,804075,2433637,785978,2424112,780263,2424112,776453,2425065,770738,2425065,751688,2415540,734543,2406967,716445,2397442,713588,2391727,709778,2386012,706920,2380297,706920,2380297,707873,2380297,708825,2379345,719303,2386012,730733,2391727,742163,2397442,753593,2403157,764070,2408872,775500,2415540,779310,2413635,782168,2411730,785025,2409825,766928,2401252,755498,2391727,745973,2384107,736448,2376487,726923,2371725,713588,2369820,686918,2350770,678345,2350770,668820,2344102,655485,2335530,643103,2327910,630720,2319337,600240,2302192,608813,2320290,570713,2293620,563093,2287905,556425,2282190,547853,2274570,549758,2274570,551663,2273617,552615,2272665,561188,2275522,567855,2277427,575475,2279332,559283,2261235,556425,2253615,527850,2229802,518325,2222182,509753,2214562,501180,2207895,492608,2200275,484035,2193607,476415,2185987,470700,2180272,455460,2174557,444983,2160270,428790,2143125,415455,2126932,399263,2109787l396126,2099983,386880,2090737c376403,2080260,365925,2068830,355448,2056447,353543,2049780,339255,2031682,351638,2039302,346875,2033587,343065,2026920,339255,2022157l337780,2019844,323062,2009774c311632,1996439,302107,1982152,294487,1968817,286867,1954529,281152,1941194,278295,1930717l276390,1930717c268770,1917382,261150,1903095,254483,1888807,247815,1874520,240195,1861185,233528,1846897,225908,1830705,218288,1814512,211620,1798320,204953,1782127,198285,1764982,191618,1748790,199238,1759267,205905,1769745,211620,1782127,217335,1794510,223050,1807845,231623,1824037,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,118275,1475422,120180,1486852,121132,1499235,123037,1511617,124942,1524000,126847,1535430,122085,1526857,120180,1515427,117322,1503997,115417,1491615,113512,1478280,110655,1463992,105892,1463992,104940,1463992,103035,1463992,102082,1453515,101130,1443990,98272,1427797,96367,1420177,93510,1412557,91605,1404937,89700,1397317,87795,1389697,85890,1383030,80175,1376362,75412,1371600,69697,1365885,67792,1365885,66840,1365885,64935,1365885,63030,1360170,61125,1351597,60172,1342072,59220,1332547,58267,1322070,58267,1311592,58267,1291590,59220,1273492,62077,1268730,63030,1263015,63030,1258252,63982,1253490l67226,1243037,65649,1219200c65887,1207294,66839,1194911,67792,1183957l71602,1176814,71602,1172527c69697,1178242,66840,1182052,63982,1186815,62077,1183005,59220,1181100,57315,1177290,53505,1171575,54457,1120140,44932,1160145l42670,1146572,42075,1147762c41122,1160145,39217,1173480,38265,1185862,37312,1198245,35407,1211580,35407,1223962,34455,1233487,33502,1243965,32550,1253490l32550,1314449c32550,1324927,32550,1335404,33502,1345882,34455,1356359,35407,1366837,35407,1377314,31597,1378267,32550,1413509,26835,1406842,25882,1406842,25882,1406842,24930,1406842,19215,1385887,19215,1367789,19215,1349692,19215,1331594,22072,1313497,19215,1290637,20167,1274444,22072,1260157,23977,1244917l32546,1253485,24930,1243965c23025,1234440,23025,1223962,23025,1209675,23025,1195387,23977,1178242,24930,1157287,24930,1152525,25882,1147762,25882,1143000,26835,1135380,27787,1126807,28740,1119187,32550,1105852,36360,1089660,40170,1076325l45865,1047851,43980,1041082c42075,1053465,39217,1064895,37312,1079182,33502,1092517,29692,1108710,25882,1122045,24930,1129665,23977,1138237,23025,1145857,23025,1150620,22072,1155382,22072,1160145,22072,1181100,21120,1198245,20167,1212532,20167,1226820,21120,1237297,22072,1246822,20167,1263015,18262,1277302,17310,1292542,20167,1315402,17310,1333500,17310,1351597,17310,1369695,17310,1387792,23025,1408747,23025,1408747,23977,1408747,24930,1408747,28740,1426845,32550,1443990,37312,1463040,38265,1475422,41122,1486852,43980,1507807,48742,1524000,53505,1539240,58267,1553527,60410,1580673,74876,1623893,80770,1651843l82734,1670685,86843,1670685c97320,1697355,103988,1711642,107798,1721167,112560,1730692,114465,1737360,115418,1746885,111608,1745932,106845,1736407,101130,1724977,95415,1713547,90653,1700212,85890,1690687,81128,1678305,89700,1712595,84938,1700212l76651,1674524,70650,1675447c67792,1667827,65887,1660207,63982,1653540,53505,1643062,45885,1621155,41122,1601152,36360,1581150,32550,1562100,26835,1554480,22072,1537335,22072,1519237,25882,1515427,23977,1500187,21120,1484947,19215,1469707,17310,1454467,16357,1439227,14452,1423987,10642,1412557,6832,1403032,3975,1390650,-1740,1325880,-2693,1250632,10642,1213485,11595,1197292,12547,1177290,17310,1167765,15405,1159192,13500,1151572,11595,1143000,13500,1126807,11595,1089660,23025,1074420,23977,1067752,24930,1062990,25882,1058227,27787,1034415,29692,1018222,33502,1002982,40170,989647,48742,967740,53505,962977,58267,973455,46837,1000125,48742,1017270l53503,1007964,56362,985718c58267,975597,59696,966311,57315,961072,60172,949642,63030,941069,65887,929639,70650,914399,74460,898207,79222,882014,83985,865822,89700,849629,95415,833437l96628,832072,103988,793432c107798,785812,111608,775334,114465,765809,118275,756284,123038,748664,126848,742949,135420,726757,142088,710564,151613,695324,158280,680084,164948,667702,171615,652462,172568,639127,191618,614362,200190,597217,204953,591502,210668,585787,221145,573404,227813,559117,233528,548639,238290,540067,243053,531494,247815,525779,252578,519112,258293,513397,266865,503872,267818,511492,268770,510539,270675,507682,271628,505777,276390,495299,281153,485774,286868,475297,296393,464819,307823,446722,316395,441007,309966,453151,316932,450829,317199,455339l315045,461363,345922,429577c348780,423862,354495,417195,361162,409575,367830,402907,375450,396240,381165,390525l382889,392440,382118,391477c390690,382904,398310,374332,406883,366712,414503,359092,423075,351472,431648,343852,442125,333374,448793,324802,458318,315277,470700,305752,484035,296227,495465,287654,508800,277177,522135,267652,535470,258127l559389,241440,575475,226694c585000,220979,594525,215264,604050,209549,613575,203834,624052,199072,634530,193357l638565,191282,648937,181094c654771,176688,661201,172402,665963,168592,673583,162877,679298,160496,684656,159067l697880,156023,700252,154304c782167,109537,869797,74294,959332,49529l968945,47439,995527,38099c1001719,36194,1008148,35003,1013863,34408l1023424,34327,1026960,33337c1097445,17144,1169835,7619,1244130,4762,1262704,5238,1283897,4762,1305804,4524,1327712,4285,1350334,4285,1371765,5714l1372993,6635,1405103,2857c1415580,4762,1425105,5714,1434630,7619,1444155,9524,1453680,10477,1464158,13334l1479392,16797,1463205,12382c1453680,10477,1443202,8572,1433677,6667,1424152,4762,1414627,3810,1404150,1905,1404150,1905,1404150,952,1404150,0xe" fillcolor="#0072c7 [3205]" stroked="f">
              <v:fill opacity="22873f"/>
              <v:stroke joinstyle="round"/>
              <v:formulas/>
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orma libre: Forma 10" o:spid="_x0000_s4101" style="position:absolute;left:12053;top:5196;width:7689;height:7590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adj="0,,0" path="m1439383,2598425l1427010,2605087,1427751,2605405,1439383,2598425xm1542263,2530792c1527023,2534602,1516545,2538412,1502258,2540317,1487970,2542222,1470825,2545079,1442250,2547937,1442250,2545079,1440345,2543174,1439393,2540317,1452728,2540317,1465110,2538412,1481303,2536507,1496543,2534602,1515593,2533649,1542263,2530792xm1646324,2520821l1643880,2521511,1645133,2521267,1646324,2520821xm899801,2506503c908612,2507932,922185,2511742,942187,2517457,947902,2518409,954570,2518409,960285,2518409,977430,2526982,993622,2535555,1010767,2543175,1017435,2544127,1026007,2546032,1033627,2547937l1035057,2548414,1040295,2543175c1046962,2545080,1053630,2546985,1060297,2548890,1066965,2550795,1073632,2551747,1080300,2553652l1119713,2562818,1120305,2562225c1134592,2564130,1150785,2566987,1166025,2569845,1172692,2570797,1180312,2571750,1187932,2573655,1195552,2574607,1203172,2575560,1209840,2575560,1223175,2575560,1237462,2576512,1254607,2577465,1271752,2577465,1291755,2578417,1315567,2576512l1318213,2576512,1324140,2573178c1328188,2571750,1333189,2570321,1337475,2568892,1342238,2568892,1347000,2568654,1351048,2568654,1355096,2568654,1358430,2568892,1360335,2569844l1362835,2576512,1384147,2576512c1382242,2579370,1379385,2583180,1377480,2586037,1376527,2586990,1375575,2587942,1373670,2590800,1370812,2592705,1366050,2594610,1361287,2596515,1352715,2596515,1347000,2596515,1338427,2596515,1328902,2595562,1318425,2595562,1308900,2594610,1286992,2593657,1266037,2593657,1245082,2592705,1229842,2591752,1213650,2590800,1197457,2588895,1184122,2587942,1169835,2585085,1155547,2583180,1141260,2581275,1127925,2579370,1113637,2576512,1092682,2572702,1069822,2570797,1049820,2566987,1029817,2562225,1011720,2557462,1000290,2550795l1000863,2550379,971715,2541270c964095,2537459,955522,2533650,945997,2529840,935520,2526982,925995,2524125,916470,2520315,905992,2516505,896467,2513647,885990,2509837,886943,2506027,890991,2505075,899801,2506503xm1460492,2486082l1445939,2488303,1345293,2493385,1378432,2497454c1380337,2496502,1383195,2496502,1387005,2495549,1407007,2492692,1426057,2490787,1446060,2488882,1448203,2488406,1451716,2487751,1455778,2486992l1460492,2486082xm1550918,2472281l1501488,2479825,1518450,2480309c1528928,2479833,1536786,2477928,1542858,2475785l1550918,2472281xm1731355,2470078l1576323,2511364,1654777,2493883,1731355,2470078xm737400,2450782c787882,2468879,820267,2485072,846937,2497454,859320,2502217,872655,2506027,885990,2509837,896467,2513647,905992,2516504,915517,2520314,925042,2524124,934567,2526982,945045,2529839,954570,2533649,963142,2537459,970762,2541269,968857,2542222,966952,2544127,965047,2546032,960285,2545079,954570,2544127,949807,2543174,931710,2537459,913612,2529839,895515,2523172l868845,2512694c860272,2508884,850747,2505074,842175,2501264,829792,2497454,818362,2492692,806932,2488882,796455,2484119,785977,2480309,776452,2475547,766927,2471737,759307,2466974,752640,2463164,745972,2458402,741210,2454592,737400,2450782xm782168,2426970c800265,2436495,815505,2445067,834555,2453640,832650,2454592,830745,2455545,827888,2457450,807885,2447925,786930,2437447,766928,2427922,772643,2427922,776453,2427922,782168,2426970xm588810,2362200c620242,2375535,636435,2387917,653580,2398395,657390,2403157,669772,2412682,666915,2413635,655485,2407920,645007,2403157,636435,2397442,627862,2392680,620242,2387917,613575,2383155,601192,2374582,593572,2367915,588810,2362200xm702387,2337759l702396,2338030,705613,2341924,705967,2340292,702387,2337759xm2093409,2275234l2089950,2275522c2073757,2288857,2052802,2303145,2032800,2316480,2012797,2329815,1991842,2340292,1976602,2346960,1964220,2354580,1950885,2362200,1936597,2370772,1928977,2373630,1922310,2377440,1914690,2380297,1907070,2383155,1899450,2386012,1891830,2389822,1886115,2394585,1874685,2399347,1864207,2404110,1853730,2408872,1844205,2412682,1843252,2416492,1833727,2420302,1823250,2425065,1812772,2428875,1802295,2433637,1791817,2436495,1781340,2440305,1779435,2442210,1775625,2446020,1772767,2448877,1768005,2450782,1764195,2451735,1759432,2453640,1748002,2456497,1736572,2457450,1726095,2459355,1710855,2464117,1696567,2468880,1683232,2472690,1669897,2476500,1656562,2480310,1644180,2485072,1630845,2489835,1616557,2492692,1601317,2497455,1586077,2502217,1568932,2506980,1547977,2510790,1498447,2513647,1480350,2519362,1472730,2523172,1471777,2524125,1471777,2525077,1470825,2526030l1434646,2535075,1435583,2535555,1475761,2525510,1476540,2523172c1484160,2518410,1503210,2513647,1551788,2510790,1571790,2506980,1588935,2502217,1605128,2497455,1620368,2492692,1634655,2489835,1647990,2485072,1661325,2481262,1673708,2477452,1687043,2472690,1700378,2468880,1713713,2464117,1729905,2459355,1741335,2457450,1752765,2456497,1763243,2453640l1740675,2467181,1741335,2466975c1748955,2462212,1758480,2456497,1765148,2452687,1769910,2450782,1773720,2449830,1778483,2447925l1779371,2447679,1785150,2441257c1795628,2437447,1806105,2433637,1816583,2429827,1827060,2425065,1837538,2421255,1847063,2417445,1848015,2413635,1857540,2409825,1868018,2405062,1878495,2400300,1889925,2395537,1895640,2390775,1903260,2387917,1910880,2385060,1918500,2381250l1934176,2374435,1942313,2368867c1955648,2360295,1969935,2352675,1982318,2345055,1997558,2339340,2017560,2327910,2038515,2314575l2093409,2275234xm460060,2262062l463676,2265164,464911,2265793,460060,2262062xm2099802,2237197l2099475,2237422,2099475,2237694,2100989,2237910,2101380,2237422,2099802,2237197xm2120380,2222979l2114756,2226864,2113762,2227897,2117618,2225429,2120380,2222979xm382287,2175002l418261,2217358,389737,2183129,382287,2175002xm2187820,2174974l2187735,2175004,2187105,2179320c2179485,2186940,2176627,2191702,2171865,2196465,2168055,2201227,2163292,2206942,2153767,2216467l2154858,2216216,2171865,2197417c2175675,2192655,2179485,2187892,2187105,2180272,2188296,2177177,2188475,2175510,2187820,2174974xm475386,2153525l477272,2155822,477367,2155507,475386,2153525xm334493,2131694c337350,2128837,346875,2133599,359258,2147887l360474,2149319,371759,2151816c377593,2155745,385451,2163127,397357,2175509,409740,2185987,423075,2195512,432600,2204084,442125,2212657,447840,2220277,447840,2225039,450697,2228849,452602,2231707,456412,2235517,468795,2245994,479272,2255519,492607,2265997,489750,2269807,484987,2271712,482130,2274569l448422,2237115,446888,2237422,478787,2272865,482130,2274569c484988,2271712,488798,2268854,492608,2265997,521183,2290762,551663,2315527,583095,2337434,577380,2339339,572618,2341244,564998,2343149,567855,2345054,568808,2346007,571665,2347912,562140,2347912,554520,2348864,544995,2348864,539280,2345054,533565,2341244,527850,2337434,522135,2333624,517373,2328862,511658,2325052,498323,2313622,484035,2303144,471653,2291714,459270,2280284,446888,2268854,434505,2258377,422123,2246947,411645,2235517,400215,2225039,394500,2219324,388785,2213609,384023,2208847,379260,2203132,373545,2197417,368783,2191702,369735,2189797,379260,2195512,374498,2184082,381165,2189797,387833,2195512,393548,2201227,401168,2206942,407835,2212657,414503,2217419,423075,2226944,431648,2235517,440220,2245042l442406,2246917,414503,2217419c407835,2211704,401168,2206942,394500,2201227,387833,2195512,382118,2189797,375450,2184082,368783,2175509,361163,2166937,354495,2158364,347828,2149792,341160,2140267,334493,2131694xm2432850,1980247l2432367,1980454,2421964,2005422,2432850,1980247xm2422850,1860918l2397608,1897379c2392845,1904999,2389035,1912619,2385225,1920239,2380463,1927859,2376653,1934527,2372843,1941194,2363318,1954529,2353793,1967864,2343315,1980247,2334743,1993582,2327123,2005964,2317598,2019299,2309978,2029777,2302358,2040254,2294738,2050732l2292832,2051897,2291272,2054208,2293785,2052637c2301405,2042160,2309025,2031682,2316645,2021205,2325218,2007870,2333790,1995487,2342363,1982152,2352840,1969770,2362365,1956435,2371890,1943100,2375700,1936432,2380463,1929765,2384273,1922145,2388083,1914525,2392845,1906905,2396655,1899285,2405228,1884045,2414753,1870710,2422373,1862137l2422850,1860918xm2521433,1847850c2518575,1860232,2514765,1871662,2509050,1884997,2503335,1897380,2496668,1910715,2487143,1925002,2479523,1940242,2471903,1954530,2465235,1965960,2457615,1977390,2450948,1985962,2445233,1991677l2458568,1965007c2461425,1956435,2466188,1947862,2469998,1938337,2473808,1932622,2475713,1928812,2478570,1924050,2482380,1917382,2486190,1911667,2490000,1905000,2493810,1898332,2496668,1892617,2500478,1885950,2507145,1873567,2514765,1861185,2521433,1847850xm2459780,1766202l2436660,1806892,2436235,1807870,2459520,1766887,2459780,1766202xm2472460,1674043l2444672,1749965c2427321,1790989,2407787,1830865,2386218,1869449l2377660,1882980,2377605,1883092c2373795,1892617,2366175,1905000,2357602,1917382,2349030,1929765,2341410,1943100,2337600,1954530,2330932,1963102,2322360,1972627,2314740,1983105,2307120,1993582,2300452,2005012,2295690,2015490,2268067,2053590,2223300,2102167,2183295,2142172,2170912,2152650,2158530,2163127,2146147,2173605l2142583,2176315,2141046,2177871,2125512,2190534,2112810,2205037c2097570,2217420,2082330,2228850,2066137,2240280l2058824,2244900,2038960,2261093,2036092,2262956,2031847,2266950c2019465,2275522,2007082,2284095,1994700,2291715,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,1690852,2437447,1711807,2432684,1723237,2430779,1732762,2427922,1742287,2425064,1749907,2422207,1761337,2411729,1783245,2406014,1792770,2400299,1808962,2394584,1825155,2388869,1841347,2383154l1872470,2370949,1886115,2363152,1898496,2359343,1915642,2349817,1920147,2346686,1931835,2335530c1939455,2330767,1948980,2325052,1957552,2320290l1986810,2305948,1997557,2299334c2009940,2291714,2022322,2283142,2034705,2274569,2037562,2268854,2044230,2264092,2050897,2259329,2057565,2254567,2064232,2249804,2068995,2247899,2084235,2236469,2100427,2225039,2115667,2212657,2121382,2199322,2139480,2187892,2149005,2181224,2161387,2170747,2173770,2160269,2186152,2149792,2226157,2109787,2270925,2061209,2298547,2023109l2314015,1996814,2314740,1994534c2322360,1983104,2331885,1969769,2339505,1956434,2342363,1952624,2344268,1948814,2347125,1945004l2357257,1930951,2360460,1925002c2369032,1912619,2375700,1900237,2380462,1890712,2395702,1864042,2407132,1837372,2419515,1809749,2430945,1782127,2443327,1754504,2457615,1723072,2459044,1714500,2464759,1699974,2468807,1687829l2472460,1674043xm2576677,1589722l2573820,1591627,2573820,1591627,2576677,1589722xm2585674,1533271l2585332,1534956,2588107,1538287c2590965,1541145,2593822,1544955,2596680,1547812,2598585,1545907,2600490,1544002,2602395,1544002l2602539,1543271,2598585,1545907c2594775,1544002,2591918,1540192,2589060,1537334l2585674,1533271xm2577184,1425070l2576519,1425107,2575314,1425174,2575725,1429702c2575725,1438275,2575725,1444942,2574773,1453515,2573820,1458277,2572868,1462087,2570963,1467802,2563343,1480185,2555723,1492567,2548103,1503997,2546198,1515427,2545245,1524952,2542388,1535430l2536673,1545907c2533815,1561147,2530958,1575435,2527148,1591627,2523338,1604010,2520480,1615440,2516670,1627822,2512860,1640205,2510003,1651635,2505240,1663065,2503335,1672590,2501430,1681162,2498573,1690687,2496668,1700212,2494763,1709737,2490953,1719262l2497030,1709810,2502383,1689734c2503335,1679257,2505240,1670684,2507145,1661159,2510955,1649729,2514765,1637347,2518575,1625917,2522385,1613534,2525243,1602104,2529053,1589722,2532863,1574482,2534768,1560194,2538578,1544002l2544293,1533524c2547150,1523047,2548103,1513522,2550008,1502092,2557628,1489709,2565248,1478279,2572868,1465897,2568105,1490662,2563343,1514474,2557628,1539239,2555723,1562099,2542388,1593532,2546198,1600199,2537625,1626869,2530005,1652587,2520480,1678304l2515393,1686218,2513218,1698069c2512146,1704261,2510479,1710690,2506193,1718310,2492858,1737360,2486190,1756410,2479523,1776412,2475713,1785937,2471903,1796415,2467140,1806892,2465235,1812607,2462378,1817370,2459520,1823085,2456663,1828800,2453805,1834515,2449995,1840230,2441423,1855470,2432850,1871662,2424278,1885950,2417610,1903095,2406180,1914525,2396655,1930717,2389035,1948815,2375700,1970722,2361413,1990725,2347125,2010727,2332838,2031682,2322360,2049780,2313788,2061210,2305215,2072640,2296643,2083117,2287118,2093595,2278545,2104072,2269020,2115502,2266163,2120265,2262353,2124075,2259495,2128837,2255685,2133600,2252828,2137410,2249018,2142172,2243303,2146935,2237588,2151697,2232825,2155507l2206342,2184829,2207107,2187892c2195677,2200275,2188057,2208847,2179485,2216467,2169960,2223135,2159482,2229802,2149957,2237422l2126145,2256472,2103587,2272957,2107095,2272665,2131860,2254567,2155673,2235517c2165198,2228850,2175675,2222182,2185200,2214562,2192820,2206942,2201393,2198370,2212823,2185987,2212823,2185035,2212823,2184082,2211870,2182177,2221395,2172652,2229968,2163127,2238540,2152650,2243303,2148840,2249018,2144077,2254733,2139315,2257590,2135505,2261400,2130742,2265210,2125980,2268068,2121217,2271878,2116455,2274735,2112645,2284260,2102167,2292833,2090737,2302358,2080260,2310930,2069782,2319503,2058352,2328075,2046922,2338553,2028825,2352840,2007870,2367128,1987867,2381415,1966912,2394750,1945957,2402370,1927860,2411895,1911667,2423325,1900237,2429993,1883092,2438565,1868805,2447138,1851660,2455710,1837372,2459520,1831657,2462378,1825942,2465235,1820227,2468093,1814512,2469998,1808797,2472855,1804035,2477618,1793557,2481428,1783080,2485238,1773555,2492858,1753552,2499525,1734502,2511908,1715452,2520480,1700212,2518575,1688782,2522385,1676400,2532863,1650682,2539530,1624965,2548103,1598295,2544293,1590675,2557628,1560195,2559533,1537335,2565248,1513522,2570010,1488757,2574773,1463992l2578209,1451109,2575725,1450657c2576677,1443037,2576677,1436370,2576677,1426845l2577184,1425070xm2597632,1404937l2586541,1451152,2586542,1451152,2597633,1404938,2597632,1404937xm2606205,1395412c2604300,1399222,2602395,1402080,2600490,1407795l2599181,1433750c2599062,1441132,2599062,1448276,2598585,1458277l2589060,1487586,2589060,1490934,2600490,1458277c2601443,1438274,2600490,1429702,2602395,1407794l2606836,1398173,2606205,1395412xm2565247,1354454l2559006,1369207,2556675,1390650,2553670,1380633,2552571,1382047,2555723,1392555c2554770,1397317,2554770,1402080,2553818,1407795,2555723,1410652,2556675,1415415,2557628,1420177l2560581,1420013,2558580,1413509c2559532,1407794,2559532,1403032,2560485,1398269,2562390,1384934,2563342,1369694,2565247,1354454xm2645258,1328737c2646210,1329689,2646210,1329689,2647163,1329689,2647163,1345882,2646210,1359217,2646210,1369694,2646210,1380172,2647163,1388744,2647163,1397317,2648115,1413509,2647163,1425892,2644305,1447799,2645258,1453514,2643353,1463039,2641448,1476374,2638590,1488757,2635733,1503997,2632875,1518284,2631923,1529714,2631923,1542097,2630018,1553527,2623350,1574482,2622398,1591627,2615730,1618297,2610968,1637347,2607158,1656397,2602395,1674494,2590965,1685924,2591918,1668779,2578583,1684972,2578583,1684019,2579535,1680209,2580488,1679257,2581440,1664017,2577630,1661160,2584298,1639252,2589060,1625917,2594775,1611630,2598585,1597342l2610015,1590675,2610015,1590674c2618588,1552574,2615730,1544002,2622398,1518284,2624303,1506854,2627160,1495424,2629065,1483994,2630970,1472564,2632875,1460182,2634780,1448752,2636685,1437322,2637638,1425892,2639543,1415414,2640495,1404937,2641448,1394459,2641448,1383982,2640495,1376362,2641448,1366837,2642400,1357312,2643353,1352549,2643353,1347787,2644305,1343024,2644305,1338262,2645258,1333499,2645258,1328737xm134151,887095l134625,887332,134670,887199,134151,887095xm191618,750570c176378,775335,173520,782955,170663,789622,164948,795337,160185,801052,153518,803910l153477,804822,151819,841286,151867,841199,153518,804862c159233,801052,164948,795337,170663,790574,173520,783907,177330,776287,191618,751522l192332,751998,192689,751284,191618,750570xm203047,667702c199237,670560,194475,673417,189712,677227,183045,689610,178282,700087,169710,719137l174286,722798,174435,722155,170663,719137c179235,700087,183998,689609,190665,677227l202473,668793,203047,667702xm276390,613410l275187,614373,270080,634008c268770,638413,267818,641033,266865,643890,230670,692467,209715,757237,179235,803910,175425,816292,171615,829627,166852,842962,162090,856297,159232,869632,155422,882967,145897,911542,131610,942022,130657,966787,124942,985837,119227,1004887,114465,1023937,111607,1038225,109702,1052512,106845,1066800l103035,1088707c102082,1096327,101130,1102995,100177,1110615,97320,1130617,93510,1149667,91605,1169670,90652,1182052,89700,1192530,88747,1205865,89700,1215390,91605,1224915,93510,1243965l95742,1223205,95415,1216342c96367,1203007,98272,1188719,99225,1176337,101130,1156334,104940,1137284,107797,1117282l114596,1109123,124469,1043051,123990,1031557,133400,1004580,138999,981931,137325,985837c135420,984885,133515,983932,131610,983932,126847,996315,122085,1010602,117322,1024890,117322,1031557,117322,1039177,118275,1047750,115417,1062990,113512,1076325,111607,1091565,111607,1093470,110655,1096327,110655,1099185,106845,1102995,104940,1106805,101130,1110615,102082,1102995,103035,1096327,103987,1088707l107797,1066800c110655,1052512,112560,1038225,115417,1023937,121132,1004887,126847,985837,131610,966787,132562,942022,146850,912495,156375,882967,160185,869632,163042,856297,167805,842962,171615,829627,176377,817245,180187,803910,210667,757237,230670,692467,267817,643890,269722,637222,271627,633412,276390,613410xm293536,518160l293535,518160,298297,521970,298297,521969,293536,518160xm465169,382550l464986,382696,464430,383325,456651,391477,454684,394338,453399,395790c451546,398815,450698,401003,447840,403860,428790,425767,408788,447675,389738,472440,384023,479107,378308,484822,373545,491490,367830,498157,363068,504825,357353,511492l285752,590631,358305,510540c364020,503872,368782,497205,374497,490537,380212,483870,385927,478155,390690,471487,409740,446722,429742,425767,448792,402907l454684,394338,464430,383325,465169,382550xm489348,316869c487763,316669,484470,318176,481127,319733l475013,322003,473558,323849c469748,326707,465938,329564,463080,333374,453555,339089,445935,343852,436410,350519l418313,370522,401168,390524c397358,393382,394500,396239,389738,401002l389350,400516,378546,413504c374736,418862,369735,425768,360210,436245l330683,468630,335445,474344,335536,474264,331635,469582c341160,459105,352590,447675,361162,437197,380212,416242,381165,409575,390690,401002,395452,396240,399262,393382,402120,390525l419265,370522,437362,350520c446887,344805,454507,340042,464032,333375,467842,330517,471652,326707,474510,323850,476415,324326,481654,321469,485940,319564l489548,318444,489348,316869xm1868970,144780c1890877,153352,1906117,160020,1917547,166687,1928977,172402,1935645,178117,1938502,183832,1920405,174307,1904212,167640,1891830,160972,1879447,154305,1871827,148590,1868970,144780xm1710855,75247c1719427,75247,1733715,78104,1748955,83819,1765147,90487,1783245,100012,1802295,110489,1750860,94297,1716570,83819,1710855,75247xm1137451,68937c1133641,68580,1127926,69056,1117448,71437,1104113,73342,1088873,75247,1074585,77152,1061250,80010,1046010,83820,1032675,86677,1026960,88582,1021245,90487,1014578,92392,1007910,94297,1001243,96202,993623,98107l947769,107115,939330,110490c920280,117157,900278,122872,881228,130492,862178,138112,843128,144780,824078,153352,809790,160020,796455,165735,784073,171450,775500,173355,765975,178117,757403,181927,734543,190500,713588,201930,691680,212407,681203,218122,670725,225742,660248,232410,649770,239077,639293,245745,629768,252412,618338,263842,597383,280035,581190,288607,565950,300037,550710,312420,535470,324802l491713,362974,495465,367665c497370,366713,500764,364272,504752,361295l512657,355403,541185,330517c556425,318134,571665,306704,586905,294322,603097,285749,623100,269557,635482,258127,645960,251459,655485,244792,665962,238124,676440,231457,685965,224789,697395,218122,719302,207644,741210,196214,763117,187642,771690,183832,781215,179069,788835,174307,801217,168592,815505,162877,828840,156209,847890,147637,866940,140969,885990,133349,905040,125729,925042,120014,944092,113347l968499,108553,980289,104524,1140765,69904,1137451,68937xm1478088,48458c1484636,48815,1491780,49530,1498447,50482,1511782,52387,1523212,56197,1526070,60007,1520355,59055,1514640,58102,1505115,57150,1495590,56197,1482255,53340,1461300,48577,1465586,48101,1471539,48101,1478088,48458xm1588935,40957c1602270,41909,1614652,42862,1627987,43814,1644180,48577,1659420,56197,1675612,62864,1652752,60007,1631797,55244,1616557,52387,1601317,48577,1590840,44767,1588935,40957xm1270324,40719c1233653,40957,1196981,42862,1160310,46672,1135545,47624,1109827,52387,1084110,57149,1071727,59054,1059345,62864,1047915,66674,1036485,70484,1026007,74294,1016482,78104,1001242,80009,987907,81914,972667,83819,914565,101917,859320,123824,806932,147637,786930,155257,765975,165734,746925,174307,741210,176212,734542,179069,728827,180974,723112,183832,717397,186689,712635,189547,702157,195262,691680,200977,682155,205739,663105,216217,647865,225742,634530,230504,619290,239077,610717,248602,598335,259079,555472,283844,517372,318134,493560,340994l471664,360034,450243,379593,450697,380047c388785,439102,334492,503872,285915,573404,271627,593407,260197,607694,252577,619124,244957,630554,240195,639127,237337,646747,232575,655319,226860,663892,222097,672464,212572,690562,203047,708659,193522,725804l162439,774785,162090,776287c158280,784860,155422,795337,151612,804862,148755,810577,146850,814387,143992,818197l142087,820102,133634,848201c132087,855345,131610,860584,131610,864870,131610,873442,132562,879157,129705,888682,124942,902017,121132,914400,116370,927735,112560,941070,107797,953452,103987,966787,99225,986790,95415,1004887,90652,1023937,87795,1042035,85890,1059180,83032,1076325,80175,1093470,79222,1111567,78270,1128712,81127,1115377,83032,1102995,84937,1092517l85555,1089530,86842,1075372c89700,1058227,91605,1040130,94462,1022985l96848,1023781,97055,1022896,94463,1022032c99225,1002029,103035,983932,107798,964882,111608,951547,115418,938212,120180,925829l133454,886956,132563,886777c135420,877252,134468,871537,134468,862965,134468,854392,135420,842010,144945,818197,146850,814387,148755,809625,152565,804862l152821,804166,163043,776287c173520,759142,183045,742950,194475,726757,204000,708660,212573,690562,223050,673417,227813,665797,233528,656272,238290,647700,241148,640080,245910,631507,253530,620077,261150,608647,272580,594360,286868,574357,335445,503872,389738,440055,451650,381000,466890,367665,479273,354330,495465,340995,519278,318135,557378,283845,600240,259080,612623,249555,621195,239077,636435,230505,649770,225742,665010,216217,684060,205740,693585,200977,704063,195262,714540,189547,720255,186690,725018,183832,730733,180975,736448,178117,742163,176212,748830,174307,767880,164782,788835,155257,808838,147637,860273,123825,916470,101917,974573,83820,989813,81915,1003148,80010,1018388,78105,1027913,74295,1038390,70485,1049820,66675,1061250,62865,1073633,59055,1086015,57150,1111733,52387,1138403,47625,1162215,46672,1198887,43338,1235558,41433,1272229,41076l1360655,44043,1270324,40719xm1404150,0c1418437,952,1434630,1905,1448917,2857,1465110,3810,1480350,5715,1494637,7620,1509877,8572,1518450,11430,1525117,15240,1531785,19050,1536547,22860,1545120,24765,1558455,24765,1552740,17145,1569885,20002,1582267,21907,1594650,25717,1607032,28575,1614652,30480,1622272,33337,1629892,35242,1629892,35242,1629892,36195,1628940,36195,1629892,39052,1628940,40957,1627987,42862,1614652,41910,1602270,40957,1588935,40005,1584172,39052,1580362,38100,1575600,36195,1570837,35242,1567027,34290,1562265,33337,1553692,31432,1545120,29527,1536547,27622,1527975,25717,1519402,23812,1510830,21907,1502257,20955,1493685,19050,1484160,18097l1454633,18097c1446060,18097,1437488,18097,1430820,18097,1416533,18097,1405103,18097,1393673,18097l1391928,17540,1375575,25717c1367002,28574,1391767,30479,1381290,35242,1401292,39052,1421295,42862,1438440,46672l1413008,47116,1413437,47149c1423677,47863,1433202,48101,1440345,46672,1447965,47625,1455585,48577,1463205,49530,1484160,54292,1497495,56197,1507020,58102,1516545,60007,1522260,60007,1527975,60960,1539405,63817,1551788,66675,1563218,68580,1575600,70485,1587030,74295,1599413,76200,1610843,79057,1623225,81915,1634655,84772l1669898,95250,1687043,100012,1704188,105727,1704409,105929,1716704,108049c1727330,110549,1739921,114716,1746499,119121l1750661,125427,1751813,125730c1760385,129540,1769910,133350,1778483,136207,1786103,139065,1793723,141922,1801343,145732,1808963,149542,1816583,152400,1824203,156210,1828013,159067,1833728,161925,1841348,165735,1845158,167640,1848968,169545,1852778,171450,1856588,173355,1861350,175260,1865160,178117,1882305,186690,1899450,195262,1907070,201930,1924215,213360,1942313,223837,1960410,236220,1968983,241935,1978508,248602,1988033,255270l1988833,255841,2002949,264417c2327259,483516,2540483,854556,2540483,1275397l2540081,1283368,2550960,1284922c2554770,1287779,2557627,1289684,2561437,1292542,2562390,1303019,2564295,1305877,2566200,1318259,2571915,1329689,2578582,1339214,2584297,1348739l2591918,1349432,2591918,1342072,2599661,1320563,2599537,1316355c2602395,1287780,2604300,1288732,2607157,1290637,2610967,1289685,2614777,1289685,2617635,1290637,2623350,1286827,2628112,1282065,2633827,1280160,2634780,1294447,2634780,1306830,2635732,1322070,2633827,1328737,2632875,1335405,2630970,1342072,2629065,1348740,2627160,1355407,2625255,1361122,2624302,1371600,2623350,1382077,2622397,1392555l2621445,1408747c2620492,1414462,2620492,1419225,2619540,1424940l2615479,1427648,2615730,1428749,2619621,1426155,2621445,1410652,2622397,1394460c2623350,1383982,2624302,1373505,2625255,1363027,2627160,1357312,2629065,1350645,2630970,1343977,2632875,1337310,2634780,1330642,2635732,1323975,2638590,1325880,2640495,1327785,2643352,1329690,2643352,1334452,2643352,1339215,2642400,1343977,2641447,1348740,2641447,1353502,2640495,1358265,2639542,1367790,2638590,1376362,2639542,1384935,2638590,1394460,2638590,1404937,2637637,1416367,2635732,1426845,2634780,1438275,2632875,1449705,2630970,1461135,2630017,1472565,2627160,1484947,2625255,1496377,2622397,1507807,2620492,1519237,2613825,1544955,2615730,1553527,2608110,1591627,2604300,1593532,2600490,1595437,2596680,1598295,2592870,1611630,2587155,1626870,2582392,1640205,2575725,1662112,2580487,1664970,2578582,1680210,2577630,1682115,2576677,1684972,2576677,1685925,2570962,1701165,2565247,1716405,2560485,1729740,2558580,1731645,2557627,1732597,2555722,1733550,2549055,1748790,2542387,1764982,2535720,1780222,2543340,1764982,2550007,1748790,2556675,1733550,2558580,1731645,2559532,1731645,2561437,1729740,2553817,1770697,2541435,1796415,2530957,1816417,2525242,1820227,2519527,1823085,2514765,1824990l2511407,1831707,2511908,1832609c2512860,1830704,2513813,1827847,2515718,1824989,2520480,1823084,2526195,1820227,2531910,1816417,2532863,1826894,2525243,1840229,2520480,1848802,2513813,1862137,2506193,1874519,2499525,1886902,2495715,1893569,2492858,1899284,2489048,1905952,2485238,1912619,2481428,1918334,2477618,1925002,2474760,1928812,2472855,1933574,2469045,1939289,2465235,1948814,2461425,1957387,2456663,1966912l2443328,1993582c2436660,2003107,2429993,2013584,2422373,2022157,2415705,2030729,2408085,2040254,2401418,2048827l2402291,2047029,2378557,2079307c2372842,2073592,2341410,2118360,2327122,2135505l2316996,2151085,2327122,2136457c2341410,2120264,2372842,2075497,2378557,2080259,2375700,2100262,2348077,2125979,2339505,2139314,2331885,2148363,2325456,2155031,2319383,2160389l2303230,2172263,2302357,2173605,2292258,2181374,2291880,2184082c2277592,2199322,2263305,2215515,2247112,2229802,2231872,2245042,2216632,2260282,2199487,2273617l2197285,2275215,2181390,2295524c2169960,2306002,2156625,2314574,2143290,2324099l2107681,2350806,2107553,2350961,2143290,2325052c2155672,2315527,2169007,2306002,2181390,2296477,2173770,2309812,2163292,2318384,2149957,2327909,2139004,2337911,2131146,2341959,2124359,2344578l2106651,2352057,2106142,2352675c2099475,2357437,2093760,2361247,2087092,2365057l2079914,2368384,2061852,2383036c2055184,2388156,2049469,2392204,2044230,2395537,2034705,2403157,2027085,2407920,2017560,2412682,2019465,2409825,2014703,2411730,2008988,2413635l1999460,2417870,1997979,2418995,2009940,2414587c2015655,2412682,2019465,2410777,2018513,2413635,2011845,2423160,1998510,2431732,1984223,2439352,1976603,2443162,1969935,2446972,1962315,2450783,1954695,2454592,1947075,2457450,1940408,2461260l1924934,2463581,1922310,2465070c1898497,2476500,1874685,2486025,1849920,2496502l1846229,2497341,1824203,2511742c1829918,2512695,1832775,2513647,1836585,2515552,1819440,2530792,1796580,2533650,1790865,2535555,1791818,2531745,1793723,2526982,1794675,2522220,1789913,2524125,1785150,2526030,1779435,2527935,1774673,2529840,1769910,2530792,1765148,2532697,1755623,2535555,1745145,2538412,1735620,2542222l1731675,2537487,1717522,2540317c1711807,2541270,1706092,2543175,1700377,2544127,1688947,2546985,1676565,2550795,1665135,2552700l1663973,2553240,1697520,2545079c1703235,2543174,1708950,2542222,1714665,2541269,1720380,2540317,1725142,2538412,1728952,2538412,1729905,2540317,1731810,2542222,1734667,2543174,1745145,2540317,1754670,2537459,1764195,2533649,1768957,2531744,1773720,2530792,1778482,2528887,1783245,2526982,1788007,2525077,1793722,2523172,1792770,2526982,1790865,2531744,1789912,2536507,1776577,2543174,1763242,2548889,1749907,2555557l1747946,2555008,1720380,2566034c1711808,2568892,1704188,2570797,1697520,2572702,1683233,2576512,1672755,2578417,1663230,2581274,1663707,2578893,1657754,2578893,1649062,2580084l1619428,2585850,1618462,2587942c1593697,2593657,1566075,2598419,1539405,2603182,1530832,2602229,1531785,2600324,1521307,2598419,1516545,2598419,1511782,2598419,1506067,2598419,1498447,2601277,1488922,2604134,1479397,2606992,1470825,2607944,1463205,2608897,1455585,2608897,1447965,2608897,1440345,2609849,1431772,2609849l1429185,2608741,1407484,2612588c1399626,2612707,1391768,2611278,1381290,2607944,1381290,2607944,1382243,2606992,1382243,2606992,1384148,2605087,1385100,2603182,1387005,2600324,1379385,2599372,1371765,2598419,1365098,2597467,1367955,2595562,1372718,2593657,1375575,2591752,1386053,2591752,1396530,2591752,1407008,2590799,1417485,2589847,1427010,2589847,1437488,2589847l1481302,2590799,1511782,2587942c1531785,2584132,1550835,2579369,1568932,2575559,1585125,2570797,1596555,2568892,1607032,2566987,1617510,2566034,1627035,2566034,1635607,2566034l1637595,2565111,1609890,2566035c1599412,2566987,1587030,2569845,1571790,2574607,1553692,2578417,1534642,2583180,1514640,2586990,1505115,2587942,1495590,2588895,1484160,2589847,1470825,2589847,1455585,2589847,1440345,2588895,1430820,2588895,1420342,2589847,1409865,2589847,1399387,2590800,1388910,2590800,1378432,2590800,1377480,2588895,1378432,2587942,1379385,2586990,1381290,2584132,1384147,2581275,1386052,2577465,1479397,2573655,1585125,2555557,1679422,2528887,1748955,2508885,1814677,2485072,1878495,2453640,1893735,2445067,1911832,2435542,1930882,2426017,1940407,2421255,1950885,2416492,1960410,2410777,1969935,2405062,1980412,2400300,1990890,2394585,2010892,2383155,2029942,2371725,2048040,2360295,2066137,2347912,2081377,2336482,2093760,2325052,2122335,2304097,2150910,2283142,2179485,2258377,2187105,2251710,2195677,2245995,2203297,2239327,2210917,2232660,2218537,2225992,2226157,2219325,2238540,2208847,2249017,2199322,2260447,2187892,2265210,2179320,2270925,2171700,2274735,2164080l2295258,2145267,2295423,2144085,2275688,2162175c2271878,2169795,2266163,2177415,2261400,2185987,2249970,2197417,2239493,2206942,2227110,2217420,2219490,2224087,2211870,2230755,2204250,2237422,2196630,2244090,2189010,2249805,2180438,2256472,2151863,2280285,2124240,2302192,2094713,2323147,2082330,2334577,2066138,2346960,2048993,2358390,2030895,2369820,2011845,2382202,1991843,2392680,1981365,2398395,1971840,2403157,1961363,2408872,1951838,2414587,1941360,2419350,1931835,2424112,1912785,2433637,1894688,2443162,1879448,2451735,1815630,2482215,1749908,2506027,1680375,2526982,1586078,2553652,1480350,2571750,1387005,2575560,1379385,2575560,1370813,2575560,1365098,2575560,1364145,2572702,1362240,2570797,1362240,2567940,1358430,2566035,1348905,2566987,1339380,2566987,1330808,2569845,1319378,2572702,1318425,2575560,1294613,2576512,1275563,2576512,1257465,2576512,1240320,2575560,1226033,2574607,1212698,2574607,1205078,2573655,1198410,2572702,1190790,2572702,1183170,2571750,1175550,2570797,1168883,2568892l1182080,2554816,1179360,2555557,1130192,2546452,1127925,2546985c1090778,2541270,1060298,2535555,1033628,2529840,1020293,2526982,1007910,2524125,996480,2522220,985050,2519362,974573,2517457,964095,2516505,951713,2510790,938378,2505075,925043,2498407,911708,2493645,897420,2487930,876465,2480310,859320,2473642,842175,2466975,825983,2460307,830745,2455545,832650,2454592,834555,2453640,846938,2456497,858368,2458402,869798,2460307,875513,2465070,880275,2468880,885038,2473642,898373,2476500,912660,2482215,937425,2488882,975525,2503170,1006958,2509837,1041248,2515552,1049820,2517457,1058393,2518410,1066965,2520315,1075538,2521267,1085063,2523172,1094588,2525077,1104113,2526982,1114590,2528887,1125068,2531745l1158657,2539008,1161262,2538412c1171740,2540317,1181265,2541270,1192695,2543175,1193647,2542222,1193647,2542222,1193647,2541270,1208887,2542222,1225080,2542222,1239367,2543175,1242225,2543175,1246035,2544127,1246987,2544127,1271752,2545080,1294612,2544127,1317472,2544127,1335570,2545080,1352715,2545080,1368907,2546032,1389862,2545080,1410817,2542222,1429867,2541270,1432725,2541270,1436535,2541270,1437487,2541270,1438440,2544127,1440345,2546032,1440345,2548890,1468920,2546985,1486065,2544127,1500352,2541270,1514640,2539365,1525117,2536507,1540357,2531745,1547977,2530792,1555597,2529840,1563217,2527935,1567980,2526982,1572742,2526982,1577505,2526030,1588935,2523172,1598460,2521267,1608937,2518410,1617510,2516505,1626082,2514600,1634655,2512695,1643227,2510790,1651800,2507932,1660372,2506027l1707545,2497863,1713713,2495550c1697520,2498407,1680375,2501265,1664183,2504122,1655610,2506027,1647038,2508885,1638465,2510790,1629893,2512695,1621320,2514600,1612748,2516505,1601318,2519362,1592745,2521267,1581315,2524125,1576553,2525077,1571790,2525077,1567028,2526030,1559408,2526982,1551788,2527935,1544168,2529840,1517498,2532697,1498448,2533650,1482255,2535555,1467015,2537460,1454633,2539365,1440345,2539365,1438440,2539365,1435583,2539365,1432725,2539365,1413675,2541270,1392720,2544127,1371765,2544127,1355573,2543175,1338428,2543175,1320330,2542222,1297470,2542222,1274610,2543175,1249845,2542222,1247940,2542222,1245083,2541270,1242225,2541270,1231748,2537460,1224128,2533650,1212698,2528887,1207935,2532697,1201268,2535555,1196505,2539365l1196464,2539447,1209840,2530792c1221270,2535554,1229843,2539364,1239368,2543174,1224128,2543174,1207935,2542222,1193648,2541269l1194008,2541036,1164120,2536507c1151738,2533650,1140308,2531745,1128878,2528887,1118400,2526030,1107923,2524125,1098398,2522220,1088873,2520315,1079348,2519362,1070775,2517457,1062203,2515552,1053630,2514600,1045058,2512695,1010768,2506980,979335,2500312,941235,2486025,916470,2480310,902183,2474595,888848,2470785,883133,2466975,878370,2462212,873608,2457450,862178,2455545,850748,2453640,838365,2450782,820268,2442210,804075,2433637,785978,2424112,780263,2424112,776453,2425065,770738,2425065,751688,2415540,734543,2406967,716445,2397442,713588,2391727,709778,2386012,706920,2380297,706920,2380297,707873,2380297,708825,2379345,719303,2386012,730733,2391727,742163,2397442,753593,2403157,764070,2408872,775500,2415540,779310,2413635,782168,2411730,785025,2409825,766928,2401252,755498,2391727,745973,2384107,736448,2376487,726923,2371725,713588,2369820,686918,2350770,678345,2350770,668820,2344102,655485,2335530,643103,2327910,630720,2319337,600240,2302192,608813,2320290,570713,2293620,563093,2287905,556425,2282190,547853,2274570,549758,2274570,551663,2273617,552615,2272665,561188,2275522,567855,2277427,575475,2279332,559283,2261235,556425,2253615,527850,2229802,518325,2222182,509753,2214562,501180,2207895,492608,2200275,484035,2193607,476415,2185987,470700,2180272,455460,2174557,444983,2160270,428790,2143125,415455,2126932,399263,2109787l396126,2099983,386880,2090737c376403,2080260,365925,2068830,355448,2056447,353543,2049780,339255,2031682,351638,2039302,346875,2033587,343065,2026920,339255,2022157l337780,2019844,323062,2009774c311632,1996439,302107,1982152,294487,1968817,286867,1954529,281152,1941194,278295,1930717l276390,1930717c268770,1917382,261150,1903095,254483,1888807,247815,1874520,240195,1861185,233528,1846897,225908,1830705,218288,1814512,211620,1798320,204953,1782127,198285,1764982,191618,1748790,199238,1759267,205905,1769745,211620,1782127,217335,1794510,223050,1807845,231623,1824037,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,118275,1475422,120180,1486852,121132,1499235,123037,1511617,124942,1524000,126847,1535430,122085,1526857,120180,1515427,117322,1503997,115417,1491615,113512,1478280,110655,1463992,105892,1463992,104940,1463992,103035,1463992,102082,1453515,101130,1443990,98272,1427797,96367,1420177,93510,1412557,91605,1404937,89700,1397317,87795,1389697,85890,1383030,80175,1376362,75412,1371600,69697,1365885,67792,1365885,66840,1365885,64935,1365885,63030,1360170,61125,1351597,60172,1342072,59220,1332547,58267,1322070,58267,1311592,58267,1291590,59220,1273492,62077,1268730,63030,1263015,63030,1258252,63982,1253490l67226,1243037,65649,1219200c65887,1207294,66839,1194911,67792,1183957l71602,1176814,71602,1172527c69697,1178242,66840,1182052,63982,1186815,62077,1183005,59220,1181100,57315,1177290,53505,1171575,54457,1120140,44932,1160145l42670,1146572,42075,1147762c41122,1160145,39217,1173480,38265,1185862,37312,1198245,35407,1211580,35407,1223962,34455,1233487,33502,1243965,32550,1253490l32550,1314449c32550,1324927,32550,1335404,33502,1345882,34455,1356359,35407,1366837,35407,1377314,31597,1378267,32550,1413509,26835,1406842,25882,1406842,25882,1406842,24930,1406842,19215,1385887,19215,1367789,19215,1349692,19215,1331594,22072,1313497,19215,1290637,20167,1274444,22072,1260157,23977,1244917l32546,1253485,24930,1243965c23025,1234440,23025,1223962,23025,1209675,23025,1195387,23977,1178242,24930,1157287,24930,1152525,25882,1147762,25882,1143000,26835,1135380,27787,1126807,28740,1119187,32550,1105852,36360,1089660,40170,1076325l45865,1047851,43980,1041082c42075,1053465,39217,1064895,37312,1079182,33502,1092517,29692,1108710,25882,1122045,24930,1129665,23977,1138237,23025,1145857,23025,1150620,22072,1155382,22072,1160145,22072,1181100,21120,1198245,20167,1212532,20167,1226820,21120,1237297,22072,1246822,20167,1263015,18262,1277302,17310,1292542,20167,1315402,17310,1333500,17310,1351597,17310,1369695,17310,1387792,23025,1408747,23025,1408747,23977,1408747,24930,1408747,28740,1426845,32550,1443990,37312,1463040,38265,1475422,41122,1486852,43980,1507807,48742,1524000,53505,1539240,58267,1553527,60410,1580673,74876,1623893,80770,1651843l82734,1670685,86843,1670685c97320,1697355,103988,1711642,107798,1721167,112560,1730692,114465,1737360,115418,1746885,111608,1745932,106845,1736407,101130,1724977,95415,1713547,90653,1700212,85890,1690687,81128,1678305,89700,1712595,84938,1700212l76651,1674524,70650,1675447c67792,1667827,65887,1660207,63982,1653540,53505,1643062,45885,1621155,41122,1601152,36360,1581150,32550,1562100,26835,1554480,22072,1537335,22072,1519237,25882,1515427,23977,1500187,21120,1484947,19215,1469707,17310,1454467,16357,1439227,14452,1423987,10642,1412557,6832,1403032,3975,1390650,-1740,1325880,-2693,1250632,10642,1213485,11595,1197292,12547,1177290,17310,1167765,15405,1159192,13500,1151572,11595,1143000,13500,1126807,11595,1089660,23025,1074420,23977,1067752,24930,1062990,25882,1058227,27787,1034415,29692,1018222,33502,1002982,40170,989647,48742,967740,53505,962977,58267,973455,46837,1000125,48742,1017270l53503,1007964,56362,985718c58267,975597,59696,966311,57315,961072,60172,949642,63030,941069,65887,929639,70650,914399,74460,898207,79222,882014,83985,865822,89700,849629,95415,833437l96628,832072,103988,793432c107798,785812,111608,775334,114465,765809,118275,756284,123038,748664,126848,742949,135420,726757,142088,710564,151613,695324,158280,680084,164948,667702,171615,652462,172568,639127,191618,614362,200190,597217,204953,591502,210668,585787,221145,573404,227813,559117,233528,548639,238290,540067,243053,531494,247815,525779,252578,519112,258293,513397,266865,503872,267818,511492,268770,510539,270675,507682,271628,505777,276390,495299,281153,485774,286868,475297,296393,464819,307823,446722,316395,441007,309966,453151,316932,450829,317199,455339l315045,461363,345922,429577c348780,423862,354495,417195,361162,409575,367830,402907,375450,396240,381165,390525l382889,392440,382118,391477c390690,382904,398310,374332,406883,366712,414503,359092,423075,351472,431648,343852,442125,333374,448793,324802,458318,315277,470700,305752,484035,296227,495465,287654,508800,277177,522135,267652,535470,258127l559389,241440,575475,226694c585000,220979,594525,215264,604050,209549,613575,203834,624052,199072,634530,193357l638565,191282,648937,181094c654771,176688,661201,172402,665963,168592,673583,162877,679298,160496,684656,159067l697880,156023,700252,154304c782167,109537,869797,74294,959332,49529l968945,47439,995527,38099c1001719,36194,1008148,35003,1013863,34408l1023424,34327,1026960,33337c1097445,17144,1169835,7619,1244130,4762,1262704,5238,1283897,4762,1305804,4524,1327712,4285,1350334,4285,1371765,5714l1372993,6635,1405103,2857c1415580,4762,1425105,5714,1434630,7619,1444155,9524,1453680,10477,1464158,13334l1479392,16797,1463205,12382c1453680,10477,1443202,8572,1433677,6667,1424152,4762,1414627,3810,1404150,1905,1404150,1905,1404150,952,1404150,0xe" fillcolor="#0072c7 [3205]" stroked="f">
              <v:fill opacity="23644f"/>
              <v:stroke joinstyle="miter"/>
              <v:formulas/>
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orma libre: Forma 10" o:spid="_x0000_s4100" style="position:absolute;left:-2182;top:13957;width:4497;height:4440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adj="0,,0" path="m1439383,2598425l1427010,2605087,1427751,2605405,1439383,2598425xm1542263,2530792c1527023,2534602,1516545,2538412,1502258,2540317,1487970,2542222,1470825,2545079,1442250,2547937,1442250,2545079,1440345,2543174,1439393,2540317,1452728,2540317,1465110,2538412,1481303,2536507,1496543,2534602,1515593,2533649,1542263,2530792xm1646324,2520821l1643880,2521511,1645133,2521267,1646324,2520821xm899801,2506503c908612,2507932,922185,2511742,942187,2517457,947902,2518409,954570,2518409,960285,2518409,977430,2526982,993622,2535555,1010767,2543175,1017435,2544127,1026007,2546032,1033627,2547937l1035057,2548414,1040295,2543175c1046962,2545080,1053630,2546985,1060297,2548890,1066965,2550795,1073632,2551747,1080300,2553652l1119713,2562818,1120305,2562225c1134592,2564130,1150785,2566987,1166025,2569845,1172692,2570797,1180312,2571750,1187932,2573655,1195552,2574607,1203172,2575560,1209840,2575560,1223175,2575560,1237462,2576512,1254607,2577465,1271752,2577465,1291755,2578417,1315567,2576512l1318213,2576512,1324140,2573178c1328188,2571750,1333189,2570321,1337475,2568892,1342238,2568892,1347000,2568654,1351048,2568654,1355096,2568654,1358430,2568892,1360335,2569844l1362835,2576512,1384147,2576512c1382242,2579370,1379385,2583180,1377480,2586037,1376527,2586990,1375575,2587942,1373670,2590800,1370812,2592705,1366050,2594610,1361287,2596515,1352715,2596515,1347000,2596515,1338427,2596515,1328902,2595562,1318425,2595562,1308900,2594610,1286992,2593657,1266037,2593657,1245082,2592705,1229842,2591752,1213650,2590800,1197457,2588895,1184122,2587942,1169835,2585085,1155547,2583180,1141260,2581275,1127925,2579370,1113637,2576512,1092682,2572702,1069822,2570797,1049820,2566987,1029817,2562225,1011720,2557462,1000290,2550795l1000863,2550379,971715,2541270c964095,2537459,955522,2533650,945997,2529840,935520,2526982,925995,2524125,916470,2520315,905992,2516505,896467,2513647,885990,2509837,886943,2506027,890991,2505075,899801,2506503xm1460492,2486082l1445939,2488303,1345293,2493385,1378432,2497454c1380337,2496502,1383195,2496502,1387005,2495549,1407007,2492692,1426057,2490787,1446060,2488882,1448203,2488406,1451716,2487751,1455778,2486992l1460492,2486082xm1550918,2472281l1501488,2479825,1518450,2480309c1528928,2479833,1536786,2477928,1542858,2475785l1550918,2472281xm1731355,2470078l1576323,2511364,1654777,2493883,1731355,2470078xm737400,2450782c787882,2468879,820267,2485072,846937,2497454,859320,2502217,872655,2506027,885990,2509837,896467,2513647,905992,2516504,915517,2520314,925042,2524124,934567,2526982,945045,2529839,954570,2533649,963142,2537459,970762,2541269,968857,2542222,966952,2544127,965047,2546032,960285,2545079,954570,2544127,949807,2543174,931710,2537459,913612,2529839,895515,2523172l868845,2512694c860272,2508884,850747,2505074,842175,2501264,829792,2497454,818362,2492692,806932,2488882,796455,2484119,785977,2480309,776452,2475547,766927,2471737,759307,2466974,752640,2463164,745972,2458402,741210,2454592,737400,2450782xm782168,2426970c800265,2436495,815505,2445067,834555,2453640,832650,2454592,830745,2455545,827888,2457450,807885,2447925,786930,2437447,766928,2427922,772643,2427922,776453,2427922,782168,2426970xm588810,2362200c620242,2375535,636435,2387917,653580,2398395,657390,2403157,669772,2412682,666915,2413635,655485,2407920,645007,2403157,636435,2397442,627862,2392680,620242,2387917,613575,2383155,601192,2374582,593572,2367915,588810,2362200xm702387,2337759l702396,2338030,705613,2341924,705967,2340292,702387,2337759xm2093409,2275234l2089950,2275522c2073757,2288857,2052802,2303145,2032800,2316480,2012797,2329815,1991842,2340292,1976602,2346960,1964220,2354580,1950885,2362200,1936597,2370772,1928977,2373630,1922310,2377440,1914690,2380297,1907070,2383155,1899450,2386012,1891830,2389822,1886115,2394585,1874685,2399347,1864207,2404110,1853730,2408872,1844205,2412682,1843252,2416492,1833727,2420302,1823250,2425065,1812772,2428875,1802295,2433637,1791817,2436495,1781340,2440305,1779435,2442210,1775625,2446020,1772767,2448877,1768005,2450782,1764195,2451735,1759432,2453640,1748002,2456497,1736572,2457450,1726095,2459355,1710855,2464117,1696567,2468880,1683232,2472690,1669897,2476500,1656562,2480310,1644180,2485072,1630845,2489835,1616557,2492692,1601317,2497455,1586077,2502217,1568932,2506980,1547977,2510790,1498447,2513647,1480350,2519362,1472730,2523172,1471777,2524125,1471777,2525077,1470825,2526030l1434646,2535075,1435583,2535555,1475761,2525510,1476540,2523172c1484160,2518410,1503210,2513647,1551788,2510790,1571790,2506980,1588935,2502217,1605128,2497455,1620368,2492692,1634655,2489835,1647990,2485072,1661325,2481262,1673708,2477452,1687043,2472690,1700378,2468880,1713713,2464117,1729905,2459355,1741335,2457450,1752765,2456497,1763243,2453640l1740675,2467181,1741335,2466975c1748955,2462212,1758480,2456497,1765148,2452687,1769910,2450782,1773720,2449830,1778483,2447925l1779371,2447679,1785150,2441257c1795628,2437447,1806105,2433637,1816583,2429827,1827060,2425065,1837538,2421255,1847063,2417445,1848015,2413635,1857540,2409825,1868018,2405062,1878495,2400300,1889925,2395537,1895640,2390775,1903260,2387917,1910880,2385060,1918500,2381250l1934176,2374435,1942313,2368867c1955648,2360295,1969935,2352675,1982318,2345055,1997558,2339340,2017560,2327910,2038515,2314575l2093409,2275234xm460060,2262062l463676,2265164,464911,2265793,460060,2262062xm2099802,2237197l2099475,2237422,2099475,2237694,2100989,2237910,2101380,2237422,2099802,2237197xm2120380,2222979l2114756,2226864,2113762,2227897,2117618,2225429,2120380,2222979xm382287,2175002l418261,2217358,389737,2183129,382287,2175002xm2187820,2174974l2187735,2175004,2187105,2179320c2179485,2186940,2176627,2191702,2171865,2196465,2168055,2201227,2163292,2206942,2153767,2216467l2154858,2216216,2171865,2197417c2175675,2192655,2179485,2187892,2187105,2180272,2188296,2177177,2188475,2175510,2187820,2174974xm475386,2153525l477272,2155822,477367,2155507,475386,2153525xm334493,2131694c337350,2128837,346875,2133599,359258,2147887l360474,2149319,371759,2151816c377593,2155745,385451,2163127,397357,2175509,409740,2185987,423075,2195512,432600,2204084,442125,2212657,447840,2220277,447840,2225039,450697,2228849,452602,2231707,456412,2235517,468795,2245994,479272,2255519,492607,2265997,489750,2269807,484987,2271712,482130,2274569l448422,2237115,446888,2237422,478787,2272865,482130,2274569c484988,2271712,488798,2268854,492608,2265997,521183,2290762,551663,2315527,583095,2337434,577380,2339339,572618,2341244,564998,2343149,567855,2345054,568808,2346007,571665,2347912,562140,2347912,554520,2348864,544995,2348864,539280,2345054,533565,2341244,527850,2337434,522135,2333624,517373,2328862,511658,2325052,498323,2313622,484035,2303144,471653,2291714,459270,2280284,446888,2268854,434505,2258377,422123,2246947,411645,2235517,400215,2225039,394500,2219324,388785,2213609,384023,2208847,379260,2203132,373545,2197417,368783,2191702,369735,2189797,379260,2195512,374498,2184082,381165,2189797,387833,2195512,393548,2201227,401168,2206942,407835,2212657,414503,2217419,423075,2226944,431648,2235517,440220,2245042l442406,2246917,414503,2217419c407835,2211704,401168,2206942,394500,2201227,387833,2195512,382118,2189797,375450,2184082,368783,2175509,361163,2166937,354495,2158364,347828,2149792,341160,2140267,334493,2131694xm2432850,1980247l2432367,1980454,2421964,2005422,2432850,1980247xm2422850,1860918l2397608,1897379c2392845,1904999,2389035,1912619,2385225,1920239,2380463,1927859,2376653,1934527,2372843,1941194,2363318,1954529,2353793,1967864,2343315,1980247,2334743,1993582,2327123,2005964,2317598,2019299,2309978,2029777,2302358,2040254,2294738,2050732l2292832,2051897,2291272,2054208,2293785,2052637c2301405,2042160,2309025,2031682,2316645,2021205,2325218,2007870,2333790,1995487,2342363,1982152,2352840,1969770,2362365,1956435,2371890,1943100,2375700,1936432,2380463,1929765,2384273,1922145,2388083,1914525,2392845,1906905,2396655,1899285,2405228,1884045,2414753,1870710,2422373,1862137l2422850,1860918xm2521433,1847850c2518575,1860232,2514765,1871662,2509050,1884997,2503335,1897380,2496668,1910715,2487143,1925002,2479523,1940242,2471903,1954530,2465235,1965960,2457615,1977390,2450948,1985962,2445233,1991677l2458568,1965007c2461425,1956435,2466188,1947862,2469998,1938337,2473808,1932622,2475713,1928812,2478570,1924050,2482380,1917382,2486190,1911667,2490000,1905000,2493810,1898332,2496668,1892617,2500478,1885950,2507145,1873567,2514765,1861185,2521433,1847850xm2459780,1766202l2436660,1806892,2436235,1807870,2459520,1766887,2459780,1766202xm2472460,1674043l2444672,1749965c2427321,1790989,2407787,1830865,2386218,1869449l2377660,1882980,2377605,1883092c2373795,1892617,2366175,1905000,2357602,1917382,2349030,1929765,2341410,1943100,2337600,1954530,2330932,1963102,2322360,1972627,2314740,1983105,2307120,1993582,2300452,2005012,2295690,2015490,2268067,2053590,2223300,2102167,2183295,2142172,2170912,2152650,2158530,2163127,2146147,2173605l2142583,2176315,2141046,2177871,2125512,2190534,2112810,2205037c2097570,2217420,2082330,2228850,2066137,2240280l2058824,2244900,2038960,2261093,2036092,2262956,2031847,2266950c2019465,2275522,2007082,2284095,1994700,2291715,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,1690852,2437447,1711807,2432684,1723237,2430779,1732762,2427922,1742287,2425064,1749907,2422207,1761337,2411729,1783245,2406014,1792770,2400299,1808962,2394584,1825155,2388869,1841347,2383154l1872470,2370949,1886115,2363152,1898496,2359343,1915642,2349817,1920147,2346686,1931835,2335530c1939455,2330767,1948980,2325052,1957552,2320290l1986810,2305948,1997557,2299334c2009940,2291714,2022322,2283142,2034705,2274569,2037562,2268854,2044230,2264092,2050897,2259329,2057565,2254567,2064232,2249804,2068995,2247899,2084235,2236469,2100427,2225039,2115667,2212657,2121382,2199322,2139480,2187892,2149005,2181224,2161387,2170747,2173770,2160269,2186152,2149792,2226157,2109787,2270925,2061209,2298547,2023109l2314015,1996814,2314740,1994534c2322360,1983104,2331885,1969769,2339505,1956434,2342363,1952624,2344268,1948814,2347125,1945004l2357257,1930951,2360460,1925002c2369032,1912619,2375700,1900237,2380462,1890712,2395702,1864042,2407132,1837372,2419515,1809749,2430945,1782127,2443327,1754504,2457615,1723072,2459044,1714500,2464759,1699974,2468807,1687829l2472460,1674043xm2576677,1589722l2573820,1591627,2573820,1591627,2576677,1589722xm2585674,1533271l2585332,1534956,2588107,1538287c2590965,1541145,2593822,1544955,2596680,1547812,2598585,1545907,2600490,1544002,2602395,1544002l2602539,1543271,2598585,1545907c2594775,1544002,2591918,1540192,2589060,1537334l2585674,1533271xm2577184,1425070l2576519,1425107,2575314,1425174,2575725,1429702c2575725,1438275,2575725,1444942,2574773,1453515,2573820,1458277,2572868,1462087,2570963,1467802,2563343,1480185,2555723,1492567,2548103,1503997,2546198,1515427,2545245,1524952,2542388,1535430l2536673,1545907c2533815,1561147,2530958,1575435,2527148,1591627,2523338,1604010,2520480,1615440,2516670,1627822,2512860,1640205,2510003,1651635,2505240,1663065,2503335,1672590,2501430,1681162,2498573,1690687,2496668,1700212,2494763,1709737,2490953,1719262l2497030,1709810,2502383,1689734c2503335,1679257,2505240,1670684,2507145,1661159,2510955,1649729,2514765,1637347,2518575,1625917,2522385,1613534,2525243,1602104,2529053,1589722,2532863,1574482,2534768,1560194,2538578,1544002l2544293,1533524c2547150,1523047,2548103,1513522,2550008,1502092,2557628,1489709,2565248,1478279,2572868,1465897,2568105,1490662,2563343,1514474,2557628,1539239,2555723,1562099,2542388,1593532,2546198,1600199,2537625,1626869,2530005,1652587,2520480,1678304l2515393,1686218,2513218,1698069c2512146,1704261,2510479,1710690,2506193,1718310,2492858,1737360,2486190,1756410,2479523,1776412,2475713,1785937,2471903,1796415,2467140,1806892,2465235,1812607,2462378,1817370,2459520,1823085,2456663,1828800,2453805,1834515,2449995,1840230,2441423,1855470,2432850,1871662,2424278,1885950,2417610,1903095,2406180,1914525,2396655,1930717,2389035,1948815,2375700,1970722,2361413,1990725,2347125,2010727,2332838,2031682,2322360,2049780,2313788,2061210,2305215,2072640,2296643,2083117,2287118,2093595,2278545,2104072,2269020,2115502,2266163,2120265,2262353,2124075,2259495,2128837,2255685,2133600,2252828,2137410,2249018,2142172,2243303,2146935,2237588,2151697,2232825,2155507l2206342,2184829,2207107,2187892c2195677,2200275,2188057,2208847,2179485,2216467,2169960,2223135,2159482,2229802,2149957,2237422l2126145,2256472,2103587,2272957,2107095,2272665,2131860,2254567,2155673,2235517c2165198,2228850,2175675,2222182,2185200,2214562,2192820,2206942,2201393,2198370,2212823,2185987,2212823,2185035,2212823,2184082,2211870,2182177,2221395,2172652,2229968,2163127,2238540,2152650,2243303,2148840,2249018,2144077,2254733,2139315,2257590,2135505,2261400,2130742,2265210,2125980,2268068,2121217,2271878,2116455,2274735,2112645,2284260,2102167,2292833,2090737,2302358,2080260,2310930,2069782,2319503,2058352,2328075,2046922,2338553,2028825,2352840,2007870,2367128,1987867,2381415,1966912,2394750,1945957,2402370,1927860,2411895,1911667,2423325,1900237,2429993,1883092,2438565,1868805,2447138,1851660,2455710,1837372,2459520,1831657,2462378,1825942,2465235,1820227,2468093,1814512,2469998,1808797,2472855,1804035,2477618,1793557,2481428,1783080,2485238,1773555,2492858,1753552,2499525,1734502,2511908,1715452,2520480,1700212,2518575,1688782,2522385,1676400,2532863,1650682,2539530,1624965,2548103,1598295,2544293,1590675,2557628,1560195,2559533,1537335,2565248,1513522,2570010,1488757,2574773,1463992l2578209,1451109,2575725,1450657c2576677,1443037,2576677,1436370,2576677,1426845l2577184,1425070xm2597632,1404937l2586541,1451152,2586542,1451152,2597633,1404938,2597632,1404937xm2606205,1395412c2604300,1399222,2602395,1402080,2600490,1407795l2599181,1433750c2599062,1441132,2599062,1448276,2598585,1458277l2589060,1487586,2589060,1490934,2600490,1458277c2601443,1438274,2600490,1429702,2602395,1407794l2606836,1398173,2606205,1395412xm2565247,1354454l2559006,1369207,2556675,1390650,2553670,1380633,2552571,1382047,2555723,1392555c2554770,1397317,2554770,1402080,2553818,1407795,2555723,1410652,2556675,1415415,2557628,1420177l2560581,1420013,2558580,1413509c2559532,1407794,2559532,1403032,2560485,1398269,2562390,1384934,2563342,1369694,2565247,1354454xm2645258,1328737c2646210,1329689,2646210,1329689,2647163,1329689,2647163,1345882,2646210,1359217,2646210,1369694,2646210,1380172,2647163,1388744,2647163,1397317,2648115,1413509,2647163,1425892,2644305,1447799,2645258,1453514,2643353,1463039,2641448,1476374,2638590,1488757,2635733,1503997,2632875,1518284,2631923,1529714,2631923,1542097,2630018,1553527,2623350,1574482,2622398,1591627,2615730,1618297,2610968,1637347,2607158,1656397,2602395,1674494,2590965,1685924,2591918,1668779,2578583,1684972,2578583,1684019,2579535,1680209,2580488,1679257,2581440,1664017,2577630,1661160,2584298,1639252,2589060,1625917,2594775,1611630,2598585,1597342l2610015,1590675,2610015,1590674c2618588,1552574,2615730,1544002,2622398,1518284,2624303,1506854,2627160,1495424,2629065,1483994,2630970,1472564,2632875,1460182,2634780,1448752,2636685,1437322,2637638,1425892,2639543,1415414,2640495,1404937,2641448,1394459,2641448,1383982,2640495,1376362,2641448,1366837,2642400,1357312,2643353,1352549,2643353,1347787,2644305,1343024,2644305,1338262,2645258,1333499,2645258,1328737xm134151,887095l134625,887332,134670,887199,134151,887095xm191618,750570c176378,775335,173520,782955,170663,789622,164948,795337,160185,801052,153518,803910l153477,804822,151819,841286,151867,841199,153518,804862c159233,801052,164948,795337,170663,790574,173520,783907,177330,776287,191618,751522l192332,751998,192689,751284,191618,750570xm203047,667702c199237,670560,194475,673417,189712,677227,183045,689610,178282,700087,169710,719137l174286,722798,174435,722155,170663,719137c179235,700087,183998,689609,190665,677227l202473,668793,203047,667702xm276390,613410l275187,614373,270080,634008c268770,638413,267818,641033,266865,643890,230670,692467,209715,757237,179235,803910,175425,816292,171615,829627,166852,842962,162090,856297,159232,869632,155422,882967,145897,911542,131610,942022,130657,966787,124942,985837,119227,1004887,114465,1023937,111607,1038225,109702,1052512,106845,1066800l103035,1088707c102082,1096327,101130,1102995,100177,1110615,97320,1130617,93510,1149667,91605,1169670,90652,1182052,89700,1192530,88747,1205865,89700,1215390,91605,1224915,93510,1243965l95742,1223205,95415,1216342c96367,1203007,98272,1188719,99225,1176337,101130,1156334,104940,1137284,107797,1117282l114596,1109123,124469,1043051,123990,1031557,133400,1004580,138999,981931,137325,985837c135420,984885,133515,983932,131610,983932,126847,996315,122085,1010602,117322,1024890,117322,1031557,117322,1039177,118275,1047750,115417,1062990,113512,1076325,111607,1091565,111607,1093470,110655,1096327,110655,1099185,106845,1102995,104940,1106805,101130,1110615,102082,1102995,103035,1096327,103987,1088707l107797,1066800c110655,1052512,112560,1038225,115417,1023937,121132,1004887,126847,985837,131610,966787,132562,942022,146850,912495,156375,882967,160185,869632,163042,856297,167805,842962,171615,829627,176377,817245,180187,803910,210667,757237,230670,692467,267817,643890,269722,637222,271627,633412,276390,613410xm293536,518160l293535,518160,298297,521970,298297,521969,293536,518160xm465169,382550l464986,382696,464430,383325,456651,391477,454684,394338,453399,395790c451546,398815,450698,401003,447840,403860,428790,425767,408788,447675,389738,472440,384023,479107,378308,484822,373545,491490,367830,498157,363068,504825,357353,511492l285752,590631,358305,510540c364020,503872,368782,497205,374497,490537,380212,483870,385927,478155,390690,471487,409740,446722,429742,425767,448792,402907l454684,394338,464430,383325,465169,382550xm489348,316869c487763,316669,484470,318176,481127,319733l475013,322003,473558,323849c469748,326707,465938,329564,463080,333374,453555,339089,445935,343852,436410,350519l418313,370522,401168,390524c397358,393382,394500,396239,389738,401002l389350,400516,378546,413504c374736,418862,369735,425768,360210,436245l330683,468630,335445,474344,335536,474264,331635,469582c341160,459105,352590,447675,361162,437197,380212,416242,381165,409575,390690,401002,395452,396240,399262,393382,402120,390525l419265,370522,437362,350520c446887,344805,454507,340042,464032,333375,467842,330517,471652,326707,474510,323850,476415,324326,481654,321469,485940,319564l489548,318444,489348,316869xm1868970,144780c1890877,153352,1906117,160020,1917547,166687,1928977,172402,1935645,178117,1938502,183832,1920405,174307,1904212,167640,1891830,160972,1879447,154305,1871827,148590,1868970,144780xm1710855,75247c1719427,75247,1733715,78104,1748955,83819,1765147,90487,1783245,100012,1802295,110489,1750860,94297,1716570,83819,1710855,75247xm1137451,68937c1133641,68580,1127926,69056,1117448,71437,1104113,73342,1088873,75247,1074585,77152,1061250,80010,1046010,83820,1032675,86677,1026960,88582,1021245,90487,1014578,92392,1007910,94297,1001243,96202,993623,98107l947769,107115,939330,110490c920280,117157,900278,122872,881228,130492,862178,138112,843128,144780,824078,153352,809790,160020,796455,165735,784073,171450,775500,173355,765975,178117,757403,181927,734543,190500,713588,201930,691680,212407,681203,218122,670725,225742,660248,232410,649770,239077,639293,245745,629768,252412,618338,263842,597383,280035,581190,288607,565950,300037,550710,312420,535470,324802l491713,362974,495465,367665c497370,366713,500764,364272,504752,361295l512657,355403,541185,330517c556425,318134,571665,306704,586905,294322,603097,285749,623100,269557,635482,258127,645960,251459,655485,244792,665962,238124,676440,231457,685965,224789,697395,218122,719302,207644,741210,196214,763117,187642,771690,183832,781215,179069,788835,174307,801217,168592,815505,162877,828840,156209,847890,147637,866940,140969,885990,133349,905040,125729,925042,120014,944092,113347l968499,108553,980289,104524,1140765,69904,1137451,68937xm1478088,48458c1484636,48815,1491780,49530,1498447,50482,1511782,52387,1523212,56197,1526070,60007,1520355,59055,1514640,58102,1505115,57150,1495590,56197,1482255,53340,1461300,48577,1465586,48101,1471539,48101,1478088,48458xm1588935,40957c1602270,41909,1614652,42862,1627987,43814,1644180,48577,1659420,56197,1675612,62864,1652752,60007,1631797,55244,1616557,52387,1601317,48577,1590840,44767,1588935,40957xm1270324,40719c1233653,40957,1196981,42862,1160310,46672,1135545,47624,1109827,52387,1084110,57149,1071727,59054,1059345,62864,1047915,66674,1036485,70484,1026007,74294,1016482,78104,1001242,80009,987907,81914,972667,83819,914565,101917,859320,123824,806932,147637,786930,155257,765975,165734,746925,174307,741210,176212,734542,179069,728827,180974,723112,183832,717397,186689,712635,189547,702157,195262,691680,200977,682155,205739,663105,216217,647865,225742,634530,230504,619290,239077,610717,248602,598335,259079,555472,283844,517372,318134,493560,340994l471664,360034,450243,379593,450697,380047c388785,439102,334492,503872,285915,573404,271627,593407,260197,607694,252577,619124,244957,630554,240195,639127,237337,646747,232575,655319,226860,663892,222097,672464,212572,690562,203047,708659,193522,725804l162439,774785,162090,776287c158280,784860,155422,795337,151612,804862,148755,810577,146850,814387,143992,818197l142087,820102,133634,848201c132087,855345,131610,860584,131610,864870,131610,873442,132562,879157,129705,888682,124942,902017,121132,914400,116370,927735,112560,941070,107797,953452,103987,966787,99225,986790,95415,1004887,90652,1023937,87795,1042035,85890,1059180,83032,1076325,80175,1093470,79222,1111567,78270,1128712,81127,1115377,83032,1102995,84937,1092517l85555,1089530,86842,1075372c89700,1058227,91605,1040130,94462,1022985l96848,1023781,97055,1022896,94463,1022032c99225,1002029,103035,983932,107798,964882,111608,951547,115418,938212,120180,925829l133454,886956,132563,886777c135420,877252,134468,871537,134468,862965,134468,854392,135420,842010,144945,818197,146850,814387,148755,809625,152565,804862l152821,804166,163043,776287c173520,759142,183045,742950,194475,726757,204000,708660,212573,690562,223050,673417,227813,665797,233528,656272,238290,647700,241148,640080,245910,631507,253530,620077,261150,608647,272580,594360,286868,574357,335445,503872,389738,440055,451650,381000,466890,367665,479273,354330,495465,340995,519278,318135,557378,283845,600240,259080,612623,249555,621195,239077,636435,230505,649770,225742,665010,216217,684060,205740,693585,200977,704063,195262,714540,189547,720255,186690,725018,183832,730733,180975,736448,178117,742163,176212,748830,174307,767880,164782,788835,155257,808838,147637,860273,123825,916470,101917,974573,83820,989813,81915,1003148,80010,1018388,78105,1027913,74295,1038390,70485,1049820,66675,1061250,62865,1073633,59055,1086015,57150,1111733,52387,1138403,47625,1162215,46672,1198887,43338,1235558,41433,1272229,41076l1360655,44043,1270324,40719xm1404150,0c1418437,952,1434630,1905,1448917,2857,1465110,3810,1480350,5715,1494637,7620,1509877,8572,1518450,11430,1525117,15240,1531785,19050,1536547,22860,1545120,24765,1558455,24765,1552740,17145,1569885,20002,1582267,21907,1594650,25717,1607032,28575,1614652,30480,1622272,33337,1629892,35242,1629892,35242,1629892,36195,1628940,36195,1629892,39052,1628940,40957,1627987,42862,1614652,41910,1602270,40957,1588935,40005,1584172,39052,1580362,38100,1575600,36195,1570837,35242,1567027,34290,1562265,33337,1553692,31432,1545120,29527,1536547,27622,1527975,25717,1519402,23812,1510830,21907,1502257,20955,1493685,19050,1484160,18097l1454633,18097c1446060,18097,1437488,18097,1430820,18097,1416533,18097,1405103,18097,1393673,18097l1391928,17540,1375575,25717c1367002,28574,1391767,30479,1381290,35242,1401292,39052,1421295,42862,1438440,46672l1413008,47116,1413437,47149c1423677,47863,1433202,48101,1440345,46672,1447965,47625,1455585,48577,1463205,49530,1484160,54292,1497495,56197,1507020,58102,1516545,60007,1522260,60007,1527975,60960,1539405,63817,1551788,66675,1563218,68580,1575600,70485,1587030,74295,1599413,76200,1610843,79057,1623225,81915,1634655,84772l1669898,95250,1687043,100012,1704188,105727,1704409,105929,1716704,108049c1727330,110549,1739921,114716,1746499,119121l1750661,125427,1751813,125730c1760385,129540,1769910,133350,1778483,136207,1786103,139065,1793723,141922,1801343,145732,1808963,149542,1816583,152400,1824203,156210,1828013,159067,1833728,161925,1841348,165735,1845158,167640,1848968,169545,1852778,171450,1856588,173355,1861350,175260,1865160,178117,1882305,186690,1899450,195262,1907070,201930,1924215,213360,1942313,223837,1960410,236220,1968983,241935,1978508,248602,1988033,255270l1988833,255841,2002949,264417c2327259,483516,2540483,854556,2540483,1275397l2540081,1283368,2550960,1284922c2554770,1287779,2557627,1289684,2561437,1292542,2562390,1303019,2564295,1305877,2566200,1318259,2571915,1329689,2578582,1339214,2584297,1348739l2591918,1349432,2591918,1342072,2599661,1320563,2599537,1316355c2602395,1287780,2604300,1288732,2607157,1290637,2610967,1289685,2614777,1289685,2617635,1290637,2623350,1286827,2628112,1282065,2633827,1280160,2634780,1294447,2634780,1306830,2635732,1322070,2633827,1328737,2632875,1335405,2630970,1342072,2629065,1348740,2627160,1355407,2625255,1361122,2624302,1371600,2623350,1382077,2622397,1392555l2621445,1408747c2620492,1414462,2620492,1419225,2619540,1424940l2615479,1427648,2615730,1428749,2619621,1426155,2621445,1410652,2622397,1394460c2623350,1383982,2624302,1373505,2625255,1363027,2627160,1357312,2629065,1350645,2630970,1343977,2632875,1337310,2634780,1330642,2635732,1323975,2638590,1325880,2640495,1327785,2643352,1329690,2643352,1334452,2643352,1339215,2642400,1343977,2641447,1348740,2641447,1353502,2640495,1358265,2639542,1367790,2638590,1376362,2639542,1384935,2638590,1394460,2638590,1404937,2637637,1416367,2635732,1426845,2634780,1438275,2632875,1449705,2630970,1461135,2630017,1472565,2627160,1484947,2625255,1496377,2622397,1507807,2620492,1519237,2613825,1544955,2615730,1553527,2608110,1591627,2604300,1593532,2600490,1595437,2596680,1598295,2592870,1611630,2587155,1626870,2582392,1640205,2575725,1662112,2580487,1664970,2578582,1680210,2577630,1682115,2576677,1684972,2576677,1685925,2570962,1701165,2565247,1716405,2560485,1729740,2558580,1731645,2557627,1732597,2555722,1733550,2549055,1748790,2542387,1764982,2535720,1780222,2543340,1764982,2550007,1748790,2556675,1733550,2558580,1731645,2559532,1731645,2561437,1729740,2553817,1770697,2541435,1796415,2530957,1816417,2525242,1820227,2519527,1823085,2514765,1824990l2511407,1831707,2511908,1832609c2512860,1830704,2513813,1827847,2515718,1824989,2520480,1823084,2526195,1820227,2531910,1816417,2532863,1826894,2525243,1840229,2520480,1848802,2513813,1862137,2506193,1874519,2499525,1886902,2495715,1893569,2492858,1899284,2489048,1905952,2485238,1912619,2481428,1918334,2477618,1925002,2474760,1928812,2472855,1933574,2469045,1939289,2465235,1948814,2461425,1957387,2456663,1966912l2443328,1993582c2436660,2003107,2429993,2013584,2422373,2022157,2415705,2030729,2408085,2040254,2401418,2048827l2402291,2047029,2378557,2079307c2372842,2073592,2341410,2118360,2327122,2135505l2316996,2151085,2327122,2136457c2341410,2120264,2372842,2075497,2378557,2080259,2375700,2100262,2348077,2125979,2339505,2139314,2331885,2148363,2325456,2155031,2319383,2160389l2303230,2172263,2302357,2173605,2292258,2181374,2291880,2184082c2277592,2199322,2263305,2215515,2247112,2229802,2231872,2245042,2216632,2260282,2199487,2273617l2197285,2275215,2181390,2295524c2169960,2306002,2156625,2314574,2143290,2324099l2107681,2350806,2107553,2350961,2143290,2325052c2155672,2315527,2169007,2306002,2181390,2296477,2173770,2309812,2163292,2318384,2149957,2327909,2139004,2337911,2131146,2341959,2124359,2344578l2106651,2352057,2106142,2352675c2099475,2357437,2093760,2361247,2087092,2365057l2079914,2368384,2061852,2383036c2055184,2388156,2049469,2392204,2044230,2395537,2034705,2403157,2027085,2407920,2017560,2412682,2019465,2409825,2014703,2411730,2008988,2413635l1999460,2417870,1997979,2418995,2009940,2414587c2015655,2412682,2019465,2410777,2018513,2413635,2011845,2423160,1998510,2431732,1984223,2439352,1976603,2443162,1969935,2446972,1962315,2450783,1954695,2454592,1947075,2457450,1940408,2461260l1924934,2463581,1922310,2465070c1898497,2476500,1874685,2486025,1849920,2496502l1846229,2497341,1824203,2511742c1829918,2512695,1832775,2513647,1836585,2515552,1819440,2530792,1796580,2533650,1790865,2535555,1791818,2531745,1793723,2526982,1794675,2522220,1789913,2524125,1785150,2526030,1779435,2527935,1774673,2529840,1769910,2530792,1765148,2532697,1755623,2535555,1745145,2538412,1735620,2542222l1731675,2537487,1717522,2540317c1711807,2541270,1706092,2543175,1700377,2544127,1688947,2546985,1676565,2550795,1665135,2552700l1663973,2553240,1697520,2545079c1703235,2543174,1708950,2542222,1714665,2541269,1720380,2540317,1725142,2538412,1728952,2538412,1729905,2540317,1731810,2542222,1734667,2543174,1745145,2540317,1754670,2537459,1764195,2533649,1768957,2531744,1773720,2530792,1778482,2528887,1783245,2526982,1788007,2525077,1793722,2523172,1792770,2526982,1790865,2531744,1789912,2536507,1776577,2543174,1763242,2548889,1749907,2555557l1747946,2555008,1720380,2566034c1711808,2568892,1704188,2570797,1697520,2572702,1683233,2576512,1672755,2578417,1663230,2581274,1663707,2578893,1657754,2578893,1649062,2580084l1619428,2585850,1618462,2587942c1593697,2593657,1566075,2598419,1539405,2603182,1530832,2602229,1531785,2600324,1521307,2598419,1516545,2598419,1511782,2598419,1506067,2598419,1498447,2601277,1488922,2604134,1479397,2606992,1470825,2607944,1463205,2608897,1455585,2608897,1447965,2608897,1440345,2609849,1431772,2609849l1429185,2608741,1407484,2612588c1399626,2612707,1391768,2611278,1381290,2607944,1381290,2607944,1382243,2606992,1382243,2606992,1384148,2605087,1385100,2603182,1387005,2600324,1379385,2599372,1371765,2598419,1365098,2597467,1367955,2595562,1372718,2593657,1375575,2591752,1386053,2591752,1396530,2591752,1407008,2590799,1417485,2589847,1427010,2589847,1437488,2589847l1481302,2590799,1511782,2587942c1531785,2584132,1550835,2579369,1568932,2575559,1585125,2570797,1596555,2568892,1607032,2566987,1617510,2566034,1627035,2566034,1635607,2566034l1637595,2565111,1609890,2566035c1599412,2566987,1587030,2569845,1571790,2574607,1553692,2578417,1534642,2583180,1514640,2586990,1505115,2587942,1495590,2588895,1484160,2589847,1470825,2589847,1455585,2589847,1440345,2588895,1430820,2588895,1420342,2589847,1409865,2589847,1399387,2590800,1388910,2590800,1378432,2590800,1377480,2588895,1378432,2587942,1379385,2586990,1381290,2584132,1384147,2581275,1386052,2577465,1479397,2573655,1585125,2555557,1679422,2528887,1748955,2508885,1814677,2485072,1878495,2453640,1893735,2445067,1911832,2435542,1930882,2426017,1940407,2421255,1950885,2416492,1960410,2410777,1969935,2405062,1980412,2400300,1990890,2394585,2010892,2383155,2029942,2371725,2048040,2360295,2066137,2347912,2081377,2336482,2093760,2325052,2122335,2304097,2150910,2283142,2179485,2258377,2187105,2251710,2195677,2245995,2203297,2239327,2210917,2232660,2218537,2225992,2226157,2219325,2238540,2208847,2249017,2199322,2260447,2187892,2265210,2179320,2270925,2171700,2274735,2164080l2295258,2145267,2295423,2144085,2275688,2162175c2271878,2169795,2266163,2177415,2261400,2185987,2249970,2197417,2239493,2206942,2227110,2217420,2219490,2224087,2211870,2230755,2204250,2237422,2196630,2244090,2189010,2249805,2180438,2256472,2151863,2280285,2124240,2302192,2094713,2323147,2082330,2334577,2066138,2346960,2048993,2358390,2030895,2369820,2011845,2382202,1991843,2392680,1981365,2398395,1971840,2403157,1961363,2408872,1951838,2414587,1941360,2419350,1931835,2424112,1912785,2433637,1894688,2443162,1879448,2451735,1815630,2482215,1749908,2506027,1680375,2526982,1586078,2553652,1480350,2571750,1387005,2575560,1379385,2575560,1370813,2575560,1365098,2575560,1364145,2572702,1362240,2570797,1362240,2567940,1358430,2566035,1348905,2566987,1339380,2566987,1330808,2569845,1319378,2572702,1318425,2575560,1294613,2576512,1275563,2576512,1257465,2576512,1240320,2575560,1226033,2574607,1212698,2574607,1205078,2573655,1198410,2572702,1190790,2572702,1183170,2571750,1175550,2570797,1168883,2568892l1182080,2554816,1179360,2555557,1130192,2546452,1127925,2546985c1090778,2541270,1060298,2535555,1033628,2529840,1020293,2526982,1007910,2524125,996480,2522220,985050,2519362,974573,2517457,964095,2516505,951713,2510790,938378,2505075,925043,2498407,911708,2493645,897420,2487930,876465,2480310,859320,2473642,842175,2466975,825983,2460307,830745,2455545,832650,2454592,834555,2453640,846938,2456497,858368,2458402,869798,2460307,875513,2465070,880275,2468880,885038,2473642,898373,2476500,912660,2482215,937425,2488882,975525,2503170,1006958,2509837,1041248,2515552,1049820,2517457,1058393,2518410,1066965,2520315,1075538,2521267,1085063,2523172,1094588,2525077,1104113,2526982,1114590,2528887,1125068,2531745l1158657,2539008,1161262,2538412c1171740,2540317,1181265,2541270,1192695,2543175,1193647,2542222,1193647,2542222,1193647,2541270,1208887,2542222,1225080,2542222,1239367,2543175,1242225,2543175,1246035,2544127,1246987,2544127,1271752,2545080,1294612,2544127,1317472,2544127,1335570,2545080,1352715,2545080,1368907,2546032,1389862,2545080,1410817,2542222,1429867,2541270,1432725,2541270,1436535,2541270,1437487,2541270,1438440,2544127,1440345,2546032,1440345,2548890,1468920,2546985,1486065,2544127,1500352,2541270,1514640,2539365,1525117,2536507,1540357,2531745,1547977,2530792,1555597,2529840,1563217,2527935,1567980,2526982,1572742,2526982,1577505,2526030,1588935,2523172,1598460,2521267,1608937,2518410,1617510,2516505,1626082,2514600,1634655,2512695,1643227,2510790,1651800,2507932,1660372,2506027l1707545,2497863,1713713,2495550c1697520,2498407,1680375,2501265,1664183,2504122,1655610,2506027,1647038,2508885,1638465,2510790,1629893,2512695,1621320,2514600,1612748,2516505,1601318,2519362,1592745,2521267,1581315,2524125,1576553,2525077,1571790,2525077,1567028,2526030,1559408,2526982,1551788,2527935,1544168,2529840,1517498,2532697,1498448,2533650,1482255,2535555,1467015,2537460,1454633,2539365,1440345,2539365,1438440,2539365,1435583,2539365,1432725,2539365,1413675,2541270,1392720,2544127,1371765,2544127,1355573,2543175,1338428,2543175,1320330,2542222,1297470,2542222,1274610,2543175,1249845,2542222,1247940,2542222,1245083,2541270,1242225,2541270,1231748,2537460,1224128,2533650,1212698,2528887,1207935,2532697,1201268,2535555,1196505,2539365l1196464,2539447,1209840,2530792c1221270,2535554,1229843,2539364,1239368,2543174,1224128,2543174,1207935,2542222,1193648,2541269l1194008,2541036,1164120,2536507c1151738,2533650,1140308,2531745,1128878,2528887,1118400,2526030,1107923,2524125,1098398,2522220,1088873,2520315,1079348,2519362,1070775,2517457,1062203,2515552,1053630,2514600,1045058,2512695,1010768,2506980,979335,2500312,941235,2486025,916470,2480310,902183,2474595,888848,2470785,883133,2466975,878370,2462212,873608,2457450,862178,2455545,850748,2453640,838365,2450782,820268,2442210,804075,2433637,785978,2424112,780263,2424112,776453,2425065,770738,2425065,751688,2415540,734543,2406967,716445,2397442,713588,2391727,709778,2386012,706920,2380297,706920,2380297,707873,2380297,708825,2379345,719303,2386012,730733,2391727,742163,2397442,753593,2403157,764070,2408872,775500,2415540,779310,2413635,782168,2411730,785025,2409825,766928,2401252,755498,2391727,745973,2384107,736448,2376487,726923,2371725,713588,2369820,686918,2350770,678345,2350770,668820,2344102,655485,2335530,643103,2327910,630720,2319337,600240,2302192,608813,2320290,570713,2293620,563093,2287905,556425,2282190,547853,2274570,549758,2274570,551663,2273617,552615,2272665,561188,2275522,567855,2277427,575475,2279332,559283,2261235,556425,2253615,527850,2229802,518325,2222182,509753,2214562,501180,2207895,492608,2200275,484035,2193607,476415,2185987,470700,2180272,455460,2174557,444983,2160270,428790,2143125,415455,2126932,399263,2109787l396126,2099983,386880,2090737c376403,2080260,365925,2068830,355448,2056447,353543,2049780,339255,2031682,351638,2039302,346875,2033587,343065,2026920,339255,2022157l337780,2019844,323062,2009774c311632,1996439,302107,1982152,294487,1968817,286867,1954529,281152,1941194,278295,1930717l276390,1930717c268770,1917382,261150,1903095,254483,1888807,247815,1874520,240195,1861185,233528,1846897,225908,1830705,218288,1814512,211620,1798320,204953,1782127,198285,1764982,191618,1748790,199238,1759267,205905,1769745,211620,1782127,217335,1794510,223050,1807845,231623,1824037,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,118275,1475422,120180,1486852,121132,1499235,123037,1511617,124942,1524000,126847,1535430,122085,1526857,120180,1515427,117322,1503997,115417,1491615,113512,1478280,110655,1463992,105892,1463992,104940,1463992,103035,1463992,102082,1453515,101130,1443990,98272,1427797,96367,1420177,93510,1412557,91605,1404937,89700,1397317,87795,1389697,85890,1383030,80175,1376362,75412,1371600,69697,1365885,67792,1365885,66840,1365885,64935,1365885,63030,1360170,61125,1351597,60172,1342072,59220,1332547,58267,1322070,58267,1311592,58267,1291590,59220,1273492,62077,1268730,63030,1263015,63030,1258252,63982,1253490l67226,1243037,65649,1219200c65887,1207294,66839,1194911,67792,1183957l71602,1176814,71602,1172527c69697,1178242,66840,1182052,63982,1186815,62077,1183005,59220,1181100,57315,1177290,53505,1171575,54457,1120140,44932,1160145l42670,1146572,42075,1147762c41122,1160145,39217,1173480,38265,1185862,37312,1198245,35407,1211580,35407,1223962,34455,1233487,33502,1243965,32550,1253490l32550,1314449c32550,1324927,32550,1335404,33502,1345882,34455,1356359,35407,1366837,35407,1377314,31597,1378267,32550,1413509,26835,1406842,25882,1406842,25882,1406842,24930,1406842,19215,1385887,19215,1367789,19215,1349692,19215,1331594,22072,1313497,19215,1290637,20167,1274444,22072,1260157,23977,1244917l32546,1253485,24930,1243965c23025,1234440,23025,1223962,23025,1209675,23025,1195387,23977,1178242,24930,1157287,24930,1152525,25882,1147762,25882,1143000,26835,1135380,27787,1126807,28740,1119187,32550,1105852,36360,1089660,40170,1076325l45865,1047851,43980,1041082c42075,1053465,39217,1064895,37312,1079182,33502,1092517,29692,1108710,25882,1122045,24930,1129665,23977,1138237,23025,1145857,23025,1150620,22072,1155382,22072,1160145,22072,1181100,21120,1198245,20167,1212532,20167,1226820,21120,1237297,22072,1246822,20167,1263015,18262,1277302,17310,1292542,20167,1315402,17310,1333500,17310,1351597,17310,1369695,17310,1387792,23025,1408747,23025,1408747,23977,1408747,24930,1408747,28740,1426845,32550,1443990,37312,1463040,38265,1475422,41122,1486852,43980,1507807,48742,1524000,53505,1539240,58267,1553527,60410,1580673,74876,1623893,80770,1651843l82734,1670685,86843,1670685c97320,1697355,103988,1711642,107798,1721167,112560,1730692,114465,1737360,115418,1746885,111608,1745932,106845,1736407,101130,1724977,95415,1713547,90653,1700212,85890,1690687,81128,1678305,89700,1712595,84938,1700212l76651,1674524,70650,1675447c67792,1667827,65887,1660207,63982,1653540,53505,1643062,45885,1621155,41122,1601152,36360,1581150,32550,1562100,26835,1554480,22072,1537335,22072,1519237,25882,1515427,23977,1500187,21120,1484947,19215,1469707,17310,1454467,16357,1439227,14452,1423987,10642,1412557,6832,1403032,3975,1390650,-1740,1325880,-2693,1250632,10642,1213485,11595,1197292,12547,1177290,17310,1167765,15405,1159192,13500,1151572,11595,1143000,13500,1126807,11595,1089660,23025,1074420,23977,1067752,24930,1062990,25882,1058227,27787,1034415,29692,1018222,33502,1002982,40170,989647,48742,967740,53505,962977,58267,973455,46837,1000125,48742,1017270l53503,1007964,56362,985718c58267,975597,59696,966311,57315,961072,60172,949642,63030,941069,65887,929639,70650,914399,74460,898207,79222,882014,83985,865822,89700,849629,95415,833437l96628,832072,103988,793432c107798,785812,111608,775334,114465,765809,118275,756284,123038,748664,126848,742949,135420,726757,142088,710564,151613,695324,158280,680084,164948,667702,171615,652462,172568,639127,191618,614362,200190,597217,204953,591502,210668,585787,221145,573404,227813,559117,233528,548639,238290,540067,243053,531494,247815,525779,252578,519112,258293,513397,266865,503872,267818,511492,268770,510539,270675,507682,271628,505777,276390,495299,281153,485774,286868,475297,296393,464819,307823,446722,316395,441007,309966,453151,316932,450829,317199,455339l315045,461363,345922,429577c348780,423862,354495,417195,361162,409575,367830,402907,375450,396240,381165,390525l382889,392440,382118,391477c390690,382904,398310,374332,406883,366712,414503,359092,423075,351472,431648,343852,442125,333374,448793,324802,458318,315277,470700,305752,484035,296227,495465,287654,508800,277177,522135,267652,535470,258127l559389,241440,575475,226694c585000,220979,594525,215264,604050,209549,613575,203834,624052,199072,634530,193357l638565,191282,648937,181094c654771,176688,661201,172402,665963,168592,673583,162877,679298,160496,684656,159067l697880,156023,700252,154304c782167,109537,869797,74294,959332,49529l968945,47439,995527,38099c1001719,36194,1008148,35003,1013863,34408l1023424,34327,1026960,33337c1097445,17144,1169835,7619,1244130,4762,1262704,5238,1283897,4762,1305804,4524,1327712,4285,1350334,4285,1371765,5714l1372993,6635,1405103,2857c1415580,4762,1425105,5714,1434630,7619,1444155,9524,1453680,10477,1464158,13334l1479392,16797,1463205,12382c1453680,10477,1443202,8572,1433677,6667,1424152,4762,1414627,3810,1404150,1905,1404150,1905,1404150,952,1404150,0xe" fillcolor="#0072c7 [3205]" stroked="f">
              <v:fill opacity="20303f"/>
              <v:stroke joinstyle="miter"/>
              <v:formulas/>
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orma libre: Forma 10" o:spid="_x0000_s4099" style="position:absolute;left:-26637;top:-52836;width:4498;height:4439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adj="0,,0" path="m1439383,2598425l1427010,2605087,1427751,2605405,1439383,2598425xm1542263,2530792c1527023,2534602,1516545,2538412,1502258,2540317,1487970,2542222,1470825,2545079,1442250,2547937,1442250,2545079,1440345,2543174,1439393,2540317,1452728,2540317,1465110,2538412,1481303,2536507,1496543,2534602,1515593,2533649,1542263,2530792xm1646324,2520821l1643880,2521511,1645133,2521267,1646324,2520821xm899801,2506503c908612,2507932,922185,2511742,942187,2517457,947902,2518409,954570,2518409,960285,2518409,977430,2526982,993622,2535555,1010767,2543175,1017435,2544127,1026007,2546032,1033627,2547937l1035057,2548414,1040295,2543175c1046962,2545080,1053630,2546985,1060297,2548890,1066965,2550795,1073632,2551747,1080300,2553652l1119713,2562818,1120305,2562225c1134592,2564130,1150785,2566987,1166025,2569845,1172692,2570797,1180312,2571750,1187932,2573655,1195552,2574607,1203172,2575560,1209840,2575560,1223175,2575560,1237462,2576512,1254607,2577465,1271752,2577465,1291755,2578417,1315567,2576512l1318213,2576512,1324140,2573178c1328188,2571750,1333189,2570321,1337475,2568892,1342238,2568892,1347000,2568654,1351048,2568654,1355096,2568654,1358430,2568892,1360335,2569844l1362835,2576512,1384147,2576512c1382242,2579370,1379385,2583180,1377480,2586037,1376527,2586990,1375575,2587942,1373670,2590800,1370812,2592705,1366050,2594610,1361287,2596515,1352715,2596515,1347000,2596515,1338427,2596515,1328902,2595562,1318425,2595562,1308900,2594610,1286992,2593657,1266037,2593657,1245082,2592705,1229842,2591752,1213650,2590800,1197457,2588895,1184122,2587942,1169835,2585085,1155547,2583180,1141260,2581275,1127925,2579370,1113637,2576512,1092682,2572702,1069822,2570797,1049820,2566987,1029817,2562225,1011720,2557462,1000290,2550795l1000863,2550379,971715,2541270c964095,2537459,955522,2533650,945997,2529840,935520,2526982,925995,2524125,916470,2520315,905992,2516505,896467,2513647,885990,2509837,886943,2506027,890991,2505075,899801,2506503xm1460492,2486082l1445939,2488303,1345293,2493385,1378432,2497454c1380337,2496502,1383195,2496502,1387005,2495549,1407007,2492692,1426057,2490787,1446060,2488882,1448203,2488406,1451716,2487751,1455778,2486992l1460492,2486082xm1550918,2472281l1501488,2479825,1518450,2480309c1528928,2479833,1536786,2477928,1542858,2475785l1550918,2472281xm1731355,2470078l1576323,2511364,1654777,2493883,1731355,2470078xm737400,2450782c787882,2468879,820267,2485072,846937,2497454,859320,2502217,872655,2506027,885990,2509837,896467,2513647,905992,2516504,915517,2520314,925042,2524124,934567,2526982,945045,2529839,954570,2533649,963142,2537459,970762,2541269,968857,2542222,966952,2544127,965047,2546032,960285,2545079,954570,2544127,949807,2543174,931710,2537459,913612,2529839,895515,2523172l868845,2512694c860272,2508884,850747,2505074,842175,2501264,829792,2497454,818362,2492692,806932,2488882,796455,2484119,785977,2480309,776452,2475547,766927,2471737,759307,2466974,752640,2463164,745972,2458402,741210,2454592,737400,2450782xm782168,2426970c800265,2436495,815505,2445067,834555,2453640,832650,2454592,830745,2455545,827888,2457450,807885,2447925,786930,2437447,766928,2427922,772643,2427922,776453,2427922,782168,2426970xm588810,2362200c620242,2375535,636435,2387917,653580,2398395,657390,2403157,669772,2412682,666915,2413635,655485,2407920,645007,2403157,636435,2397442,627862,2392680,620242,2387917,613575,2383155,601192,2374582,593572,2367915,588810,2362200xm702387,2337759l702396,2338030,705613,2341924,705967,2340292,702387,2337759xm2093409,2275234l2089950,2275522c2073757,2288857,2052802,2303145,2032800,2316480,2012797,2329815,1991842,2340292,1976602,2346960,1964220,2354580,1950885,2362200,1936597,2370772,1928977,2373630,1922310,2377440,1914690,2380297,1907070,2383155,1899450,2386012,1891830,2389822,1886115,2394585,1874685,2399347,1864207,2404110,1853730,2408872,1844205,2412682,1843252,2416492,1833727,2420302,1823250,2425065,1812772,2428875,1802295,2433637,1791817,2436495,1781340,2440305,1779435,2442210,1775625,2446020,1772767,2448877,1768005,2450782,1764195,2451735,1759432,2453640,1748002,2456497,1736572,2457450,1726095,2459355,1710855,2464117,1696567,2468880,1683232,2472690,1669897,2476500,1656562,2480310,1644180,2485072,1630845,2489835,1616557,2492692,1601317,2497455,1586077,2502217,1568932,2506980,1547977,2510790,1498447,2513647,1480350,2519362,1472730,2523172,1471777,2524125,1471777,2525077,1470825,2526030l1434646,2535075,1435583,2535555,1475761,2525510,1476540,2523172c1484160,2518410,1503210,2513647,1551788,2510790,1571790,2506980,1588935,2502217,1605128,2497455,1620368,2492692,1634655,2489835,1647990,2485072,1661325,2481262,1673708,2477452,1687043,2472690,1700378,2468880,1713713,2464117,1729905,2459355,1741335,2457450,1752765,2456497,1763243,2453640l1740675,2467181,1741335,2466975c1748955,2462212,1758480,2456497,1765148,2452687,1769910,2450782,1773720,2449830,1778483,2447925l1779371,2447679,1785150,2441257c1795628,2437447,1806105,2433637,1816583,2429827,1827060,2425065,1837538,2421255,1847063,2417445,1848015,2413635,1857540,2409825,1868018,2405062,1878495,2400300,1889925,2395537,1895640,2390775,1903260,2387917,1910880,2385060,1918500,2381250l1934176,2374435,1942313,2368867c1955648,2360295,1969935,2352675,1982318,2345055,1997558,2339340,2017560,2327910,2038515,2314575l2093409,2275234xm460060,2262062l463676,2265164,464911,2265793,460060,2262062xm2099802,2237197l2099475,2237422,2099475,2237694,2100989,2237910,2101380,2237422,2099802,2237197xm2120380,2222979l2114756,2226864,2113762,2227897,2117618,2225429,2120380,2222979xm382287,2175002l418261,2217358,389737,2183129,382287,2175002xm2187820,2174974l2187735,2175004,2187105,2179320c2179485,2186940,2176627,2191702,2171865,2196465,2168055,2201227,2163292,2206942,2153767,2216467l2154858,2216216,2171865,2197417c2175675,2192655,2179485,2187892,2187105,2180272,2188296,2177177,2188475,2175510,2187820,2174974xm475386,2153525l477272,2155822,477367,2155507,475386,2153525xm334493,2131694c337350,2128837,346875,2133599,359258,2147887l360474,2149319,371759,2151816c377593,2155745,385451,2163127,397357,2175509,409740,2185987,423075,2195512,432600,2204084,442125,2212657,447840,2220277,447840,2225039,450697,2228849,452602,2231707,456412,2235517,468795,2245994,479272,2255519,492607,2265997,489750,2269807,484987,2271712,482130,2274569l448422,2237115,446888,2237422,478787,2272865,482130,2274569c484988,2271712,488798,2268854,492608,2265997,521183,2290762,551663,2315527,583095,2337434,577380,2339339,572618,2341244,564998,2343149,567855,2345054,568808,2346007,571665,2347912,562140,2347912,554520,2348864,544995,2348864,539280,2345054,533565,2341244,527850,2337434,522135,2333624,517373,2328862,511658,2325052,498323,2313622,484035,2303144,471653,2291714,459270,2280284,446888,2268854,434505,2258377,422123,2246947,411645,2235517,400215,2225039,394500,2219324,388785,2213609,384023,2208847,379260,2203132,373545,2197417,368783,2191702,369735,2189797,379260,2195512,374498,2184082,381165,2189797,387833,2195512,393548,2201227,401168,2206942,407835,2212657,414503,2217419,423075,2226944,431648,2235517,440220,2245042l442406,2246917,414503,2217419c407835,2211704,401168,2206942,394500,2201227,387833,2195512,382118,2189797,375450,2184082,368783,2175509,361163,2166937,354495,2158364,347828,2149792,341160,2140267,334493,2131694xm2432850,1980247l2432367,1980454,2421964,2005422,2432850,1980247xm2422850,1860918l2397608,1897379c2392845,1904999,2389035,1912619,2385225,1920239,2380463,1927859,2376653,1934527,2372843,1941194,2363318,1954529,2353793,1967864,2343315,1980247,2334743,1993582,2327123,2005964,2317598,2019299,2309978,2029777,2302358,2040254,2294738,2050732l2292832,2051897,2291272,2054208,2293785,2052637c2301405,2042160,2309025,2031682,2316645,2021205,2325218,2007870,2333790,1995487,2342363,1982152,2352840,1969770,2362365,1956435,2371890,1943100,2375700,1936432,2380463,1929765,2384273,1922145,2388083,1914525,2392845,1906905,2396655,1899285,2405228,1884045,2414753,1870710,2422373,1862137l2422850,1860918xm2521433,1847850c2518575,1860232,2514765,1871662,2509050,1884997,2503335,1897380,2496668,1910715,2487143,1925002,2479523,1940242,2471903,1954530,2465235,1965960,2457615,1977390,2450948,1985962,2445233,1991677l2458568,1965007c2461425,1956435,2466188,1947862,2469998,1938337,2473808,1932622,2475713,1928812,2478570,1924050,2482380,1917382,2486190,1911667,2490000,1905000,2493810,1898332,2496668,1892617,2500478,1885950,2507145,1873567,2514765,1861185,2521433,1847850xm2459780,1766202l2436660,1806892,2436235,1807870,2459520,1766887,2459780,1766202xm2472460,1674043l2444672,1749965c2427321,1790989,2407787,1830865,2386218,1869449l2377660,1882980,2377605,1883092c2373795,1892617,2366175,1905000,2357602,1917382,2349030,1929765,2341410,1943100,2337600,1954530,2330932,1963102,2322360,1972627,2314740,1983105,2307120,1993582,2300452,2005012,2295690,2015490,2268067,2053590,2223300,2102167,2183295,2142172,2170912,2152650,2158530,2163127,2146147,2173605l2142583,2176315,2141046,2177871,2125512,2190534,2112810,2205037c2097570,2217420,2082330,2228850,2066137,2240280l2058824,2244900,2038960,2261093,2036092,2262956,2031847,2266950c2019465,2275522,2007082,2284095,1994700,2291715,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,1690852,2437447,1711807,2432684,1723237,2430779,1732762,2427922,1742287,2425064,1749907,2422207,1761337,2411729,1783245,2406014,1792770,2400299,1808962,2394584,1825155,2388869,1841347,2383154l1872470,2370949,1886115,2363152,1898496,2359343,1915642,2349817,1920147,2346686,1931835,2335530c1939455,2330767,1948980,2325052,1957552,2320290l1986810,2305948,1997557,2299334c2009940,2291714,2022322,2283142,2034705,2274569,2037562,2268854,2044230,2264092,2050897,2259329,2057565,2254567,2064232,2249804,2068995,2247899,2084235,2236469,2100427,2225039,2115667,2212657,2121382,2199322,2139480,2187892,2149005,2181224,2161387,2170747,2173770,2160269,2186152,2149792,2226157,2109787,2270925,2061209,2298547,2023109l2314015,1996814,2314740,1994534c2322360,1983104,2331885,1969769,2339505,1956434,2342363,1952624,2344268,1948814,2347125,1945004l2357257,1930951,2360460,1925002c2369032,1912619,2375700,1900237,2380462,1890712,2395702,1864042,2407132,1837372,2419515,1809749,2430945,1782127,2443327,1754504,2457615,1723072,2459044,1714500,2464759,1699974,2468807,1687829l2472460,1674043xm2576677,1589722l2573820,1591627,2573820,1591627,2576677,1589722xm2585674,1533271l2585332,1534956,2588107,1538287c2590965,1541145,2593822,1544955,2596680,1547812,2598585,1545907,2600490,1544002,2602395,1544002l2602539,1543271,2598585,1545907c2594775,1544002,2591918,1540192,2589060,1537334l2585674,1533271xm2577184,1425070l2576519,1425107,2575314,1425174,2575725,1429702c2575725,1438275,2575725,1444942,2574773,1453515,2573820,1458277,2572868,1462087,2570963,1467802,2563343,1480185,2555723,1492567,2548103,1503997,2546198,1515427,2545245,1524952,2542388,1535430l2536673,1545907c2533815,1561147,2530958,1575435,2527148,1591627,2523338,1604010,2520480,1615440,2516670,1627822,2512860,1640205,2510003,1651635,2505240,1663065,2503335,1672590,2501430,1681162,2498573,1690687,2496668,1700212,2494763,1709737,2490953,1719262l2497030,1709810,2502383,1689734c2503335,1679257,2505240,1670684,2507145,1661159,2510955,1649729,2514765,1637347,2518575,1625917,2522385,1613534,2525243,1602104,2529053,1589722,2532863,1574482,2534768,1560194,2538578,1544002l2544293,1533524c2547150,1523047,2548103,1513522,2550008,1502092,2557628,1489709,2565248,1478279,2572868,1465897,2568105,1490662,2563343,1514474,2557628,1539239,2555723,1562099,2542388,1593532,2546198,1600199,2537625,1626869,2530005,1652587,2520480,1678304l2515393,1686218,2513218,1698069c2512146,1704261,2510479,1710690,2506193,1718310,2492858,1737360,2486190,1756410,2479523,1776412,2475713,1785937,2471903,1796415,2467140,1806892,2465235,1812607,2462378,1817370,2459520,1823085,2456663,1828800,2453805,1834515,2449995,1840230,2441423,1855470,2432850,1871662,2424278,1885950,2417610,1903095,2406180,1914525,2396655,1930717,2389035,1948815,2375700,1970722,2361413,1990725,2347125,2010727,2332838,2031682,2322360,2049780,2313788,2061210,2305215,2072640,2296643,2083117,2287118,2093595,2278545,2104072,2269020,2115502,2266163,2120265,2262353,2124075,2259495,2128837,2255685,2133600,2252828,2137410,2249018,2142172,2243303,2146935,2237588,2151697,2232825,2155507l2206342,2184829,2207107,2187892c2195677,2200275,2188057,2208847,2179485,2216467,2169960,2223135,2159482,2229802,2149957,2237422l2126145,2256472,2103587,2272957,2107095,2272665,2131860,2254567,2155673,2235517c2165198,2228850,2175675,2222182,2185200,2214562,2192820,2206942,2201393,2198370,2212823,2185987,2212823,2185035,2212823,2184082,2211870,2182177,2221395,2172652,2229968,2163127,2238540,2152650,2243303,2148840,2249018,2144077,2254733,2139315,2257590,2135505,2261400,2130742,2265210,2125980,2268068,2121217,2271878,2116455,2274735,2112645,2284260,2102167,2292833,2090737,2302358,2080260,2310930,2069782,2319503,2058352,2328075,2046922,2338553,2028825,2352840,2007870,2367128,1987867,2381415,1966912,2394750,1945957,2402370,1927860,2411895,1911667,2423325,1900237,2429993,1883092,2438565,1868805,2447138,1851660,2455710,1837372,2459520,1831657,2462378,1825942,2465235,1820227,2468093,1814512,2469998,1808797,2472855,1804035,2477618,1793557,2481428,1783080,2485238,1773555,2492858,1753552,2499525,1734502,2511908,1715452,2520480,1700212,2518575,1688782,2522385,1676400,2532863,1650682,2539530,1624965,2548103,1598295,2544293,1590675,2557628,1560195,2559533,1537335,2565248,1513522,2570010,1488757,2574773,1463992l2578209,1451109,2575725,1450657c2576677,1443037,2576677,1436370,2576677,1426845l2577184,1425070xm2597632,1404937l2586541,1451152,2586542,1451152,2597633,1404938,2597632,1404937xm2606205,1395412c2604300,1399222,2602395,1402080,2600490,1407795l2599181,1433750c2599062,1441132,2599062,1448276,2598585,1458277l2589060,1487586,2589060,1490934,2600490,1458277c2601443,1438274,2600490,1429702,2602395,1407794l2606836,1398173,2606205,1395412xm2565247,1354454l2559006,1369207,2556675,1390650,2553670,1380633,2552571,1382047,2555723,1392555c2554770,1397317,2554770,1402080,2553818,1407795,2555723,1410652,2556675,1415415,2557628,1420177l2560581,1420013,2558580,1413509c2559532,1407794,2559532,1403032,2560485,1398269,2562390,1384934,2563342,1369694,2565247,1354454xm2645258,1328737c2646210,1329689,2646210,1329689,2647163,1329689,2647163,1345882,2646210,1359217,2646210,1369694,2646210,1380172,2647163,1388744,2647163,1397317,2648115,1413509,2647163,1425892,2644305,1447799,2645258,1453514,2643353,1463039,2641448,1476374,2638590,1488757,2635733,1503997,2632875,1518284,2631923,1529714,2631923,1542097,2630018,1553527,2623350,1574482,2622398,1591627,2615730,1618297,2610968,1637347,2607158,1656397,2602395,1674494,2590965,1685924,2591918,1668779,2578583,1684972,2578583,1684019,2579535,1680209,2580488,1679257,2581440,1664017,2577630,1661160,2584298,1639252,2589060,1625917,2594775,1611630,2598585,1597342l2610015,1590675,2610015,1590674c2618588,1552574,2615730,1544002,2622398,1518284,2624303,1506854,2627160,1495424,2629065,1483994,2630970,1472564,2632875,1460182,2634780,1448752,2636685,1437322,2637638,1425892,2639543,1415414,2640495,1404937,2641448,1394459,2641448,1383982,2640495,1376362,2641448,1366837,2642400,1357312,2643353,1352549,2643353,1347787,2644305,1343024,2644305,1338262,2645258,1333499,2645258,1328737xm134151,887095l134625,887332,134670,887199,134151,887095xm191618,750570c176378,775335,173520,782955,170663,789622,164948,795337,160185,801052,153518,803910l153477,804822,151819,841286,151867,841199,153518,804862c159233,801052,164948,795337,170663,790574,173520,783907,177330,776287,191618,751522l192332,751998,192689,751284,191618,750570xm203047,667702c199237,670560,194475,673417,189712,677227,183045,689610,178282,700087,169710,719137l174286,722798,174435,722155,170663,719137c179235,700087,183998,689609,190665,677227l202473,668793,203047,667702xm276390,613410l275187,614373,270080,634008c268770,638413,267818,641033,266865,643890,230670,692467,209715,757237,179235,803910,175425,816292,171615,829627,166852,842962,162090,856297,159232,869632,155422,882967,145897,911542,131610,942022,130657,966787,124942,985837,119227,1004887,114465,1023937,111607,1038225,109702,1052512,106845,1066800l103035,1088707c102082,1096327,101130,1102995,100177,1110615,97320,1130617,93510,1149667,91605,1169670,90652,1182052,89700,1192530,88747,1205865,89700,1215390,91605,1224915,93510,1243965l95742,1223205,95415,1216342c96367,1203007,98272,1188719,99225,1176337,101130,1156334,104940,1137284,107797,1117282l114596,1109123,124469,1043051,123990,1031557,133400,1004580,138999,981931,137325,985837c135420,984885,133515,983932,131610,983932,126847,996315,122085,1010602,117322,1024890,117322,1031557,117322,1039177,118275,1047750,115417,1062990,113512,1076325,111607,1091565,111607,1093470,110655,1096327,110655,1099185,106845,1102995,104940,1106805,101130,1110615,102082,1102995,103035,1096327,103987,1088707l107797,1066800c110655,1052512,112560,1038225,115417,1023937,121132,1004887,126847,985837,131610,966787,132562,942022,146850,912495,156375,882967,160185,869632,163042,856297,167805,842962,171615,829627,176377,817245,180187,803910,210667,757237,230670,692467,267817,643890,269722,637222,271627,633412,276390,613410xm293536,518160l293535,518160,298297,521970,298297,521969,293536,518160xm465169,382550l464986,382696,464430,383325,456651,391477,454684,394338,453399,395790c451546,398815,450698,401003,447840,403860,428790,425767,408788,447675,389738,472440,384023,479107,378308,484822,373545,491490,367830,498157,363068,504825,357353,511492l285752,590631,358305,510540c364020,503872,368782,497205,374497,490537,380212,483870,385927,478155,390690,471487,409740,446722,429742,425767,448792,402907l454684,394338,464430,383325,465169,382550xm489348,316869c487763,316669,484470,318176,481127,319733l475013,322003,473558,323849c469748,326707,465938,329564,463080,333374,453555,339089,445935,343852,436410,350519l418313,370522,401168,390524c397358,393382,394500,396239,389738,401002l389350,400516,378546,413504c374736,418862,369735,425768,360210,436245l330683,468630,335445,474344,335536,474264,331635,469582c341160,459105,352590,447675,361162,437197,380212,416242,381165,409575,390690,401002,395452,396240,399262,393382,402120,390525l419265,370522,437362,350520c446887,344805,454507,340042,464032,333375,467842,330517,471652,326707,474510,323850,476415,324326,481654,321469,485940,319564l489548,318444,489348,316869xm1868970,144780c1890877,153352,1906117,160020,1917547,166687,1928977,172402,1935645,178117,1938502,183832,1920405,174307,1904212,167640,1891830,160972,1879447,154305,1871827,148590,1868970,144780xm1710855,75247c1719427,75247,1733715,78104,1748955,83819,1765147,90487,1783245,100012,1802295,110489,1750860,94297,1716570,83819,1710855,75247xm1137451,68937c1133641,68580,1127926,69056,1117448,71437,1104113,73342,1088873,75247,1074585,77152,1061250,80010,1046010,83820,1032675,86677,1026960,88582,1021245,90487,1014578,92392,1007910,94297,1001243,96202,993623,98107l947769,107115,939330,110490c920280,117157,900278,122872,881228,130492,862178,138112,843128,144780,824078,153352,809790,160020,796455,165735,784073,171450,775500,173355,765975,178117,757403,181927,734543,190500,713588,201930,691680,212407,681203,218122,670725,225742,660248,232410,649770,239077,639293,245745,629768,252412,618338,263842,597383,280035,581190,288607,565950,300037,550710,312420,535470,324802l491713,362974,495465,367665c497370,366713,500764,364272,504752,361295l512657,355403,541185,330517c556425,318134,571665,306704,586905,294322,603097,285749,623100,269557,635482,258127,645960,251459,655485,244792,665962,238124,676440,231457,685965,224789,697395,218122,719302,207644,741210,196214,763117,187642,771690,183832,781215,179069,788835,174307,801217,168592,815505,162877,828840,156209,847890,147637,866940,140969,885990,133349,905040,125729,925042,120014,944092,113347l968499,108553,980289,104524,1140765,69904,1137451,68937xm1478088,48458c1484636,48815,1491780,49530,1498447,50482,1511782,52387,1523212,56197,1526070,60007,1520355,59055,1514640,58102,1505115,57150,1495590,56197,1482255,53340,1461300,48577,1465586,48101,1471539,48101,1478088,48458xm1588935,40957c1602270,41909,1614652,42862,1627987,43814,1644180,48577,1659420,56197,1675612,62864,1652752,60007,1631797,55244,1616557,52387,1601317,48577,1590840,44767,1588935,40957xm1270324,40719c1233653,40957,1196981,42862,1160310,46672,1135545,47624,1109827,52387,1084110,57149,1071727,59054,1059345,62864,1047915,66674,1036485,70484,1026007,74294,1016482,78104,1001242,80009,987907,81914,972667,83819,914565,101917,859320,123824,806932,147637,786930,155257,765975,165734,746925,174307,741210,176212,734542,179069,728827,180974,723112,183832,717397,186689,712635,189547,702157,195262,691680,200977,682155,205739,663105,216217,647865,225742,634530,230504,619290,239077,610717,248602,598335,259079,555472,283844,517372,318134,493560,340994l471664,360034,450243,379593,450697,380047c388785,439102,334492,503872,285915,573404,271627,593407,260197,607694,252577,619124,244957,630554,240195,639127,237337,646747,232575,655319,226860,663892,222097,672464,212572,690562,203047,708659,193522,725804l162439,774785,162090,776287c158280,784860,155422,795337,151612,804862,148755,810577,146850,814387,143992,818197l142087,820102,133634,848201c132087,855345,131610,860584,131610,864870,131610,873442,132562,879157,129705,888682,124942,902017,121132,914400,116370,927735,112560,941070,107797,953452,103987,966787,99225,986790,95415,1004887,90652,1023937,87795,1042035,85890,1059180,83032,1076325,80175,1093470,79222,1111567,78270,1128712,81127,1115377,83032,1102995,84937,1092517l85555,1089530,86842,1075372c89700,1058227,91605,1040130,94462,1022985l96848,1023781,97055,1022896,94463,1022032c99225,1002029,103035,983932,107798,964882,111608,951547,115418,938212,120180,925829l133454,886956,132563,886777c135420,877252,134468,871537,134468,862965,134468,854392,135420,842010,144945,818197,146850,814387,148755,809625,152565,804862l152821,804166,163043,776287c173520,759142,183045,742950,194475,726757,204000,708660,212573,690562,223050,673417,227813,665797,233528,656272,238290,647700,241148,640080,245910,631507,253530,620077,261150,608647,272580,594360,286868,574357,335445,503872,389738,440055,451650,381000,466890,367665,479273,354330,495465,340995,519278,318135,557378,283845,600240,259080,612623,249555,621195,239077,636435,230505,649770,225742,665010,216217,684060,205740,693585,200977,704063,195262,714540,189547,720255,186690,725018,183832,730733,180975,736448,178117,742163,176212,748830,174307,767880,164782,788835,155257,808838,147637,860273,123825,916470,101917,974573,83820,989813,81915,1003148,80010,1018388,78105,1027913,74295,1038390,70485,1049820,66675,1061250,62865,1073633,59055,1086015,57150,1111733,52387,1138403,47625,1162215,46672,1198887,43338,1235558,41433,1272229,41076l1360655,44043,1270324,40719xm1404150,0c1418437,952,1434630,1905,1448917,2857,1465110,3810,1480350,5715,1494637,7620,1509877,8572,1518450,11430,1525117,15240,1531785,19050,1536547,22860,1545120,24765,1558455,24765,1552740,17145,1569885,20002,1582267,21907,1594650,25717,1607032,28575,1614652,30480,1622272,33337,1629892,35242,1629892,35242,1629892,36195,1628940,36195,1629892,39052,1628940,40957,1627987,42862,1614652,41910,1602270,40957,1588935,40005,1584172,39052,1580362,38100,1575600,36195,1570837,35242,1567027,34290,1562265,33337,1553692,31432,1545120,29527,1536547,27622,1527975,25717,1519402,23812,1510830,21907,1502257,20955,1493685,19050,1484160,18097l1454633,18097c1446060,18097,1437488,18097,1430820,18097,1416533,18097,1405103,18097,1393673,18097l1391928,17540,1375575,25717c1367002,28574,1391767,30479,1381290,35242,1401292,39052,1421295,42862,1438440,46672l1413008,47116,1413437,47149c1423677,47863,1433202,48101,1440345,46672,1447965,47625,1455585,48577,1463205,49530,1484160,54292,1497495,56197,1507020,58102,1516545,60007,1522260,60007,1527975,60960,1539405,63817,1551788,66675,1563218,68580,1575600,70485,1587030,74295,1599413,76200,1610843,79057,1623225,81915,1634655,84772l1669898,95250,1687043,100012,1704188,105727,1704409,105929,1716704,108049c1727330,110549,1739921,114716,1746499,119121l1750661,125427,1751813,125730c1760385,129540,1769910,133350,1778483,136207,1786103,139065,1793723,141922,1801343,145732,1808963,149542,1816583,152400,1824203,156210,1828013,159067,1833728,161925,1841348,165735,1845158,167640,1848968,169545,1852778,171450,1856588,173355,1861350,175260,1865160,178117,1882305,186690,1899450,195262,1907070,201930,1924215,213360,1942313,223837,1960410,236220,1968983,241935,1978508,248602,1988033,255270l1988833,255841,2002949,264417c2327259,483516,2540483,854556,2540483,1275397l2540081,1283368,2550960,1284922c2554770,1287779,2557627,1289684,2561437,1292542,2562390,1303019,2564295,1305877,2566200,1318259,2571915,1329689,2578582,1339214,2584297,1348739l2591918,1349432,2591918,1342072,2599661,1320563,2599537,1316355c2602395,1287780,2604300,1288732,2607157,1290637,2610967,1289685,2614777,1289685,2617635,1290637,2623350,1286827,2628112,1282065,2633827,1280160,2634780,1294447,2634780,1306830,2635732,1322070,2633827,1328737,2632875,1335405,2630970,1342072,2629065,1348740,2627160,1355407,2625255,1361122,2624302,1371600,2623350,1382077,2622397,1392555l2621445,1408747c2620492,1414462,2620492,1419225,2619540,1424940l2615479,1427648,2615730,1428749,2619621,1426155,2621445,1410652,2622397,1394460c2623350,1383982,2624302,1373505,2625255,1363027,2627160,1357312,2629065,1350645,2630970,1343977,2632875,1337310,2634780,1330642,2635732,1323975,2638590,1325880,2640495,1327785,2643352,1329690,2643352,1334452,2643352,1339215,2642400,1343977,2641447,1348740,2641447,1353502,2640495,1358265,2639542,1367790,2638590,1376362,2639542,1384935,2638590,1394460,2638590,1404937,2637637,1416367,2635732,1426845,2634780,1438275,2632875,1449705,2630970,1461135,2630017,1472565,2627160,1484947,2625255,1496377,2622397,1507807,2620492,1519237,2613825,1544955,2615730,1553527,2608110,1591627,2604300,1593532,2600490,1595437,2596680,1598295,2592870,1611630,2587155,1626870,2582392,1640205,2575725,1662112,2580487,1664970,2578582,1680210,2577630,1682115,2576677,1684972,2576677,1685925,2570962,1701165,2565247,1716405,2560485,1729740,2558580,1731645,2557627,1732597,2555722,1733550,2549055,1748790,2542387,1764982,2535720,1780222,2543340,1764982,2550007,1748790,2556675,1733550,2558580,1731645,2559532,1731645,2561437,1729740,2553817,1770697,2541435,1796415,2530957,1816417,2525242,1820227,2519527,1823085,2514765,1824990l2511407,1831707,2511908,1832609c2512860,1830704,2513813,1827847,2515718,1824989,2520480,1823084,2526195,1820227,2531910,1816417,2532863,1826894,2525243,1840229,2520480,1848802,2513813,1862137,2506193,1874519,2499525,1886902,2495715,1893569,2492858,1899284,2489048,1905952,2485238,1912619,2481428,1918334,2477618,1925002,2474760,1928812,2472855,1933574,2469045,1939289,2465235,1948814,2461425,1957387,2456663,1966912l2443328,1993582c2436660,2003107,2429993,2013584,2422373,2022157,2415705,2030729,2408085,2040254,2401418,2048827l2402291,2047029,2378557,2079307c2372842,2073592,2341410,2118360,2327122,2135505l2316996,2151085,2327122,2136457c2341410,2120264,2372842,2075497,2378557,2080259,2375700,2100262,2348077,2125979,2339505,2139314,2331885,2148363,2325456,2155031,2319383,2160389l2303230,2172263,2302357,2173605,2292258,2181374,2291880,2184082c2277592,2199322,2263305,2215515,2247112,2229802,2231872,2245042,2216632,2260282,2199487,2273617l2197285,2275215,2181390,2295524c2169960,2306002,2156625,2314574,2143290,2324099l2107681,2350806,2107553,2350961,2143290,2325052c2155672,2315527,2169007,2306002,2181390,2296477,2173770,2309812,2163292,2318384,2149957,2327909,2139004,2337911,2131146,2341959,2124359,2344578l2106651,2352057,2106142,2352675c2099475,2357437,2093760,2361247,2087092,2365057l2079914,2368384,2061852,2383036c2055184,2388156,2049469,2392204,2044230,2395537,2034705,2403157,2027085,2407920,2017560,2412682,2019465,2409825,2014703,2411730,2008988,2413635l1999460,2417870,1997979,2418995,2009940,2414587c2015655,2412682,2019465,2410777,2018513,2413635,2011845,2423160,1998510,2431732,1984223,2439352,1976603,2443162,1969935,2446972,1962315,2450783,1954695,2454592,1947075,2457450,1940408,2461260l1924934,2463581,1922310,2465070c1898497,2476500,1874685,2486025,1849920,2496502l1846229,2497341,1824203,2511742c1829918,2512695,1832775,2513647,1836585,2515552,1819440,2530792,1796580,2533650,1790865,2535555,1791818,2531745,1793723,2526982,1794675,2522220,1789913,2524125,1785150,2526030,1779435,2527935,1774673,2529840,1769910,2530792,1765148,2532697,1755623,2535555,1745145,2538412,1735620,2542222l1731675,2537487,1717522,2540317c1711807,2541270,1706092,2543175,1700377,2544127,1688947,2546985,1676565,2550795,1665135,2552700l1663973,2553240,1697520,2545079c1703235,2543174,1708950,2542222,1714665,2541269,1720380,2540317,1725142,2538412,1728952,2538412,1729905,2540317,1731810,2542222,1734667,2543174,1745145,2540317,1754670,2537459,1764195,2533649,1768957,2531744,1773720,2530792,1778482,2528887,1783245,2526982,1788007,2525077,1793722,2523172,1792770,2526982,1790865,2531744,1789912,2536507,1776577,2543174,1763242,2548889,1749907,2555557l1747946,2555008,1720380,2566034c1711808,2568892,1704188,2570797,1697520,2572702,1683233,2576512,1672755,2578417,1663230,2581274,1663707,2578893,1657754,2578893,1649062,2580084l1619428,2585850,1618462,2587942c1593697,2593657,1566075,2598419,1539405,2603182,1530832,2602229,1531785,2600324,1521307,2598419,1516545,2598419,1511782,2598419,1506067,2598419,1498447,2601277,1488922,2604134,1479397,2606992,1470825,2607944,1463205,2608897,1455585,2608897,1447965,2608897,1440345,2609849,1431772,2609849l1429185,2608741,1407484,2612588c1399626,2612707,1391768,2611278,1381290,2607944,1381290,2607944,1382243,2606992,1382243,2606992,1384148,2605087,1385100,2603182,1387005,2600324,1379385,2599372,1371765,2598419,1365098,2597467,1367955,2595562,1372718,2593657,1375575,2591752,1386053,2591752,1396530,2591752,1407008,2590799,1417485,2589847,1427010,2589847,1437488,2589847l1481302,2590799,1511782,2587942c1531785,2584132,1550835,2579369,1568932,2575559,1585125,2570797,1596555,2568892,1607032,2566987,1617510,2566034,1627035,2566034,1635607,2566034l1637595,2565111,1609890,2566035c1599412,2566987,1587030,2569845,1571790,2574607,1553692,2578417,1534642,2583180,1514640,2586990,1505115,2587942,1495590,2588895,1484160,2589847,1470825,2589847,1455585,2589847,1440345,2588895,1430820,2588895,1420342,2589847,1409865,2589847,1399387,2590800,1388910,2590800,1378432,2590800,1377480,2588895,1378432,2587942,1379385,2586990,1381290,2584132,1384147,2581275,1386052,2577465,1479397,2573655,1585125,2555557,1679422,2528887,1748955,2508885,1814677,2485072,1878495,2453640,1893735,2445067,1911832,2435542,1930882,2426017,1940407,2421255,1950885,2416492,1960410,2410777,1969935,2405062,1980412,2400300,1990890,2394585,2010892,2383155,2029942,2371725,2048040,2360295,2066137,2347912,2081377,2336482,2093760,2325052,2122335,2304097,2150910,2283142,2179485,2258377,2187105,2251710,2195677,2245995,2203297,2239327,2210917,2232660,2218537,2225992,2226157,2219325,2238540,2208847,2249017,2199322,2260447,2187892,2265210,2179320,2270925,2171700,2274735,2164080l2295258,2145267,2295423,2144085,2275688,2162175c2271878,2169795,2266163,2177415,2261400,2185987,2249970,2197417,2239493,2206942,2227110,2217420,2219490,2224087,2211870,2230755,2204250,2237422,2196630,2244090,2189010,2249805,2180438,2256472,2151863,2280285,2124240,2302192,2094713,2323147,2082330,2334577,2066138,2346960,2048993,2358390,2030895,2369820,2011845,2382202,1991843,2392680,1981365,2398395,1971840,2403157,1961363,2408872,1951838,2414587,1941360,2419350,1931835,2424112,1912785,2433637,1894688,2443162,1879448,2451735,1815630,2482215,1749908,2506027,1680375,2526982,1586078,2553652,1480350,2571750,1387005,2575560,1379385,2575560,1370813,2575560,1365098,2575560,1364145,2572702,1362240,2570797,1362240,2567940,1358430,2566035,1348905,2566987,1339380,2566987,1330808,2569845,1319378,2572702,1318425,2575560,1294613,2576512,1275563,2576512,1257465,2576512,1240320,2575560,1226033,2574607,1212698,2574607,1205078,2573655,1198410,2572702,1190790,2572702,1183170,2571750,1175550,2570797,1168883,2568892l1182080,2554816,1179360,2555557,1130192,2546452,1127925,2546985c1090778,2541270,1060298,2535555,1033628,2529840,1020293,2526982,1007910,2524125,996480,2522220,985050,2519362,974573,2517457,964095,2516505,951713,2510790,938378,2505075,925043,2498407,911708,2493645,897420,2487930,876465,2480310,859320,2473642,842175,2466975,825983,2460307,830745,2455545,832650,2454592,834555,2453640,846938,2456497,858368,2458402,869798,2460307,875513,2465070,880275,2468880,885038,2473642,898373,2476500,912660,2482215,937425,2488882,975525,2503170,1006958,2509837,1041248,2515552,1049820,2517457,1058393,2518410,1066965,2520315,1075538,2521267,1085063,2523172,1094588,2525077,1104113,2526982,1114590,2528887,1125068,2531745l1158657,2539008,1161262,2538412c1171740,2540317,1181265,2541270,1192695,2543175,1193647,2542222,1193647,2542222,1193647,2541270,1208887,2542222,1225080,2542222,1239367,2543175,1242225,2543175,1246035,2544127,1246987,2544127,1271752,2545080,1294612,2544127,1317472,2544127,1335570,2545080,1352715,2545080,1368907,2546032,1389862,2545080,1410817,2542222,1429867,2541270,1432725,2541270,1436535,2541270,1437487,2541270,1438440,2544127,1440345,2546032,1440345,2548890,1468920,2546985,1486065,2544127,1500352,2541270,1514640,2539365,1525117,2536507,1540357,2531745,1547977,2530792,1555597,2529840,1563217,2527935,1567980,2526982,1572742,2526982,1577505,2526030,1588935,2523172,1598460,2521267,1608937,2518410,1617510,2516505,1626082,2514600,1634655,2512695,1643227,2510790,1651800,2507932,1660372,2506027l1707545,2497863,1713713,2495550c1697520,2498407,1680375,2501265,1664183,2504122,1655610,2506027,1647038,2508885,1638465,2510790,1629893,2512695,1621320,2514600,1612748,2516505,1601318,2519362,1592745,2521267,1581315,2524125,1576553,2525077,1571790,2525077,1567028,2526030,1559408,2526982,1551788,2527935,1544168,2529840,1517498,2532697,1498448,2533650,1482255,2535555,1467015,2537460,1454633,2539365,1440345,2539365,1438440,2539365,1435583,2539365,1432725,2539365,1413675,2541270,1392720,2544127,1371765,2544127,1355573,2543175,1338428,2543175,1320330,2542222,1297470,2542222,1274610,2543175,1249845,2542222,1247940,2542222,1245083,2541270,1242225,2541270,1231748,2537460,1224128,2533650,1212698,2528887,1207935,2532697,1201268,2535555,1196505,2539365l1196464,2539447,1209840,2530792c1221270,2535554,1229843,2539364,1239368,2543174,1224128,2543174,1207935,2542222,1193648,2541269l1194008,2541036,1164120,2536507c1151738,2533650,1140308,2531745,1128878,2528887,1118400,2526030,1107923,2524125,1098398,2522220,1088873,2520315,1079348,2519362,1070775,2517457,1062203,2515552,1053630,2514600,1045058,2512695,1010768,2506980,979335,2500312,941235,2486025,916470,2480310,902183,2474595,888848,2470785,883133,2466975,878370,2462212,873608,2457450,862178,2455545,850748,2453640,838365,2450782,820268,2442210,804075,2433637,785978,2424112,780263,2424112,776453,2425065,770738,2425065,751688,2415540,734543,2406967,716445,2397442,713588,2391727,709778,2386012,706920,2380297,706920,2380297,707873,2380297,708825,2379345,719303,2386012,730733,2391727,742163,2397442,753593,2403157,764070,2408872,775500,2415540,779310,2413635,782168,2411730,785025,2409825,766928,2401252,755498,2391727,745973,2384107,736448,2376487,726923,2371725,713588,2369820,686918,2350770,678345,2350770,668820,2344102,655485,2335530,643103,2327910,630720,2319337,600240,2302192,608813,2320290,570713,2293620,563093,2287905,556425,2282190,547853,2274570,549758,2274570,551663,2273617,552615,2272665,561188,2275522,567855,2277427,575475,2279332,559283,2261235,556425,2253615,527850,2229802,518325,2222182,509753,2214562,501180,2207895,492608,2200275,484035,2193607,476415,2185987,470700,2180272,455460,2174557,444983,2160270,428790,2143125,415455,2126932,399263,2109787l396126,2099983,386880,2090737c376403,2080260,365925,2068830,355448,2056447,353543,2049780,339255,2031682,351638,2039302,346875,2033587,343065,2026920,339255,2022157l337780,2019844,323062,2009774c311632,1996439,302107,1982152,294487,1968817,286867,1954529,281152,1941194,278295,1930717l276390,1930717c268770,1917382,261150,1903095,254483,1888807,247815,1874520,240195,1861185,233528,1846897,225908,1830705,218288,1814512,211620,1798320,204953,1782127,198285,1764982,191618,1748790,199238,1759267,205905,1769745,211620,1782127,217335,1794510,223050,1807845,231623,1824037,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,118275,1475422,120180,1486852,121132,1499235,123037,1511617,124942,1524000,126847,1535430,122085,1526857,120180,1515427,117322,1503997,115417,1491615,113512,1478280,110655,1463992,105892,1463992,104940,1463992,103035,1463992,102082,1453515,101130,1443990,98272,1427797,96367,1420177,93510,1412557,91605,1404937,89700,1397317,87795,1389697,85890,1383030,80175,1376362,75412,1371600,69697,1365885,67792,1365885,66840,1365885,64935,1365885,63030,1360170,61125,1351597,60172,1342072,59220,1332547,58267,1322070,58267,1311592,58267,1291590,59220,1273492,62077,1268730,63030,1263015,63030,1258252,63982,1253490l67226,1243037,65649,1219200c65887,1207294,66839,1194911,67792,1183957l71602,1176814,71602,1172527c69697,1178242,66840,1182052,63982,1186815,62077,1183005,59220,1181100,57315,1177290,53505,1171575,54457,1120140,44932,1160145l42670,1146572,42075,1147762c41122,1160145,39217,1173480,38265,1185862,37312,1198245,35407,1211580,35407,1223962,34455,1233487,33502,1243965,32550,1253490l32550,1314449c32550,1324927,32550,1335404,33502,1345882,34455,1356359,35407,1366837,35407,1377314,31597,1378267,32550,1413509,26835,1406842,25882,1406842,25882,1406842,24930,1406842,19215,1385887,19215,1367789,19215,1349692,19215,1331594,22072,1313497,19215,1290637,20167,1274444,22072,1260157,23977,1244917l32546,1253485,24930,1243965c23025,1234440,23025,1223962,23025,1209675,23025,1195387,23977,1178242,24930,1157287,24930,1152525,25882,1147762,25882,1143000,26835,1135380,27787,1126807,28740,1119187,32550,1105852,36360,1089660,40170,1076325l45865,1047851,43980,1041082c42075,1053465,39217,1064895,37312,1079182,33502,1092517,29692,1108710,25882,1122045,24930,1129665,23977,1138237,23025,1145857,23025,1150620,22072,1155382,22072,1160145,22072,1181100,21120,1198245,20167,1212532,20167,1226820,21120,1237297,22072,1246822,20167,1263015,18262,1277302,17310,1292542,20167,1315402,17310,1333500,17310,1351597,17310,1369695,17310,1387792,23025,1408747,23025,1408747,23977,1408747,24930,1408747,28740,1426845,32550,1443990,37312,1463040,38265,1475422,41122,1486852,43980,1507807,48742,1524000,53505,1539240,58267,1553527,60410,1580673,74876,1623893,80770,1651843l82734,1670685,86843,1670685c97320,1697355,103988,1711642,107798,1721167,112560,1730692,114465,1737360,115418,1746885,111608,1745932,106845,1736407,101130,1724977,95415,1713547,90653,1700212,85890,1690687,81128,1678305,89700,1712595,84938,1700212l76651,1674524,70650,1675447c67792,1667827,65887,1660207,63982,1653540,53505,1643062,45885,1621155,41122,1601152,36360,1581150,32550,1562100,26835,1554480,22072,1537335,22072,1519237,25882,1515427,23977,1500187,21120,1484947,19215,1469707,17310,1454467,16357,1439227,14452,1423987,10642,1412557,6832,1403032,3975,1390650,-1740,1325880,-2693,1250632,10642,1213485,11595,1197292,12547,1177290,17310,1167765,15405,1159192,13500,1151572,11595,1143000,13500,1126807,11595,1089660,23025,1074420,23977,1067752,24930,1062990,25882,1058227,27787,1034415,29692,1018222,33502,1002982,40170,989647,48742,967740,53505,962977,58267,973455,46837,1000125,48742,1017270l53503,1007964,56362,985718c58267,975597,59696,966311,57315,961072,60172,949642,63030,941069,65887,929639,70650,914399,74460,898207,79222,882014,83985,865822,89700,849629,95415,833437l96628,832072,103988,793432c107798,785812,111608,775334,114465,765809,118275,756284,123038,748664,126848,742949,135420,726757,142088,710564,151613,695324,158280,680084,164948,667702,171615,652462,172568,639127,191618,614362,200190,597217,204953,591502,210668,585787,221145,573404,227813,559117,233528,548639,238290,540067,243053,531494,247815,525779,252578,519112,258293,513397,266865,503872,267818,511492,268770,510539,270675,507682,271628,505777,276390,495299,281153,485774,286868,475297,296393,464819,307823,446722,316395,441007,309966,453151,316932,450829,317199,455339l315045,461363,345922,429577c348780,423862,354495,417195,361162,409575,367830,402907,375450,396240,381165,390525l382889,392440,382118,391477c390690,382904,398310,374332,406883,366712,414503,359092,423075,351472,431648,343852,442125,333374,448793,324802,458318,315277,470700,305752,484035,296227,495465,287654,508800,277177,522135,267652,535470,258127l559389,241440,575475,226694c585000,220979,594525,215264,604050,209549,613575,203834,624052,199072,634530,193357l638565,191282,648937,181094c654771,176688,661201,172402,665963,168592,673583,162877,679298,160496,684656,159067l697880,156023,700252,154304c782167,109537,869797,74294,959332,49529l968945,47439,995527,38099c1001719,36194,1008148,35003,1013863,34408l1023424,34327,1026960,33337c1097445,17144,1169835,7619,1244130,4762,1262704,5238,1283897,4762,1305804,4524,1327712,4285,1350334,4285,1371765,5714l1372993,6635,1405103,2857c1415580,4762,1425105,5714,1434630,7619,1444155,9524,1453680,10477,1464158,13334l1479392,16797,1463205,12382c1453680,10477,1443202,8572,1433677,6667,1424152,4762,1414627,3810,1404150,1905,1404150,1905,1404150,952,1404150,0xe" fillcolor="#0072c7 [3205]" stroked="f">
              <v:fill opacity="23644f"/>
              <v:stroke joinstyle="miter"/>
              <v:formulas/>
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orma libre: Forma 10" o:spid="_x0000_s4098" style="position:absolute;left:5966;top:4616;width:2809;height:2773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adj="0,,0" path="m1439383,2598425l1427010,2605087,1427751,2605405,1439383,2598425xm1542263,2530792c1527023,2534602,1516545,2538412,1502258,2540317,1487970,2542222,1470825,2545079,1442250,2547937,1442250,2545079,1440345,2543174,1439393,2540317,1452728,2540317,1465110,2538412,1481303,2536507,1496543,2534602,1515593,2533649,1542263,2530792xm1646324,2520821l1643880,2521511,1645133,2521267,1646324,2520821xm899801,2506503c908612,2507932,922185,2511742,942187,2517457,947902,2518409,954570,2518409,960285,2518409,977430,2526982,993622,2535555,1010767,2543175,1017435,2544127,1026007,2546032,1033627,2547937l1035057,2548414,1040295,2543175c1046962,2545080,1053630,2546985,1060297,2548890,1066965,2550795,1073632,2551747,1080300,2553652l1119713,2562818,1120305,2562225c1134592,2564130,1150785,2566987,1166025,2569845,1172692,2570797,1180312,2571750,1187932,2573655,1195552,2574607,1203172,2575560,1209840,2575560,1223175,2575560,1237462,2576512,1254607,2577465,1271752,2577465,1291755,2578417,1315567,2576512l1318213,2576512,1324140,2573178c1328188,2571750,1333189,2570321,1337475,2568892,1342238,2568892,1347000,2568654,1351048,2568654,1355096,2568654,1358430,2568892,1360335,2569844l1362835,2576512,1384147,2576512c1382242,2579370,1379385,2583180,1377480,2586037,1376527,2586990,1375575,2587942,1373670,2590800,1370812,2592705,1366050,2594610,1361287,2596515,1352715,2596515,1347000,2596515,1338427,2596515,1328902,2595562,1318425,2595562,1308900,2594610,1286992,2593657,1266037,2593657,1245082,2592705,1229842,2591752,1213650,2590800,1197457,2588895,1184122,2587942,1169835,2585085,1155547,2583180,1141260,2581275,1127925,2579370,1113637,2576512,1092682,2572702,1069822,2570797,1049820,2566987,1029817,2562225,1011720,2557462,1000290,2550795l1000863,2550379,971715,2541270c964095,2537459,955522,2533650,945997,2529840,935520,2526982,925995,2524125,916470,2520315,905992,2516505,896467,2513647,885990,2509837,886943,2506027,890991,2505075,899801,2506503xm1460492,2486082l1445939,2488303,1345293,2493385,1378432,2497454c1380337,2496502,1383195,2496502,1387005,2495549,1407007,2492692,1426057,2490787,1446060,2488882,1448203,2488406,1451716,2487751,1455778,2486992l1460492,2486082xm1550918,2472281l1501488,2479825,1518450,2480309c1528928,2479833,1536786,2477928,1542858,2475785l1550918,2472281xm1731355,2470078l1576323,2511364,1654777,2493883,1731355,2470078xm737400,2450782c787882,2468879,820267,2485072,846937,2497454,859320,2502217,872655,2506027,885990,2509837,896467,2513647,905992,2516504,915517,2520314,925042,2524124,934567,2526982,945045,2529839,954570,2533649,963142,2537459,970762,2541269,968857,2542222,966952,2544127,965047,2546032,960285,2545079,954570,2544127,949807,2543174,931710,2537459,913612,2529839,895515,2523172l868845,2512694c860272,2508884,850747,2505074,842175,2501264,829792,2497454,818362,2492692,806932,2488882,796455,2484119,785977,2480309,776452,2475547,766927,2471737,759307,2466974,752640,2463164,745972,2458402,741210,2454592,737400,2450782xm782168,2426970c800265,2436495,815505,2445067,834555,2453640,832650,2454592,830745,2455545,827888,2457450,807885,2447925,786930,2437447,766928,2427922,772643,2427922,776453,2427922,782168,2426970xm588810,2362200c620242,2375535,636435,2387917,653580,2398395,657390,2403157,669772,2412682,666915,2413635,655485,2407920,645007,2403157,636435,2397442,627862,2392680,620242,2387917,613575,2383155,601192,2374582,593572,2367915,588810,2362200xm702387,2337759l702396,2338030,705613,2341924,705967,2340292,702387,2337759xm2093409,2275234l2089950,2275522c2073757,2288857,2052802,2303145,2032800,2316480,2012797,2329815,1991842,2340292,1976602,2346960,1964220,2354580,1950885,2362200,1936597,2370772,1928977,2373630,1922310,2377440,1914690,2380297,1907070,2383155,1899450,2386012,1891830,2389822,1886115,2394585,1874685,2399347,1864207,2404110,1853730,2408872,1844205,2412682,1843252,2416492,1833727,2420302,1823250,2425065,1812772,2428875,1802295,2433637,1791817,2436495,1781340,2440305,1779435,2442210,1775625,2446020,1772767,2448877,1768005,2450782,1764195,2451735,1759432,2453640,1748002,2456497,1736572,2457450,1726095,2459355,1710855,2464117,1696567,2468880,1683232,2472690,1669897,2476500,1656562,2480310,1644180,2485072,1630845,2489835,1616557,2492692,1601317,2497455,1586077,2502217,1568932,2506980,1547977,2510790,1498447,2513647,1480350,2519362,1472730,2523172,1471777,2524125,1471777,2525077,1470825,2526030l1434646,2535075,1435583,2535555,1475761,2525510,1476540,2523172c1484160,2518410,1503210,2513647,1551788,2510790,1571790,2506980,1588935,2502217,1605128,2497455,1620368,2492692,1634655,2489835,1647990,2485072,1661325,2481262,1673708,2477452,1687043,2472690,1700378,2468880,1713713,2464117,1729905,2459355,1741335,2457450,1752765,2456497,1763243,2453640l1740675,2467181,1741335,2466975c1748955,2462212,1758480,2456497,1765148,2452687,1769910,2450782,1773720,2449830,1778483,2447925l1779371,2447679,1785150,2441257c1795628,2437447,1806105,2433637,1816583,2429827,1827060,2425065,1837538,2421255,1847063,2417445,1848015,2413635,1857540,2409825,1868018,2405062,1878495,2400300,1889925,2395537,1895640,2390775,1903260,2387917,1910880,2385060,1918500,2381250l1934176,2374435,1942313,2368867c1955648,2360295,1969935,2352675,1982318,2345055,1997558,2339340,2017560,2327910,2038515,2314575l2093409,2275234xm460060,2262062l463676,2265164,464911,2265793,460060,2262062xm2099802,2237197l2099475,2237422,2099475,2237694,2100989,2237910,2101380,2237422,2099802,2237197xm2120380,2222979l2114756,2226864,2113762,2227897,2117618,2225429,2120380,2222979xm382287,2175002l418261,2217358,389737,2183129,382287,2175002xm2187820,2174974l2187735,2175004,2187105,2179320c2179485,2186940,2176627,2191702,2171865,2196465,2168055,2201227,2163292,2206942,2153767,2216467l2154858,2216216,2171865,2197417c2175675,2192655,2179485,2187892,2187105,2180272,2188296,2177177,2188475,2175510,2187820,2174974xm475386,2153525l477272,2155822,477367,2155507,475386,2153525xm334493,2131694c337350,2128837,346875,2133599,359258,2147887l360474,2149319,371759,2151816c377593,2155745,385451,2163127,397357,2175509,409740,2185987,423075,2195512,432600,2204084,442125,2212657,447840,2220277,447840,2225039,450697,2228849,452602,2231707,456412,2235517,468795,2245994,479272,2255519,492607,2265997,489750,2269807,484987,2271712,482130,2274569l448422,2237115,446888,2237422,478787,2272865,482130,2274569c484988,2271712,488798,2268854,492608,2265997,521183,2290762,551663,2315527,583095,2337434,577380,2339339,572618,2341244,564998,2343149,567855,2345054,568808,2346007,571665,2347912,562140,2347912,554520,2348864,544995,2348864,539280,2345054,533565,2341244,527850,2337434,522135,2333624,517373,2328862,511658,2325052,498323,2313622,484035,2303144,471653,2291714,459270,2280284,446888,2268854,434505,2258377,422123,2246947,411645,2235517,400215,2225039,394500,2219324,388785,2213609,384023,2208847,379260,2203132,373545,2197417,368783,2191702,369735,2189797,379260,2195512,374498,2184082,381165,2189797,387833,2195512,393548,2201227,401168,2206942,407835,2212657,414503,2217419,423075,2226944,431648,2235517,440220,2245042l442406,2246917,414503,2217419c407835,2211704,401168,2206942,394500,2201227,387833,2195512,382118,2189797,375450,2184082,368783,2175509,361163,2166937,354495,2158364,347828,2149792,341160,2140267,334493,2131694xm2432850,1980247l2432367,1980454,2421964,2005422,2432850,1980247xm2422850,1860918l2397608,1897379c2392845,1904999,2389035,1912619,2385225,1920239,2380463,1927859,2376653,1934527,2372843,1941194,2363318,1954529,2353793,1967864,2343315,1980247,2334743,1993582,2327123,2005964,2317598,2019299,2309978,2029777,2302358,2040254,2294738,2050732l2292832,2051897,2291272,2054208,2293785,2052637c2301405,2042160,2309025,2031682,2316645,2021205,2325218,2007870,2333790,1995487,2342363,1982152,2352840,1969770,2362365,1956435,2371890,1943100,2375700,1936432,2380463,1929765,2384273,1922145,2388083,1914525,2392845,1906905,2396655,1899285,2405228,1884045,2414753,1870710,2422373,1862137l2422850,1860918xm2521433,1847850c2518575,1860232,2514765,1871662,2509050,1884997,2503335,1897380,2496668,1910715,2487143,1925002,2479523,1940242,2471903,1954530,2465235,1965960,2457615,1977390,2450948,1985962,2445233,1991677l2458568,1965007c2461425,1956435,2466188,1947862,2469998,1938337,2473808,1932622,2475713,1928812,2478570,1924050,2482380,1917382,2486190,1911667,2490000,1905000,2493810,1898332,2496668,1892617,2500478,1885950,2507145,1873567,2514765,1861185,2521433,1847850xm2459780,1766202l2436660,1806892,2436235,1807870,2459520,1766887,2459780,1766202xm2472460,1674043l2444672,1749965c2427321,1790989,2407787,1830865,2386218,1869449l2377660,1882980,2377605,1883092c2373795,1892617,2366175,1905000,2357602,1917382,2349030,1929765,2341410,1943100,2337600,1954530,2330932,1963102,2322360,1972627,2314740,1983105,2307120,1993582,2300452,2005012,2295690,2015490,2268067,2053590,2223300,2102167,2183295,2142172,2170912,2152650,2158530,2163127,2146147,2173605l2142583,2176315,2141046,2177871,2125512,2190534,2112810,2205037c2097570,2217420,2082330,2228850,2066137,2240280l2058824,2244900,2038960,2261093,2036092,2262956,2031847,2266950c2019465,2275522,2007082,2284095,1994700,2291715,1982317,2299335,1969935,2306955,1957552,2314575l1953300,2316730,1928148,2333067,1920351,2337000,1912785,2342197c1905165,2346960,1896592,2351722,1887067,2356485l1863038,2365909,1809483,2392922c1768715,2410756,1726785,2426426,1683836,2439784l1596280,2462297,1667040,2448877c1671802,2447924,1675612,2446972,1680375,2446019,1690852,2437447,1711807,2432684,1723237,2430779,1732762,2427922,1742287,2425064,1749907,2422207,1761337,2411729,1783245,2406014,1792770,2400299,1808962,2394584,1825155,2388869,1841347,2383154l1872470,2370949,1886115,2363152,1898496,2359343,1915642,2349817,1920147,2346686,1931835,2335530c1939455,2330767,1948980,2325052,1957552,2320290l1986810,2305948,1997557,2299334c2009940,2291714,2022322,2283142,2034705,2274569,2037562,2268854,2044230,2264092,2050897,2259329,2057565,2254567,2064232,2249804,2068995,2247899,2084235,2236469,2100427,2225039,2115667,2212657,2121382,2199322,2139480,2187892,2149005,2181224,2161387,2170747,2173770,2160269,2186152,2149792,2226157,2109787,2270925,2061209,2298547,2023109l2314015,1996814,2314740,1994534c2322360,1983104,2331885,1969769,2339505,1956434,2342363,1952624,2344268,1948814,2347125,1945004l2357257,1930951,2360460,1925002c2369032,1912619,2375700,1900237,2380462,1890712,2395702,1864042,2407132,1837372,2419515,1809749,2430945,1782127,2443327,1754504,2457615,1723072,2459044,1714500,2464759,1699974,2468807,1687829l2472460,1674043xm2576677,1589722l2573820,1591627,2573820,1591627,2576677,1589722xm2585674,1533271l2585332,1534956,2588107,1538287c2590965,1541145,2593822,1544955,2596680,1547812,2598585,1545907,2600490,1544002,2602395,1544002l2602539,1543271,2598585,1545907c2594775,1544002,2591918,1540192,2589060,1537334l2585674,1533271xm2577184,1425070l2576519,1425107,2575314,1425174,2575725,1429702c2575725,1438275,2575725,1444942,2574773,1453515,2573820,1458277,2572868,1462087,2570963,1467802,2563343,1480185,2555723,1492567,2548103,1503997,2546198,1515427,2545245,1524952,2542388,1535430l2536673,1545907c2533815,1561147,2530958,1575435,2527148,1591627,2523338,1604010,2520480,1615440,2516670,1627822,2512860,1640205,2510003,1651635,2505240,1663065,2503335,1672590,2501430,1681162,2498573,1690687,2496668,1700212,2494763,1709737,2490953,1719262l2497030,1709810,2502383,1689734c2503335,1679257,2505240,1670684,2507145,1661159,2510955,1649729,2514765,1637347,2518575,1625917,2522385,1613534,2525243,1602104,2529053,1589722,2532863,1574482,2534768,1560194,2538578,1544002l2544293,1533524c2547150,1523047,2548103,1513522,2550008,1502092,2557628,1489709,2565248,1478279,2572868,1465897,2568105,1490662,2563343,1514474,2557628,1539239,2555723,1562099,2542388,1593532,2546198,1600199,2537625,1626869,2530005,1652587,2520480,1678304l2515393,1686218,2513218,1698069c2512146,1704261,2510479,1710690,2506193,1718310,2492858,1737360,2486190,1756410,2479523,1776412,2475713,1785937,2471903,1796415,2467140,1806892,2465235,1812607,2462378,1817370,2459520,1823085,2456663,1828800,2453805,1834515,2449995,1840230,2441423,1855470,2432850,1871662,2424278,1885950,2417610,1903095,2406180,1914525,2396655,1930717,2389035,1948815,2375700,1970722,2361413,1990725,2347125,2010727,2332838,2031682,2322360,2049780,2313788,2061210,2305215,2072640,2296643,2083117,2287118,2093595,2278545,2104072,2269020,2115502,2266163,2120265,2262353,2124075,2259495,2128837,2255685,2133600,2252828,2137410,2249018,2142172,2243303,2146935,2237588,2151697,2232825,2155507l2206342,2184829,2207107,2187892c2195677,2200275,2188057,2208847,2179485,2216467,2169960,2223135,2159482,2229802,2149957,2237422l2126145,2256472,2103587,2272957,2107095,2272665,2131860,2254567,2155673,2235517c2165198,2228850,2175675,2222182,2185200,2214562,2192820,2206942,2201393,2198370,2212823,2185987,2212823,2185035,2212823,2184082,2211870,2182177,2221395,2172652,2229968,2163127,2238540,2152650,2243303,2148840,2249018,2144077,2254733,2139315,2257590,2135505,2261400,2130742,2265210,2125980,2268068,2121217,2271878,2116455,2274735,2112645,2284260,2102167,2292833,2090737,2302358,2080260,2310930,2069782,2319503,2058352,2328075,2046922,2338553,2028825,2352840,2007870,2367128,1987867,2381415,1966912,2394750,1945957,2402370,1927860,2411895,1911667,2423325,1900237,2429993,1883092,2438565,1868805,2447138,1851660,2455710,1837372,2459520,1831657,2462378,1825942,2465235,1820227,2468093,1814512,2469998,1808797,2472855,1804035,2477618,1793557,2481428,1783080,2485238,1773555,2492858,1753552,2499525,1734502,2511908,1715452,2520480,1700212,2518575,1688782,2522385,1676400,2532863,1650682,2539530,1624965,2548103,1598295,2544293,1590675,2557628,1560195,2559533,1537335,2565248,1513522,2570010,1488757,2574773,1463992l2578209,1451109,2575725,1450657c2576677,1443037,2576677,1436370,2576677,1426845l2577184,1425070xm2597632,1404937l2586541,1451152,2586542,1451152,2597633,1404938,2597632,1404937xm2606205,1395412c2604300,1399222,2602395,1402080,2600490,1407795l2599181,1433750c2599062,1441132,2599062,1448276,2598585,1458277l2589060,1487586,2589060,1490934,2600490,1458277c2601443,1438274,2600490,1429702,2602395,1407794l2606836,1398173,2606205,1395412xm2565247,1354454l2559006,1369207,2556675,1390650,2553670,1380633,2552571,1382047,2555723,1392555c2554770,1397317,2554770,1402080,2553818,1407795,2555723,1410652,2556675,1415415,2557628,1420177l2560581,1420013,2558580,1413509c2559532,1407794,2559532,1403032,2560485,1398269,2562390,1384934,2563342,1369694,2565247,1354454xm2645258,1328737c2646210,1329689,2646210,1329689,2647163,1329689,2647163,1345882,2646210,1359217,2646210,1369694,2646210,1380172,2647163,1388744,2647163,1397317,2648115,1413509,2647163,1425892,2644305,1447799,2645258,1453514,2643353,1463039,2641448,1476374,2638590,1488757,2635733,1503997,2632875,1518284,2631923,1529714,2631923,1542097,2630018,1553527,2623350,1574482,2622398,1591627,2615730,1618297,2610968,1637347,2607158,1656397,2602395,1674494,2590965,1685924,2591918,1668779,2578583,1684972,2578583,1684019,2579535,1680209,2580488,1679257,2581440,1664017,2577630,1661160,2584298,1639252,2589060,1625917,2594775,1611630,2598585,1597342l2610015,1590675,2610015,1590674c2618588,1552574,2615730,1544002,2622398,1518284,2624303,1506854,2627160,1495424,2629065,1483994,2630970,1472564,2632875,1460182,2634780,1448752,2636685,1437322,2637638,1425892,2639543,1415414,2640495,1404937,2641448,1394459,2641448,1383982,2640495,1376362,2641448,1366837,2642400,1357312,2643353,1352549,2643353,1347787,2644305,1343024,2644305,1338262,2645258,1333499,2645258,1328737xm134151,887095l134625,887332,134670,887199,134151,887095xm191618,750570c176378,775335,173520,782955,170663,789622,164948,795337,160185,801052,153518,803910l153477,804822,151819,841286,151867,841199,153518,804862c159233,801052,164948,795337,170663,790574,173520,783907,177330,776287,191618,751522l192332,751998,192689,751284,191618,750570xm203047,667702c199237,670560,194475,673417,189712,677227,183045,689610,178282,700087,169710,719137l174286,722798,174435,722155,170663,719137c179235,700087,183998,689609,190665,677227l202473,668793,203047,667702xm276390,613410l275187,614373,270080,634008c268770,638413,267818,641033,266865,643890,230670,692467,209715,757237,179235,803910,175425,816292,171615,829627,166852,842962,162090,856297,159232,869632,155422,882967,145897,911542,131610,942022,130657,966787,124942,985837,119227,1004887,114465,1023937,111607,1038225,109702,1052512,106845,1066800l103035,1088707c102082,1096327,101130,1102995,100177,1110615,97320,1130617,93510,1149667,91605,1169670,90652,1182052,89700,1192530,88747,1205865,89700,1215390,91605,1224915,93510,1243965l95742,1223205,95415,1216342c96367,1203007,98272,1188719,99225,1176337,101130,1156334,104940,1137284,107797,1117282l114596,1109123,124469,1043051,123990,1031557,133400,1004580,138999,981931,137325,985837c135420,984885,133515,983932,131610,983932,126847,996315,122085,1010602,117322,1024890,117322,1031557,117322,1039177,118275,1047750,115417,1062990,113512,1076325,111607,1091565,111607,1093470,110655,1096327,110655,1099185,106845,1102995,104940,1106805,101130,1110615,102082,1102995,103035,1096327,103987,1088707l107797,1066800c110655,1052512,112560,1038225,115417,1023937,121132,1004887,126847,985837,131610,966787,132562,942022,146850,912495,156375,882967,160185,869632,163042,856297,167805,842962,171615,829627,176377,817245,180187,803910,210667,757237,230670,692467,267817,643890,269722,637222,271627,633412,276390,613410xm293536,518160l293535,518160,298297,521970,298297,521969,293536,518160xm465169,382550l464986,382696,464430,383325,456651,391477,454684,394338,453399,395790c451546,398815,450698,401003,447840,403860,428790,425767,408788,447675,389738,472440,384023,479107,378308,484822,373545,491490,367830,498157,363068,504825,357353,511492l285752,590631,358305,510540c364020,503872,368782,497205,374497,490537,380212,483870,385927,478155,390690,471487,409740,446722,429742,425767,448792,402907l454684,394338,464430,383325,465169,382550xm489348,316869c487763,316669,484470,318176,481127,319733l475013,322003,473558,323849c469748,326707,465938,329564,463080,333374,453555,339089,445935,343852,436410,350519l418313,370522,401168,390524c397358,393382,394500,396239,389738,401002l389350,400516,378546,413504c374736,418862,369735,425768,360210,436245l330683,468630,335445,474344,335536,474264,331635,469582c341160,459105,352590,447675,361162,437197,380212,416242,381165,409575,390690,401002,395452,396240,399262,393382,402120,390525l419265,370522,437362,350520c446887,344805,454507,340042,464032,333375,467842,330517,471652,326707,474510,323850,476415,324326,481654,321469,485940,319564l489548,318444,489348,316869xm1868970,144780c1890877,153352,1906117,160020,1917547,166687,1928977,172402,1935645,178117,1938502,183832,1920405,174307,1904212,167640,1891830,160972,1879447,154305,1871827,148590,1868970,144780xm1710855,75247c1719427,75247,1733715,78104,1748955,83819,1765147,90487,1783245,100012,1802295,110489,1750860,94297,1716570,83819,1710855,75247xm1137451,68937c1133641,68580,1127926,69056,1117448,71437,1104113,73342,1088873,75247,1074585,77152,1061250,80010,1046010,83820,1032675,86677,1026960,88582,1021245,90487,1014578,92392,1007910,94297,1001243,96202,993623,98107l947769,107115,939330,110490c920280,117157,900278,122872,881228,130492,862178,138112,843128,144780,824078,153352,809790,160020,796455,165735,784073,171450,775500,173355,765975,178117,757403,181927,734543,190500,713588,201930,691680,212407,681203,218122,670725,225742,660248,232410,649770,239077,639293,245745,629768,252412,618338,263842,597383,280035,581190,288607,565950,300037,550710,312420,535470,324802l491713,362974,495465,367665c497370,366713,500764,364272,504752,361295l512657,355403,541185,330517c556425,318134,571665,306704,586905,294322,603097,285749,623100,269557,635482,258127,645960,251459,655485,244792,665962,238124,676440,231457,685965,224789,697395,218122,719302,207644,741210,196214,763117,187642,771690,183832,781215,179069,788835,174307,801217,168592,815505,162877,828840,156209,847890,147637,866940,140969,885990,133349,905040,125729,925042,120014,944092,113347l968499,108553,980289,104524,1140765,69904,1137451,68937xm1478088,48458c1484636,48815,1491780,49530,1498447,50482,1511782,52387,1523212,56197,1526070,60007,1520355,59055,1514640,58102,1505115,57150,1495590,56197,1482255,53340,1461300,48577,1465586,48101,1471539,48101,1478088,48458xm1588935,40957c1602270,41909,1614652,42862,1627987,43814,1644180,48577,1659420,56197,1675612,62864,1652752,60007,1631797,55244,1616557,52387,1601317,48577,1590840,44767,1588935,40957xm1270324,40719c1233653,40957,1196981,42862,1160310,46672,1135545,47624,1109827,52387,1084110,57149,1071727,59054,1059345,62864,1047915,66674,1036485,70484,1026007,74294,1016482,78104,1001242,80009,987907,81914,972667,83819,914565,101917,859320,123824,806932,147637,786930,155257,765975,165734,746925,174307,741210,176212,734542,179069,728827,180974,723112,183832,717397,186689,712635,189547,702157,195262,691680,200977,682155,205739,663105,216217,647865,225742,634530,230504,619290,239077,610717,248602,598335,259079,555472,283844,517372,318134,493560,340994l471664,360034,450243,379593,450697,380047c388785,439102,334492,503872,285915,573404,271627,593407,260197,607694,252577,619124,244957,630554,240195,639127,237337,646747,232575,655319,226860,663892,222097,672464,212572,690562,203047,708659,193522,725804l162439,774785,162090,776287c158280,784860,155422,795337,151612,804862,148755,810577,146850,814387,143992,818197l142087,820102,133634,848201c132087,855345,131610,860584,131610,864870,131610,873442,132562,879157,129705,888682,124942,902017,121132,914400,116370,927735,112560,941070,107797,953452,103987,966787,99225,986790,95415,1004887,90652,1023937,87795,1042035,85890,1059180,83032,1076325,80175,1093470,79222,1111567,78270,1128712,81127,1115377,83032,1102995,84937,1092517l85555,1089530,86842,1075372c89700,1058227,91605,1040130,94462,1022985l96848,1023781,97055,1022896,94463,1022032c99225,1002029,103035,983932,107798,964882,111608,951547,115418,938212,120180,925829l133454,886956,132563,886777c135420,877252,134468,871537,134468,862965,134468,854392,135420,842010,144945,818197,146850,814387,148755,809625,152565,804862l152821,804166,163043,776287c173520,759142,183045,742950,194475,726757,204000,708660,212573,690562,223050,673417,227813,665797,233528,656272,238290,647700,241148,640080,245910,631507,253530,620077,261150,608647,272580,594360,286868,574357,335445,503872,389738,440055,451650,381000,466890,367665,479273,354330,495465,340995,519278,318135,557378,283845,600240,259080,612623,249555,621195,239077,636435,230505,649770,225742,665010,216217,684060,205740,693585,200977,704063,195262,714540,189547,720255,186690,725018,183832,730733,180975,736448,178117,742163,176212,748830,174307,767880,164782,788835,155257,808838,147637,860273,123825,916470,101917,974573,83820,989813,81915,1003148,80010,1018388,78105,1027913,74295,1038390,70485,1049820,66675,1061250,62865,1073633,59055,1086015,57150,1111733,52387,1138403,47625,1162215,46672,1198887,43338,1235558,41433,1272229,41076l1360655,44043,1270324,40719xm1404150,0c1418437,952,1434630,1905,1448917,2857,1465110,3810,1480350,5715,1494637,7620,1509877,8572,1518450,11430,1525117,15240,1531785,19050,1536547,22860,1545120,24765,1558455,24765,1552740,17145,1569885,20002,1582267,21907,1594650,25717,1607032,28575,1614652,30480,1622272,33337,1629892,35242,1629892,35242,1629892,36195,1628940,36195,1629892,39052,1628940,40957,1627987,42862,1614652,41910,1602270,40957,1588935,40005,1584172,39052,1580362,38100,1575600,36195,1570837,35242,1567027,34290,1562265,33337,1553692,31432,1545120,29527,1536547,27622,1527975,25717,1519402,23812,1510830,21907,1502257,20955,1493685,19050,1484160,18097l1454633,18097c1446060,18097,1437488,18097,1430820,18097,1416533,18097,1405103,18097,1393673,18097l1391928,17540,1375575,25717c1367002,28574,1391767,30479,1381290,35242,1401292,39052,1421295,42862,1438440,46672l1413008,47116,1413437,47149c1423677,47863,1433202,48101,1440345,46672,1447965,47625,1455585,48577,1463205,49530,1484160,54292,1497495,56197,1507020,58102,1516545,60007,1522260,60007,1527975,60960,1539405,63817,1551788,66675,1563218,68580,1575600,70485,1587030,74295,1599413,76200,1610843,79057,1623225,81915,1634655,84772l1669898,95250,1687043,100012,1704188,105727,1704409,105929,1716704,108049c1727330,110549,1739921,114716,1746499,119121l1750661,125427,1751813,125730c1760385,129540,1769910,133350,1778483,136207,1786103,139065,1793723,141922,1801343,145732,1808963,149542,1816583,152400,1824203,156210,1828013,159067,1833728,161925,1841348,165735,1845158,167640,1848968,169545,1852778,171450,1856588,173355,1861350,175260,1865160,178117,1882305,186690,1899450,195262,1907070,201930,1924215,213360,1942313,223837,1960410,236220,1968983,241935,1978508,248602,1988033,255270l1988833,255841,2002949,264417c2327259,483516,2540483,854556,2540483,1275397l2540081,1283368,2550960,1284922c2554770,1287779,2557627,1289684,2561437,1292542,2562390,1303019,2564295,1305877,2566200,1318259,2571915,1329689,2578582,1339214,2584297,1348739l2591918,1349432,2591918,1342072,2599661,1320563,2599537,1316355c2602395,1287780,2604300,1288732,2607157,1290637,2610967,1289685,2614777,1289685,2617635,1290637,2623350,1286827,2628112,1282065,2633827,1280160,2634780,1294447,2634780,1306830,2635732,1322070,2633827,1328737,2632875,1335405,2630970,1342072,2629065,1348740,2627160,1355407,2625255,1361122,2624302,1371600,2623350,1382077,2622397,1392555l2621445,1408747c2620492,1414462,2620492,1419225,2619540,1424940l2615479,1427648,2615730,1428749,2619621,1426155,2621445,1410652,2622397,1394460c2623350,1383982,2624302,1373505,2625255,1363027,2627160,1357312,2629065,1350645,2630970,1343977,2632875,1337310,2634780,1330642,2635732,1323975,2638590,1325880,2640495,1327785,2643352,1329690,2643352,1334452,2643352,1339215,2642400,1343977,2641447,1348740,2641447,1353502,2640495,1358265,2639542,1367790,2638590,1376362,2639542,1384935,2638590,1394460,2638590,1404937,2637637,1416367,2635732,1426845,2634780,1438275,2632875,1449705,2630970,1461135,2630017,1472565,2627160,1484947,2625255,1496377,2622397,1507807,2620492,1519237,2613825,1544955,2615730,1553527,2608110,1591627,2604300,1593532,2600490,1595437,2596680,1598295,2592870,1611630,2587155,1626870,2582392,1640205,2575725,1662112,2580487,1664970,2578582,1680210,2577630,1682115,2576677,1684972,2576677,1685925,2570962,1701165,2565247,1716405,2560485,1729740,2558580,1731645,2557627,1732597,2555722,1733550,2549055,1748790,2542387,1764982,2535720,1780222,2543340,1764982,2550007,1748790,2556675,1733550,2558580,1731645,2559532,1731645,2561437,1729740,2553817,1770697,2541435,1796415,2530957,1816417,2525242,1820227,2519527,1823085,2514765,1824990l2511407,1831707,2511908,1832609c2512860,1830704,2513813,1827847,2515718,1824989,2520480,1823084,2526195,1820227,2531910,1816417,2532863,1826894,2525243,1840229,2520480,1848802,2513813,1862137,2506193,1874519,2499525,1886902,2495715,1893569,2492858,1899284,2489048,1905952,2485238,1912619,2481428,1918334,2477618,1925002,2474760,1928812,2472855,1933574,2469045,1939289,2465235,1948814,2461425,1957387,2456663,1966912l2443328,1993582c2436660,2003107,2429993,2013584,2422373,2022157,2415705,2030729,2408085,2040254,2401418,2048827l2402291,2047029,2378557,2079307c2372842,2073592,2341410,2118360,2327122,2135505l2316996,2151085,2327122,2136457c2341410,2120264,2372842,2075497,2378557,2080259,2375700,2100262,2348077,2125979,2339505,2139314,2331885,2148363,2325456,2155031,2319383,2160389l2303230,2172263,2302357,2173605,2292258,2181374,2291880,2184082c2277592,2199322,2263305,2215515,2247112,2229802,2231872,2245042,2216632,2260282,2199487,2273617l2197285,2275215,2181390,2295524c2169960,2306002,2156625,2314574,2143290,2324099l2107681,2350806,2107553,2350961,2143290,2325052c2155672,2315527,2169007,2306002,2181390,2296477,2173770,2309812,2163292,2318384,2149957,2327909,2139004,2337911,2131146,2341959,2124359,2344578l2106651,2352057,2106142,2352675c2099475,2357437,2093760,2361247,2087092,2365057l2079914,2368384,2061852,2383036c2055184,2388156,2049469,2392204,2044230,2395537,2034705,2403157,2027085,2407920,2017560,2412682,2019465,2409825,2014703,2411730,2008988,2413635l1999460,2417870,1997979,2418995,2009940,2414587c2015655,2412682,2019465,2410777,2018513,2413635,2011845,2423160,1998510,2431732,1984223,2439352,1976603,2443162,1969935,2446972,1962315,2450783,1954695,2454592,1947075,2457450,1940408,2461260l1924934,2463581,1922310,2465070c1898497,2476500,1874685,2486025,1849920,2496502l1846229,2497341,1824203,2511742c1829918,2512695,1832775,2513647,1836585,2515552,1819440,2530792,1796580,2533650,1790865,2535555,1791818,2531745,1793723,2526982,1794675,2522220,1789913,2524125,1785150,2526030,1779435,2527935,1774673,2529840,1769910,2530792,1765148,2532697,1755623,2535555,1745145,2538412,1735620,2542222l1731675,2537487,1717522,2540317c1711807,2541270,1706092,2543175,1700377,2544127,1688947,2546985,1676565,2550795,1665135,2552700l1663973,2553240,1697520,2545079c1703235,2543174,1708950,2542222,1714665,2541269,1720380,2540317,1725142,2538412,1728952,2538412,1729905,2540317,1731810,2542222,1734667,2543174,1745145,2540317,1754670,2537459,1764195,2533649,1768957,2531744,1773720,2530792,1778482,2528887,1783245,2526982,1788007,2525077,1793722,2523172,1792770,2526982,1790865,2531744,1789912,2536507,1776577,2543174,1763242,2548889,1749907,2555557l1747946,2555008,1720380,2566034c1711808,2568892,1704188,2570797,1697520,2572702,1683233,2576512,1672755,2578417,1663230,2581274,1663707,2578893,1657754,2578893,1649062,2580084l1619428,2585850,1618462,2587942c1593697,2593657,1566075,2598419,1539405,2603182,1530832,2602229,1531785,2600324,1521307,2598419,1516545,2598419,1511782,2598419,1506067,2598419,1498447,2601277,1488922,2604134,1479397,2606992,1470825,2607944,1463205,2608897,1455585,2608897,1447965,2608897,1440345,2609849,1431772,2609849l1429185,2608741,1407484,2612588c1399626,2612707,1391768,2611278,1381290,2607944,1381290,2607944,1382243,2606992,1382243,2606992,1384148,2605087,1385100,2603182,1387005,2600324,1379385,2599372,1371765,2598419,1365098,2597467,1367955,2595562,1372718,2593657,1375575,2591752,1386053,2591752,1396530,2591752,1407008,2590799,1417485,2589847,1427010,2589847,1437488,2589847l1481302,2590799,1511782,2587942c1531785,2584132,1550835,2579369,1568932,2575559,1585125,2570797,1596555,2568892,1607032,2566987,1617510,2566034,1627035,2566034,1635607,2566034l1637595,2565111,1609890,2566035c1599412,2566987,1587030,2569845,1571790,2574607,1553692,2578417,1534642,2583180,1514640,2586990,1505115,2587942,1495590,2588895,1484160,2589847,1470825,2589847,1455585,2589847,1440345,2588895,1430820,2588895,1420342,2589847,1409865,2589847,1399387,2590800,1388910,2590800,1378432,2590800,1377480,2588895,1378432,2587942,1379385,2586990,1381290,2584132,1384147,2581275,1386052,2577465,1479397,2573655,1585125,2555557,1679422,2528887,1748955,2508885,1814677,2485072,1878495,2453640,1893735,2445067,1911832,2435542,1930882,2426017,1940407,2421255,1950885,2416492,1960410,2410777,1969935,2405062,1980412,2400300,1990890,2394585,2010892,2383155,2029942,2371725,2048040,2360295,2066137,2347912,2081377,2336482,2093760,2325052,2122335,2304097,2150910,2283142,2179485,2258377,2187105,2251710,2195677,2245995,2203297,2239327,2210917,2232660,2218537,2225992,2226157,2219325,2238540,2208847,2249017,2199322,2260447,2187892,2265210,2179320,2270925,2171700,2274735,2164080l2295258,2145267,2295423,2144085,2275688,2162175c2271878,2169795,2266163,2177415,2261400,2185987,2249970,2197417,2239493,2206942,2227110,2217420,2219490,2224087,2211870,2230755,2204250,2237422,2196630,2244090,2189010,2249805,2180438,2256472,2151863,2280285,2124240,2302192,2094713,2323147,2082330,2334577,2066138,2346960,2048993,2358390,2030895,2369820,2011845,2382202,1991843,2392680,1981365,2398395,1971840,2403157,1961363,2408872,1951838,2414587,1941360,2419350,1931835,2424112,1912785,2433637,1894688,2443162,1879448,2451735,1815630,2482215,1749908,2506027,1680375,2526982,1586078,2553652,1480350,2571750,1387005,2575560,1379385,2575560,1370813,2575560,1365098,2575560,1364145,2572702,1362240,2570797,1362240,2567940,1358430,2566035,1348905,2566987,1339380,2566987,1330808,2569845,1319378,2572702,1318425,2575560,1294613,2576512,1275563,2576512,1257465,2576512,1240320,2575560,1226033,2574607,1212698,2574607,1205078,2573655,1198410,2572702,1190790,2572702,1183170,2571750,1175550,2570797,1168883,2568892l1182080,2554816,1179360,2555557,1130192,2546452,1127925,2546985c1090778,2541270,1060298,2535555,1033628,2529840,1020293,2526982,1007910,2524125,996480,2522220,985050,2519362,974573,2517457,964095,2516505,951713,2510790,938378,2505075,925043,2498407,911708,2493645,897420,2487930,876465,2480310,859320,2473642,842175,2466975,825983,2460307,830745,2455545,832650,2454592,834555,2453640,846938,2456497,858368,2458402,869798,2460307,875513,2465070,880275,2468880,885038,2473642,898373,2476500,912660,2482215,937425,2488882,975525,2503170,1006958,2509837,1041248,2515552,1049820,2517457,1058393,2518410,1066965,2520315,1075538,2521267,1085063,2523172,1094588,2525077,1104113,2526982,1114590,2528887,1125068,2531745l1158657,2539008,1161262,2538412c1171740,2540317,1181265,2541270,1192695,2543175,1193647,2542222,1193647,2542222,1193647,2541270,1208887,2542222,1225080,2542222,1239367,2543175,1242225,2543175,1246035,2544127,1246987,2544127,1271752,2545080,1294612,2544127,1317472,2544127,1335570,2545080,1352715,2545080,1368907,2546032,1389862,2545080,1410817,2542222,1429867,2541270,1432725,2541270,1436535,2541270,1437487,2541270,1438440,2544127,1440345,2546032,1440345,2548890,1468920,2546985,1486065,2544127,1500352,2541270,1514640,2539365,1525117,2536507,1540357,2531745,1547977,2530792,1555597,2529840,1563217,2527935,1567980,2526982,1572742,2526982,1577505,2526030,1588935,2523172,1598460,2521267,1608937,2518410,1617510,2516505,1626082,2514600,1634655,2512695,1643227,2510790,1651800,2507932,1660372,2506027l1707545,2497863,1713713,2495550c1697520,2498407,1680375,2501265,1664183,2504122,1655610,2506027,1647038,2508885,1638465,2510790,1629893,2512695,1621320,2514600,1612748,2516505,1601318,2519362,1592745,2521267,1581315,2524125,1576553,2525077,1571790,2525077,1567028,2526030,1559408,2526982,1551788,2527935,1544168,2529840,1517498,2532697,1498448,2533650,1482255,2535555,1467015,2537460,1454633,2539365,1440345,2539365,1438440,2539365,1435583,2539365,1432725,2539365,1413675,2541270,1392720,2544127,1371765,2544127,1355573,2543175,1338428,2543175,1320330,2542222,1297470,2542222,1274610,2543175,1249845,2542222,1247940,2542222,1245083,2541270,1242225,2541270,1231748,2537460,1224128,2533650,1212698,2528887,1207935,2532697,1201268,2535555,1196505,2539365l1196464,2539447,1209840,2530792c1221270,2535554,1229843,2539364,1239368,2543174,1224128,2543174,1207935,2542222,1193648,2541269l1194008,2541036,1164120,2536507c1151738,2533650,1140308,2531745,1128878,2528887,1118400,2526030,1107923,2524125,1098398,2522220,1088873,2520315,1079348,2519362,1070775,2517457,1062203,2515552,1053630,2514600,1045058,2512695,1010768,2506980,979335,2500312,941235,2486025,916470,2480310,902183,2474595,888848,2470785,883133,2466975,878370,2462212,873608,2457450,862178,2455545,850748,2453640,838365,2450782,820268,2442210,804075,2433637,785978,2424112,780263,2424112,776453,2425065,770738,2425065,751688,2415540,734543,2406967,716445,2397442,713588,2391727,709778,2386012,706920,2380297,706920,2380297,707873,2380297,708825,2379345,719303,2386012,730733,2391727,742163,2397442,753593,2403157,764070,2408872,775500,2415540,779310,2413635,782168,2411730,785025,2409825,766928,2401252,755498,2391727,745973,2384107,736448,2376487,726923,2371725,713588,2369820,686918,2350770,678345,2350770,668820,2344102,655485,2335530,643103,2327910,630720,2319337,600240,2302192,608813,2320290,570713,2293620,563093,2287905,556425,2282190,547853,2274570,549758,2274570,551663,2273617,552615,2272665,561188,2275522,567855,2277427,575475,2279332,559283,2261235,556425,2253615,527850,2229802,518325,2222182,509753,2214562,501180,2207895,492608,2200275,484035,2193607,476415,2185987,470700,2180272,455460,2174557,444983,2160270,428790,2143125,415455,2126932,399263,2109787l396126,2099983,386880,2090737c376403,2080260,365925,2068830,355448,2056447,353543,2049780,339255,2031682,351638,2039302,346875,2033587,343065,2026920,339255,2022157l337780,2019844,323062,2009774c311632,1996439,302107,1982152,294487,1968817,286867,1954529,281152,1941194,278295,1930717l276390,1930717c268770,1917382,261150,1903095,254483,1888807,247815,1874520,240195,1861185,233528,1846897,225908,1830705,218288,1814512,211620,1798320,204953,1782127,198285,1764982,191618,1748790,199238,1759267,205905,1769745,211620,1782127,217335,1794510,223050,1807845,231623,1824037,235433,1829752,236385,1839277,238290,1846897l241046,1850938,237654,1833303,228809,1817250,214411,1784874,197332,1756409c190665,1737359,183045,1718309,176377,1699259l158424,1640674,152529,1623596c142540,1590017,133959,1555831,126853,1521108l115498,1446707,115417,1448752c115417,1453515,115417,1457325,116370,1463992,118275,1475422,120180,1486852,121132,1499235,123037,1511617,124942,1524000,126847,1535430,122085,1526857,120180,1515427,117322,1503997,115417,1491615,113512,1478280,110655,1463992,105892,1463992,104940,1463992,103035,1463992,102082,1453515,101130,1443990,98272,1427797,96367,1420177,93510,1412557,91605,1404937,89700,1397317,87795,1389697,85890,1383030,80175,1376362,75412,1371600,69697,1365885,67792,1365885,66840,1365885,64935,1365885,63030,1360170,61125,1351597,60172,1342072,59220,1332547,58267,1322070,58267,1311592,58267,1291590,59220,1273492,62077,1268730,63030,1263015,63030,1258252,63982,1253490l67226,1243037,65649,1219200c65887,1207294,66839,1194911,67792,1183957l71602,1176814,71602,1172527c69697,1178242,66840,1182052,63982,1186815,62077,1183005,59220,1181100,57315,1177290,53505,1171575,54457,1120140,44932,1160145l42670,1146572,42075,1147762c41122,1160145,39217,1173480,38265,1185862,37312,1198245,35407,1211580,35407,1223962,34455,1233487,33502,1243965,32550,1253490l32550,1314449c32550,1324927,32550,1335404,33502,1345882,34455,1356359,35407,1366837,35407,1377314,31597,1378267,32550,1413509,26835,1406842,25882,1406842,25882,1406842,24930,1406842,19215,1385887,19215,1367789,19215,1349692,19215,1331594,22072,1313497,19215,1290637,20167,1274444,22072,1260157,23977,1244917l32546,1253485,24930,1243965c23025,1234440,23025,1223962,23025,1209675,23025,1195387,23977,1178242,24930,1157287,24930,1152525,25882,1147762,25882,1143000,26835,1135380,27787,1126807,28740,1119187,32550,1105852,36360,1089660,40170,1076325l45865,1047851,43980,1041082c42075,1053465,39217,1064895,37312,1079182,33502,1092517,29692,1108710,25882,1122045,24930,1129665,23977,1138237,23025,1145857,23025,1150620,22072,1155382,22072,1160145,22072,1181100,21120,1198245,20167,1212532,20167,1226820,21120,1237297,22072,1246822,20167,1263015,18262,1277302,17310,1292542,20167,1315402,17310,1333500,17310,1351597,17310,1369695,17310,1387792,23025,1408747,23025,1408747,23977,1408747,24930,1408747,28740,1426845,32550,1443990,37312,1463040,38265,1475422,41122,1486852,43980,1507807,48742,1524000,53505,1539240,58267,1553527,60410,1580673,74876,1623893,80770,1651843l82734,1670685,86843,1670685c97320,1697355,103988,1711642,107798,1721167,112560,1730692,114465,1737360,115418,1746885,111608,1745932,106845,1736407,101130,1724977,95415,1713547,90653,1700212,85890,1690687,81128,1678305,89700,1712595,84938,1700212l76651,1674524,70650,1675447c67792,1667827,65887,1660207,63982,1653540,53505,1643062,45885,1621155,41122,1601152,36360,1581150,32550,1562100,26835,1554480,22072,1537335,22072,1519237,25882,1515427,23977,1500187,21120,1484947,19215,1469707,17310,1454467,16357,1439227,14452,1423987,10642,1412557,6832,1403032,3975,1390650,-1740,1325880,-2693,1250632,10642,1213485,11595,1197292,12547,1177290,17310,1167765,15405,1159192,13500,1151572,11595,1143000,13500,1126807,11595,1089660,23025,1074420,23977,1067752,24930,1062990,25882,1058227,27787,1034415,29692,1018222,33502,1002982,40170,989647,48742,967740,53505,962977,58267,973455,46837,1000125,48742,1017270l53503,1007964,56362,985718c58267,975597,59696,966311,57315,961072,60172,949642,63030,941069,65887,929639,70650,914399,74460,898207,79222,882014,83985,865822,89700,849629,95415,833437l96628,832072,103988,793432c107798,785812,111608,775334,114465,765809,118275,756284,123038,748664,126848,742949,135420,726757,142088,710564,151613,695324,158280,680084,164948,667702,171615,652462,172568,639127,191618,614362,200190,597217,204953,591502,210668,585787,221145,573404,227813,559117,233528,548639,238290,540067,243053,531494,247815,525779,252578,519112,258293,513397,266865,503872,267818,511492,268770,510539,270675,507682,271628,505777,276390,495299,281153,485774,286868,475297,296393,464819,307823,446722,316395,441007,309966,453151,316932,450829,317199,455339l315045,461363,345922,429577c348780,423862,354495,417195,361162,409575,367830,402907,375450,396240,381165,390525l382889,392440,382118,391477c390690,382904,398310,374332,406883,366712,414503,359092,423075,351472,431648,343852,442125,333374,448793,324802,458318,315277,470700,305752,484035,296227,495465,287654,508800,277177,522135,267652,535470,258127l559389,241440,575475,226694c585000,220979,594525,215264,604050,209549,613575,203834,624052,199072,634530,193357l638565,191282,648937,181094c654771,176688,661201,172402,665963,168592,673583,162877,679298,160496,684656,159067l697880,156023,700252,154304c782167,109537,869797,74294,959332,49529l968945,47439,995527,38099c1001719,36194,1008148,35003,1013863,34408l1023424,34327,1026960,33337c1097445,17144,1169835,7619,1244130,4762,1262704,5238,1283897,4762,1305804,4524,1327712,4285,1350334,4285,1371765,5714l1372993,6635,1405103,2857c1415580,4762,1425105,5714,1434630,7619,1444155,9524,1453680,10477,1464158,13334l1479392,16797,1463205,12382c1453680,10477,1443202,8572,1433677,6667,1424152,4762,1414627,3810,1404150,1905,1404150,1905,1404150,952,1404150,0xe" fillcolor="#0072c7 [3205]" stroked="f">
              <v:fill opacity="14392f"/>
              <v:stroke joinstyle="miter"/>
              <v:formulas/>
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</v:group>
        </v:group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Microsoft YaHei UI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YaHei U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YaHei UI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YaHei UI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11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2"/>
  </w:compat>
  <w:rsids>
    <w:rsidRoot w:val="003D0A55"/>
    <w:rsid w:val="000059F5"/>
    <w:rsid w:val="000073B9"/>
    <w:rsid w:val="0001562B"/>
    <w:rsid w:val="00026D3F"/>
    <w:rsid w:val="0003611E"/>
    <w:rsid w:val="00054B76"/>
    <w:rsid w:val="000572F4"/>
    <w:rsid w:val="00060042"/>
    <w:rsid w:val="000723B8"/>
    <w:rsid w:val="0007379D"/>
    <w:rsid w:val="0007722F"/>
    <w:rsid w:val="00086468"/>
    <w:rsid w:val="0008685D"/>
    <w:rsid w:val="00090860"/>
    <w:rsid w:val="000C66BC"/>
    <w:rsid w:val="000C7F0D"/>
    <w:rsid w:val="000E4E8B"/>
    <w:rsid w:val="00112FD7"/>
    <w:rsid w:val="00150ABD"/>
    <w:rsid w:val="0015274E"/>
    <w:rsid w:val="0016422F"/>
    <w:rsid w:val="00177ADB"/>
    <w:rsid w:val="0019224D"/>
    <w:rsid w:val="001946FC"/>
    <w:rsid w:val="001A33C5"/>
    <w:rsid w:val="001C793E"/>
    <w:rsid w:val="001D1BC2"/>
    <w:rsid w:val="00221EC8"/>
    <w:rsid w:val="00222466"/>
    <w:rsid w:val="002469A7"/>
    <w:rsid w:val="00247254"/>
    <w:rsid w:val="0024753C"/>
    <w:rsid w:val="00251E1A"/>
    <w:rsid w:val="00257B74"/>
    <w:rsid w:val="00275927"/>
    <w:rsid w:val="00276026"/>
    <w:rsid w:val="002813B0"/>
    <w:rsid w:val="0029765B"/>
    <w:rsid w:val="002A4500"/>
    <w:rsid w:val="002B225B"/>
    <w:rsid w:val="002B4549"/>
    <w:rsid w:val="002C64BE"/>
    <w:rsid w:val="002D2DA2"/>
    <w:rsid w:val="002D3DF0"/>
    <w:rsid w:val="002D4BF5"/>
    <w:rsid w:val="002E499F"/>
    <w:rsid w:val="002E55FE"/>
    <w:rsid w:val="00302055"/>
    <w:rsid w:val="0030611F"/>
    <w:rsid w:val="00310F17"/>
    <w:rsid w:val="00313B5F"/>
    <w:rsid w:val="0031457A"/>
    <w:rsid w:val="00320E87"/>
    <w:rsid w:val="00322A46"/>
    <w:rsid w:val="00326054"/>
    <w:rsid w:val="003326CB"/>
    <w:rsid w:val="00334C4E"/>
    <w:rsid w:val="00353B60"/>
    <w:rsid w:val="00376291"/>
    <w:rsid w:val="00380FD1"/>
    <w:rsid w:val="00381783"/>
    <w:rsid w:val="00383D02"/>
    <w:rsid w:val="00385DE7"/>
    <w:rsid w:val="003B1A8B"/>
    <w:rsid w:val="003B6BCE"/>
    <w:rsid w:val="003D0A55"/>
    <w:rsid w:val="003D1B71"/>
    <w:rsid w:val="003E020C"/>
    <w:rsid w:val="003E73F9"/>
    <w:rsid w:val="00406C5D"/>
    <w:rsid w:val="0041287B"/>
    <w:rsid w:val="00413595"/>
    <w:rsid w:val="004310C1"/>
    <w:rsid w:val="004379D3"/>
    <w:rsid w:val="00462484"/>
    <w:rsid w:val="0046537E"/>
    <w:rsid w:val="004976D4"/>
    <w:rsid w:val="00497FE2"/>
    <w:rsid w:val="004B015E"/>
    <w:rsid w:val="004B79B3"/>
    <w:rsid w:val="004C02F1"/>
    <w:rsid w:val="004C3B3E"/>
    <w:rsid w:val="004D5799"/>
    <w:rsid w:val="004D70D7"/>
    <w:rsid w:val="004E158A"/>
    <w:rsid w:val="004E3B15"/>
    <w:rsid w:val="004F0923"/>
    <w:rsid w:val="004F6E0E"/>
    <w:rsid w:val="005124E6"/>
    <w:rsid w:val="00533214"/>
    <w:rsid w:val="00542CD6"/>
    <w:rsid w:val="00552AC4"/>
    <w:rsid w:val="005573CB"/>
    <w:rsid w:val="00564B03"/>
    <w:rsid w:val="00565470"/>
    <w:rsid w:val="00565C77"/>
    <w:rsid w:val="0056708E"/>
    <w:rsid w:val="00572267"/>
    <w:rsid w:val="005801E5"/>
    <w:rsid w:val="00583A68"/>
    <w:rsid w:val="00590471"/>
    <w:rsid w:val="00594FED"/>
    <w:rsid w:val="00596AA2"/>
    <w:rsid w:val="005C2D22"/>
    <w:rsid w:val="005D01FA"/>
    <w:rsid w:val="005D5238"/>
    <w:rsid w:val="005E469E"/>
    <w:rsid w:val="005F238E"/>
    <w:rsid w:val="006044E0"/>
    <w:rsid w:val="00621AA4"/>
    <w:rsid w:val="00643F4A"/>
    <w:rsid w:val="00644666"/>
    <w:rsid w:val="00646FF8"/>
    <w:rsid w:val="0064761D"/>
    <w:rsid w:val="00653E17"/>
    <w:rsid w:val="0065586D"/>
    <w:rsid w:val="00665F95"/>
    <w:rsid w:val="006916D4"/>
    <w:rsid w:val="006958B4"/>
    <w:rsid w:val="006A08E8"/>
    <w:rsid w:val="006D5700"/>
    <w:rsid w:val="006D79A8"/>
    <w:rsid w:val="00702BEB"/>
    <w:rsid w:val="00716F88"/>
    <w:rsid w:val="0072353B"/>
    <w:rsid w:val="00737400"/>
    <w:rsid w:val="007575B6"/>
    <w:rsid w:val="0075772E"/>
    <w:rsid w:val="007721CF"/>
    <w:rsid w:val="00781E19"/>
    <w:rsid w:val="007B31F2"/>
    <w:rsid w:val="007B3C81"/>
    <w:rsid w:val="007C0555"/>
    <w:rsid w:val="007D67CA"/>
    <w:rsid w:val="007E668F"/>
    <w:rsid w:val="007E678F"/>
    <w:rsid w:val="007F3BF1"/>
    <w:rsid w:val="007F5B63"/>
    <w:rsid w:val="007F6EF8"/>
    <w:rsid w:val="008007AE"/>
    <w:rsid w:val="00803A0A"/>
    <w:rsid w:val="008409CA"/>
    <w:rsid w:val="0084395C"/>
    <w:rsid w:val="00845AE6"/>
    <w:rsid w:val="00846CB9"/>
    <w:rsid w:val="008566AA"/>
    <w:rsid w:val="008743D3"/>
    <w:rsid w:val="008A1E6E"/>
    <w:rsid w:val="008C024F"/>
    <w:rsid w:val="008C2CFC"/>
    <w:rsid w:val="008C300C"/>
    <w:rsid w:val="00912DC8"/>
    <w:rsid w:val="00921FC2"/>
    <w:rsid w:val="00922017"/>
    <w:rsid w:val="009475DC"/>
    <w:rsid w:val="00967B93"/>
    <w:rsid w:val="0099335B"/>
    <w:rsid w:val="009C3BBB"/>
    <w:rsid w:val="009D0528"/>
    <w:rsid w:val="009D090F"/>
    <w:rsid w:val="009D111A"/>
    <w:rsid w:val="00A31464"/>
    <w:rsid w:val="00A31B16"/>
    <w:rsid w:val="00A33613"/>
    <w:rsid w:val="00A47A8D"/>
    <w:rsid w:val="00A54C68"/>
    <w:rsid w:val="00A5704D"/>
    <w:rsid w:val="00A62A43"/>
    <w:rsid w:val="00A929F5"/>
    <w:rsid w:val="00A96E9F"/>
    <w:rsid w:val="00AA6891"/>
    <w:rsid w:val="00AC4232"/>
    <w:rsid w:val="00AC6C7E"/>
    <w:rsid w:val="00AE6508"/>
    <w:rsid w:val="00B065D6"/>
    <w:rsid w:val="00B17C4C"/>
    <w:rsid w:val="00B220D1"/>
    <w:rsid w:val="00B4158A"/>
    <w:rsid w:val="00B6466C"/>
    <w:rsid w:val="00B80398"/>
    <w:rsid w:val="00BA7BB2"/>
    <w:rsid w:val="00BB1B5D"/>
    <w:rsid w:val="00BC22C7"/>
    <w:rsid w:val="00BD08D9"/>
    <w:rsid w:val="00BD195A"/>
    <w:rsid w:val="00BE2BA9"/>
    <w:rsid w:val="00C07230"/>
    <w:rsid w:val="00C07240"/>
    <w:rsid w:val="00C104E7"/>
    <w:rsid w:val="00C14078"/>
    <w:rsid w:val="00C72451"/>
    <w:rsid w:val="00C96D11"/>
    <w:rsid w:val="00CA16E3"/>
    <w:rsid w:val="00CA2607"/>
    <w:rsid w:val="00CB2390"/>
    <w:rsid w:val="00CD795D"/>
    <w:rsid w:val="00CE0858"/>
    <w:rsid w:val="00CE1E3D"/>
    <w:rsid w:val="00CF1A09"/>
    <w:rsid w:val="00CF7A49"/>
    <w:rsid w:val="00D0373F"/>
    <w:rsid w:val="00D041D8"/>
    <w:rsid w:val="00D053FA"/>
    <w:rsid w:val="00D41CBF"/>
    <w:rsid w:val="00D43353"/>
    <w:rsid w:val="00D46CCC"/>
    <w:rsid w:val="00D511A3"/>
    <w:rsid w:val="00D603E5"/>
    <w:rsid w:val="00D658ED"/>
    <w:rsid w:val="00D66208"/>
    <w:rsid w:val="00DA2F2D"/>
    <w:rsid w:val="00DA74D5"/>
    <w:rsid w:val="00DB387E"/>
    <w:rsid w:val="00DB6F98"/>
    <w:rsid w:val="00DC3F0A"/>
    <w:rsid w:val="00DE3A8F"/>
    <w:rsid w:val="00E26AED"/>
    <w:rsid w:val="00E44F7D"/>
    <w:rsid w:val="00E53A6B"/>
    <w:rsid w:val="00E5627C"/>
    <w:rsid w:val="00E56726"/>
    <w:rsid w:val="00E73AB8"/>
    <w:rsid w:val="00E85A4D"/>
    <w:rsid w:val="00E8742B"/>
    <w:rsid w:val="00E90A60"/>
    <w:rsid w:val="00E94876"/>
    <w:rsid w:val="00E959D4"/>
    <w:rsid w:val="00EA417F"/>
    <w:rsid w:val="00EA4D1D"/>
    <w:rsid w:val="00EB71F5"/>
    <w:rsid w:val="00EC74D1"/>
    <w:rsid w:val="00ED47F7"/>
    <w:rsid w:val="00EE7E09"/>
    <w:rsid w:val="00EF4D82"/>
    <w:rsid w:val="00F018E9"/>
    <w:rsid w:val="00F0223C"/>
    <w:rsid w:val="00F03121"/>
    <w:rsid w:val="00F12E30"/>
    <w:rsid w:val="00F20161"/>
    <w:rsid w:val="00F3235D"/>
    <w:rsid w:val="00F32393"/>
    <w:rsid w:val="00F36C7B"/>
    <w:rsid w:val="00F4150E"/>
    <w:rsid w:val="00F56DAE"/>
    <w:rsid w:val="00F7712D"/>
    <w:rsid w:val="00F878BD"/>
    <w:rsid w:val="00F91272"/>
    <w:rsid w:val="00FA402A"/>
    <w:rsid w:val="00FA4377"/>
    <w:rsid w:val="00FA7454"/>
    <w:rsid w:val="00FD2F7B"/>
    <w:rsid w:val="00FE74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10"/>
    <o:shapelayout v:ext="edit">
      <o:idmap v:ext="edit" data="1"/>
    </o:shapelayout>
  </w:shapeDefaults>
  <w:decimalSymbol w:val="."/>
  <w:listSeparator w:val=","/>
  <w14:docId w14:val="70C33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cuerpo">
    <w:name w:val="Body Text"/>
    <w:basedOn w:val="Normal"/>
    <w:link w:val="TextodecuerpoCar"/>
    <w:uiPriority w:val="1"/>
    <w:semiHidden/>
    <w:qFormat/>
    <w:rsid w:val="00CA16E3"/>
    <w:rPr>
      <w:sz w:val="20"/>
      <w:szCs w:val="20"/>
    </w:rPr>
  </w:style>
  <w:style w:type="character" w:customStyle="1" w:styleId="TextodecuerpoCar">
    <w:name w:val="Texto de cuerpo Car"/>
    <w:basedOn w:val="Fuentedeprrafopredeter"/>
    <w:link w:val="Textodecuerpo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decuerpo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Textodecuerpo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decuerpo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decuerpo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qFormat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Muestra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Encabezadodetabladecontenido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n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n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n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n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n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n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n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n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n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n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n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n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n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n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an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an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an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an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an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an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an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n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n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n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n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n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n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n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n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n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n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n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n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n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n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n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n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n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n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n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n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n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Enfasis">
    <w:name w:val="Emphasis"/>
    <w:basedOn w:val="Fuentedeprrafopredeter"/>
    <w:uiPriority w:val="20"/>
    <w:qFormat/>
    <w:rsid w:val="00CA16E3"/>
    <w:rPr>
      <w:rFonts w:ascii="Calibri" w:hAnsi="Calibri" w:cs="Calibri"/>
      <w:i/>
      <w:iCs/>
    </w:rPr>
  </w:style>
  <w:style w:type="table" w:styleId="Listamulticolor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multicolor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multicolor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multicolor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multicolor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multicolor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multicolor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multicolor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multicolor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multicolor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multicolor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multicolor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multicolor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multicolor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multicolor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ulticolor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ulticolor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ulticolor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ulticolor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ulticolor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ulticolor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de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customStyle="1" w:styleId="PlainTable1">
    <w:name w:val="Plain Table 1"/>
    <w:basedOn w:val="Tablanormal"/>
    <w:uiPriority w:val="41"/>
    <w:rsid w:val="00CA16E3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anormal"/>
    <w:uiPriority w:val="42"/>
    <w:rsid w:val="00CA16E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anormal"/>
    <w:uiPriority w:val="43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anormal"/>
    <w:uiPriority w:val="44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anormal"/>
    <w:uiPriority w:val="45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intensa">
    <w:name w:val="Intense Quote"/>
    <w:basedOn w:val="Normal"/>
    <w:next w:val="Normal"/>
    <w:link w:val="Citaintens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intensaCar">
    <w:name w:val="Cita intensa Car"/>
    <w:basedOn w:val="Fuentedeprrafopredeter"/>
    <w:link w:val="Citaintens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decuerpo2">
    <w:name w:val="Body Text 2"/>
    <w:basedOn w:val="Normal"/>
    <w:link w:val="Textodecuerpo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decuerpo2Car">
    <w:name w:val="Texto de cuerpo 2 Car"/>
    <w:basedOn w:val="Fuentedeprrafopredeter"/>
    <w:link w:val="Textodecuerpo2"/>
    <w:uiPriority w:val="99"/>
    <w:semiHidden/>
    <w:rsid w:val="00CA16E3"/>
    <w:rPr>
      <w:rFonts w:ascii="Calibri" w:hAnsi="Calibri" w:cs="Calibri"/>
    </w:rPr>
  </w:style>
  <w:style w:type="paragraph" w:styleId="Textodecuerpo3">
    <w:name w:val="Body Text 3"/>
    <w:basedOn w:val="Normal"/>
    <w:link w:val="Textodecuerpo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decuerpo3Car">
    <w:name w:val="Texto de cuerpo 3 Car"/>
    <w:basedOn w:val="Fuentedeprrafopredeter"/>
    <w:link w:val="Textodecuerpo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decuerpo">
    <w:name w:val="Body Text Indent"/>
    <w:basedOn w:val="Normal"/>
    <w:link w:val="Sangradetdecuerpo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decuerpoCar">
    <w:name w:val="Sangría de t. de cuerpo Car"/>
    <w:basedOn w:val="Fuentedeprrafopredeter"/>
    <w:link w:val="Sangradetdecuerpo"/>
    <w:uiPriority w:val="99"/>
    <w:semiHidden/>
    <w:rsid w:val="00CA16E3"/>
    <w:rPr>
      <w:rFonts w:ascii="Calibri" w:hAnsi="Calibri" w:cs="Calibri"/>
    </w:rPr>
  </w:style>
  <w:style w:type="paragraph" w:styleId="Sangra2detdecuerpo">
    <w:name w:val="Body Text Indent 2"/>
    <w:basedOn w:val="Normal"/>
    <w:link w:val="Sangra2detdecuerpo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decuerpoCar">
    <w:name w:val="Sangría 2 de t. de cuerpo Car"/>
    <w:basedOn w:val="Fuentedeprrafopredeter"/>
    <w:link w:val="Sangra2detdecuerpo"/>
    <w:uiPriority w:val="99"/>
    <w:semiHidden/>
    <w:rsid w:val="00CA16E3"/>
    <w:rPr>
      <w:rFonts w:ascii="Calibri" w:hAnsi="Calibri" w:cs="Calibri"/>
    </w:rPr>
  </w:style>
  <w:style w:type="paragraph" w:styleId="Sangra3detdecuerpo">
    <w:name w:val="Body Text Indent 3"/>
    <w:basedOn w:val="Normal"/>
    <w:link w:val="Sangra3detdecuerpo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decuerpoCar">
    <w:name w:val="Sangría 3 de t. de cuerpo Car"/>
    <w:basedOn w:val="Fuentedeprrafopredeter"/>
    <w:link w:val="Sangra3detdecuerpo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decuerpo1sangra">
    <w:name w:val="Body Text First Indent"/>
    <w:basedOn w:val="Textodecuerpo"/>
    <w:link w:val="Textodecuerpo1sangraCar"/>
    <w:uiPriority w:val="99"/>
    <w:semiHidden/>
    <w:unhideWhenUsed/>
    <w:rsid w:val="00CA16E3"/>
    <w:pPr>
      <w:ind w:firstLine="360"/>
    </w:pPr>
  </w:style>
  <w:style w:type="character" w:customStyle="1" w:styleId="Textodecuerpo1sangraCar">
    <w:name w:val="Texto de cuerpo 1ª sangría Car"/>
    <w:basedOn w:val="TextodecuerpoCar"/>
    <w:link w:val="Textodecuerpo1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decuerpo1sangra2">
    <w:name w:val="Body Text First Indent 2"/>
    <w:basedOn w:val="Sangradetdecuerpo"/>
    <w:link w:val="Textodecuerpo1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decuerpo1sangra2Car">
    <w:name w:val="Texto de cuerpo 1ª sangría 2 Car"/>
    <w:basedOn w:val="SangradetdecuerpoCar"/>
    <w:link w:val="Textodecuerpo1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anormal"/>
    <w:uiPriority w:val="40"/>
    <w:rsid w:val="00CA16E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st">
    <w:name w:val="st"/>
    <w:basedOn w:val="Fuentedeprrafopredeter"/>
    <w:rsid w:val="00086468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1287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cuerpo">
    <w:name w:val="Body Text"/>
    <w:basedOn w:val="Normal"/>
    <w:link w:val="TextodecuerpoCar"/>
    <w:uiPriority w:val="1"/>
    <w:semiHidden/>
    <w:qFormat/>
    <w:rsid w:val="00CA16E3"/>
    <w:rPr>
      <w:sz w:val="20"/>
      <w:szCs w:val="20"/>
    </w:rPr>
  </w:style>
  <w:style w:type="character" w:customStyle="1" w:styleId="TextodecuerpoCar">
    <w:name w:val="Texto de cuerpo Car"/>
    <w:basedOn w:val="Fuentedeprrafopredeter"/>
    <w:link w:val="Textodecuerpo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decuerpo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Textodecuerpo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decuerpo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decuerpo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qFormat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Muestra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Encabezadodetabladecontenido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n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n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n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n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n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n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n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n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n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n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n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n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n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n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an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an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an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an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an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an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an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n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n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n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n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n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n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n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n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n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n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n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n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n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n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n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n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n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n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n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n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n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Enfasis">
    <w:name w:val="Emphasis"/>
    <w:basedOn w:val="Fuentedeprrafopredeter"/>
    <w:uiPriority w:val="20"/>
    <w:qFormat/>
    <w:rsid w:val="00CA16E3"/>
    <w:rPr>
      <w:rFonts w:ascii="Calibri" w:hAnsi="Calibri" w:cs="Calibri"/>
      <w:i/>
      <w:iCs/>
    </w:rPr>
  </w:style>
  <w:style w:type="table" w:styleId="Listamulticolor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multicolor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multicolor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multicolor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multicolor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multicolor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multicolor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multicolor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multicolor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multicolor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multicolor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multicolor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multicolor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multicolor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multicolor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ulticolor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ulticolor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ulticolor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ulticolor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ulticolor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ulticolor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de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customStyle="1" w:styleId="PlainTable1">
    <w:name w:val="Plain Table 1"/>
    <w:basedOn w:val="Tablanormal"/>
    <w:uiPriority w:val="41"/>
    <w:rsid w:val="00CA16E3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anormal"/>
    <w:uiPriority w:val="42"/>
    <w:rsid w:val="00CA16E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anormal"/>
    <w:uiPriority w:val="43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anormal"/>
    <w:uiPriority w:val="44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anormal"/>
    <w:uiPriority w:val="45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intensa">
    <w:name w:val="Intense Quote"/>
    <w:basedOn w:val="Normal"/>
    <w:next w:val="Normal"/>
    <w:link w:val="Citaintens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intensaCar">
    <w:name w:val="Cita intensa Car"/>
    <w:basedOn w:val="Fuentedeprrafopredeter"/>
    <w:link w:val="Citaintens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decuerpo2">
    <w:name w:val="Body Text 2"/>
    <w:basedOn w:val="Normal"/>
    <w:link w:val="Textodecuerpo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decuerpo2Car">
    <w:name w:val="Texto de cuerpo 2 Car"/>
    <w:basedOn w:val="Fuentedeprrafopredeter"/>
    <w:link w:val="Textodecuerpo2"/>
    <w:uiPriority w:val="99"/>
    <w:semiHidden/>
    <w:rsid w:val="00CA16E3"/>
    <w:rPr>
      <w:rFonts w:ascii="Calibri" w:hAnsi="Calibri" w:cs="Calibri"/>
    </w:rPr>
  </w:style>
  <w:style w:type="paragraph" w:styleId="Textodecuerpo3">
    <w:name w:val="Body Text 3"/>
    <w:basedOn w:val="Normal"/>
    <w:link w:val="Textodecuerpo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decuerpo3Car">
    <w:name w:val="Texto de cuerpo 3 Car"/>
    <w:basedOn w:val="Fuentedeprrafopredeter"/>
    <w:link w:val="Textodecuerpo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decuerpo">
    <w:name w:val="Body Text Indent"/>
    <w:basedOn w:val="Normal"/>
    <w:link w:val="Sangradetdecuerpo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decuerpoCar">
    <w:name w:val="Sangría de t. de cuerpo Car"/>
    <w:basedOn w:val="Fuentedeprrafopredeter"/>
    <w:link w:val="Sangradetdecuerpo"/>
    <w:uiPriority w:val="99"/>
    <w:semiHidden/>
    <w:rsid w:val="00CA16E3"/>
    <w:rPr>
      <w:rFonts w:ascii="Calibri" w:hAnsi="Calibri" w:cs="Calibri"/>
    </w:rPr>
  </w:style>
  <w:style w:type="paragraph" w:styleId="Sangra2detdecuerpo">
    <w:name w:val="Body Text Indent 2"/>
    <w:basedOn w:val="Normal"/>
    <w:link w:val="Sangra2detdecuerpo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decuerpoCar">
    <w:name w:val="Sangría 2 de t. de cuerpo Car"/>
    <w:basedOn w:val="Fuentedeprrafopredeter"/>
    <w:link w:val="Sangra2detdecuerpo"/>
    <w:uiPriority w:val="99"/>
    <w:semiHidden/>
    <w:rsid w:val="00CA16E3"/>
    <w:rPr>
      <w:rFonts w:ascii="Calibri" w:hAnsi="Calibri" w:cs="Calibri"/>
    </w:rPr>
  </w:style>
  <w:style w:type="paragraph" w:styleId="Sangra3detdecuerpo">
    <w:name w:val="Body Text Indent 3"/>
    <w:basedOn w:val="Normal"/>
    <w:link w:val="Sangra3detdecuerpo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decuerpoCar">
    <w:name w:val="Sangría 3 de t. de cuerpo Car"/>
    <w:basedOn w:val="Fuentedeprrafopredeter"/>
    <w:link w:val="Sangra3detdecuerpo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decuerpo1sangra">
    <w:name w:val="Body Text First Indent"/>
    <w:basedOn w:val="Textodecuerpo"/>
    <w:link w:val="Textodecuerpo1sangraCar"/>
    <w:uiPriority w:val="99"/>
    <w:semiHidden/>
    <w:unhideWhenUsed/>
    <w:rsid w:val="00CA16E3"/>
    <w:pPr>
      <w:ind w:firstLine="360"/>
    </w:pPr>
  </w:style>
  <w:style w:type="character" w:customStyle="1" w:styleId="Textodecuerpo1sangraCar">
    <w:name w:val="Texto de cuerpo 1ª sangría Car"/>
    <w:basedOn w:val="TextodecuerpoCar"/>
    <w:link w:val="Textodecuerpo1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decuerpo1sangra2">
    <w:name w:val="Body Text First Indent 2"/>
    <w:basedOn w:val="Sangradetdecuerpo"/>
    <w:link w:val="Textodecuerpo1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decuerpo1sangra2Car">
    <w:name w:val="Texto de cuerpo 1ª sangría 2 Car"/>
    <w:basedOn w:val="SangradetdecuerpoCar"/>
    <w:link w:val="Textodecuerpo1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anormal"/>
    <w:uiPriority w:val="40"/>
    <w:rsid w:val="00CA16E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st">
    <w:name w:val="st"/>
    <w:basedOn w:val="Fuentedeprrafopredeter"/>
    <w:rsid w:val="00086468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128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hyperlink" Target="https://www.youtube.com/channel/UCZ3xwCzhdEf4XEX-Lwkpvew" TargetMode="External"/><Relationship Id="rId13" Type="http://schemas.openxmlformats.org/officeDocument/2006/relationships/hyperlink" Target="https://emisoras.com.mx/abc-760/" TargetMode="External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Plantillas\Curr&#237;culum%20v&#237;tae%20con%20esferas%20azules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d42e65b2-cf21-49c1-b27d-d23f90380c0e">Academics</Category>
    <Doctype xmlns="d42e65b2-cf21-49c1-b27d-d23f90380c0e">input-2</Doctype>
    <Contributor xmlns="d42e65b2-cf21-49c1-b27d-d23f90380c0e">Fernando de Lucio</Contributor>
    <Postingdate xmlns="d42e65b2-cf21-49c1-b27d-d23f90380c0e" xsi:nil="true"/>
    <Postedonline xmlns="d42e65b2-cf21-49c1-b27d-d23f90380c0e">false</Postedonlin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953D6983EF5F4EB0B6A5354F975E96" ma:contentTypeVersion="14" ma:contentTypeDescription="Create a new document." ma:contentTypeScope="" ma:versionID="5a8f1c7c54ced117300a31ab80fdb6cf">
  <xsd:schema xmlns:xsd="http://www.w3.org/2001/XMLSchema" xmlns:xs="http://www.w3.org/2001/XMLSchema" xmlns:p="http://schemas.microsoft.com/office/2006/metadata/properties" xmlns:ns2="d42e65b2-cf21-49c1-b27d-d23f90380c0e" xmlns:ns3="9c2e4527-2efa-4ade-b3d6-b2418af14986" targetNamespace="http://schemas.microsoft.com/office/2006/metadata/properties" ma:root="true" ma:fieldsID="fe5bf3928b24d50e9851c65f16440570" ns2:_="" ns3:_="">
    <xsd:import namespace="d42e65b2-cf21-49c1-b27d-d23f90380c0e"/>
    <xsd:import namespace="9c2e4527-2efa-4ade-b3d6-b2418af14986"/>
    <xsd:element name="properties">
      <xsd:complexType>
        <xsd:sequence>
          <xsd:element name="documentManagement">
            <xsd:complexType>
              <xsd:all>
                <xsd:element ref="ns2:Contributor" minOccurs="0"/>
                <xsd:element ref="ns2:Category" minOccurs="0"/>
                <xsd:element ref="ns2:Doctype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Postingdate" minOccurs="0"/>
                <xsd:element ref="ns2:Postedonlin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2e65b2-cf21-49c1-b27d-d23f90380c0e" elementFormDefault="qualified">
    <xsd:import namespace="http://schemas.microsoft.com/office/2006/documentManagement/types"/>
    <xsd:import namespace="http://schemas.microsoft.com/office/infopath/2007/PartnerControls"/>
    <xsd:element name="Contributor" ma:index="8" nillable="true" ma:displayName="Contributor" ma:description="Who submitted this document?&#10;Click and enter the contributor's name" ma:format="Dropdown" ma:internalName="Contributor">
      <xsd:simpleType>
        <xsd:restriction base="dms:Text">
          <xsd:maxLength value="255"/>
        </xsd:restriction>
      </xsd:simpleType>
    </xsd:element>
    <xsd:element name="Category" ma:index="9" nillable="true" ma:displayName="Category" ma:format="Dropdown" ma:internalName="Category">
      <xsd:simpleType>
        <xsd:union memberTypes="dms:Text">
          <xsd:simpleType>
            <xsd:restriction base="dms:Choice">
              <xsd:enumeration value="States"/>
              <xsd:enumeration value="NHRIs"/>
              <xsd:enumeration value="UN entities"/>
              <xsd:enumeration value="Regional mechanism"/>
              <xsd:enumeration value="National mechanism"/>
              <xsd:enumeration value="CSOs"/>
              <xsd:enumeration value="Academia"/>
              <xsd:enumeration value="Individuals"/>
            </xsd:restriction>
          </xsd:simpleType>
        </xsd:union>
      </xsd:simpleType>
    </xsd:element>
    <xsd:element name="Doctype" ma:index="10" nillable="true" ma:displayName="Doc type" ma:default="input" ma:format="Dropdown" ma:internalName="Doctype">
      <xsd:simpleType>
        <xsd:union memberTypes="dms:Text">
          <xsd:simpleType>
            <xsd:restriction base="dms:Choice">
              <xsd:enumeration value="note verbale"/>
              <xsd:enumeration value="cover letter"/>
              <xsd:enumeration value="input"/>
              <xsd:enumeration value="annex"/>
              <xsd:enumeration value="French translation"/>
              <xsd:enumeration value="Spanish translation"/>
              <xsd:enumeration value="Arabic translation"/>
              <xsd:enumeration value="Russian translation"/>
              <xsd:enumeration value="Chinese translation"/>
            </xsd:restriction>
          </xsd:simpleType>
        </xsd:un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ostingdate" ma:index="16" nillable="true" ma:displayName="Posting date" ma:format="DateOnly" ma:internalName="Postingdate">
      <xsd:simpleType>
        <xsd:restriction base="dms:DateTime"/>
      </xsd:simpleType>
    </xsd:element>
    <xsd:element name="Postedonline" ma:index="17" nillable="true" ma:displayName="Posted online" ma:default="0" ma:format="Dropdown" ma:internalName="Postedonlin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2e4527-2efa-4ade-b3d6-b2418af149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www.w3.org/XML/1998/namespace"/>
    <ds:schemaRef ds:uri="http://schemas.microsoft.com/office/2006/documentManagement/types"/>
    <ds:schemaRef ds:uri="http://purl.org/dc/elements/1.1/"/>
    <ds:schemaRef ds:uri="71af3243-3dd4-4a8d-8c0d-dd76da1f02a5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16c05727-aa75-4e4a-9b5f-8a80a1165891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78FA669F-8E4D-4DB3-8022-1EAB90E969BC}"/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\Users\User\AppData\Roaming\Microsoft\Plantillas\Currículum vítae con esferas azules.dotx</Template>
  <TotalTime>138</TotalTime>
  <Pages>3</Pages>
  <Words>945</Words>
  <Characters>5198</Characters>
  <Application>Microsoft Macintosh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76</cp:revision>
  <dcterms:created xsi:type="dcterms:W3CDTF">2021-04-01T21:35:00Z</dcterms:created>
  <dcterms:modified xsi:type="dcterms:W3CDTF">2022-01-21T20:08:00Z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0x0101009D953D6983EF5F4EB0B6A5354F975E96</vt:lpwstr>
  </property>
</Properties>
</file>