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C942F" w14:textId="1B9E132E" w:rsidR="001543B2" w:rsidRPr="0030561B" w:rsidRDefault="004826BA" w:rsidP="0030561B">
      <w:pPr>
        <w:rPr>
          <w:rFonts w:ascii="Open Sans" w:hAnsi="Open Sans" w:cs="Arial"/>
          <w:b/>
          <w:bCs/>
          <w:color w:val="000000"/>
          <w:sz w:val="30"/>
          <w:szCs w:val="30"/>
        </w:rPr>
        <w:sectPr w:rsidR="001543B2" w:rsidRPr="0030561B" w:rsidSect="00DD1DE4">
          <w:headerReference w:type="default" r:id="rId8"/>
          <w:footerReference w:type="even" r:id="rId9"/>
          <w:footerReference w:type="default" r:id="rId10"/>
          <w:headerReference w:type="first" r:id="rId11"/>
          <w:footerReference w:type="first" r:id="rId12"/>
          <w:pgSz w:w="12240" w:h="15840"/>
          <w:pgMar w:top="1440" w:right="1814" w:bottom="1440" w:left="1814" w:header="720" w:footer="360" w:gutter="0"/>
          <w:cols w:space="720"/>
          <w:titlePg/>
          <w:docGrid w:linePitch="360"/>
        </w:sectPr>
      </w:pPr>
      <w:r>
        <w:rPr>
          <w:noProof/>
          <w:lang w:val="en-US" w:bidi="he-IL"/>
        </w:rPr>
        <mc:AlternateContent>
          <mc:Choice Requires="wps">
            <w:drawing>
              <wp:anchor distT="0" distB="0" distL="114300" distR="114300" simplePos="0" relativeHeight="251660288" behindDoc="0" locked="0" layoutInCell="1" allowOverlap="1" wp14:anchorId="5607F836" wp14:editId="1C47E09C">
                <wp:simplePos x="0" y="0"/>
                <wp:positionH relativeFrom="column">
                  <wp:posOffset>973243</wp:posOffset>
                </wp:positionH>
                <wp:positionV relativeFrom="paragraph">
                  <wp:posOffset>6620932</wp:posOffset>
                </wp:positionV>
                <wp:extent cx="3225800" cy="2319867"/>
                <wp:effectExtent l="0" t="0" r="0" b="0"/>
                <wp:wrapNone/>
                <wp:docPr id="1" name="Text Box 1"/>
                <wp:cNvGraphicFramePr/>
                <a:graphic xmlns:a="http://schemas.openxmlformats.org/drawingml/2006/main">
                  <a:graphicData uri="http://schemas.microsoft.com/office/word/2010/wordprocessingShape">
                    <wps:wsp>
                      <wps:cNvSpPr txBox="1"/>
                      <wps:spPr>
                        <a:xfrm>
                          <a:off x="0" y="0"/>
                          <a:ext cx="3225800" cy="2319867"/>
                        </a:xfrm>
                        <a:prstGeom prst="rect">
                          <a:avLst/>
                        </a:prstGeom>
                        <a:noFill/>
                        <a:ln w="6350">
                          <a:noFill/>
                        </a:ln>
                      </wps:spPr>
                      <wps:txbx>
                        <w:txbxContent>
                          <w:p w14:paraId="5B91976E" w14:textId="5530DD7F" w:rsidR="004826BA" w:rsidRPr="004826BA" w:rsidRDefault="004826BA" w:rsidP="0030561B">
                            <w:pPr>
                              <w:pStyle w:val="body38172"/>
                              <w:jc w:val="center"/>
                              <w:rPr>
                                <w:b/>
                              </w:rPr>
                            </w:pPr>
                            <w:r w:rsidRPr="004826BA">
                              <w:rPr>
                                <w:b/>
                              </w:rPr>
                              <w:t xml:space="preserve">Submitted on </w:t>
                            </w:r>
                            <w:r w:rsidR="0030561B">
                              <w:rPr>
                                <w:b/>
                              </w:rPr>
                              <w:t>November 13</w:t>
                            </w:r>
                            <w:r w:rsidRPr="004826BA">
                              <w:rPr>
                                <w:b/>
                              </w:rPr>
                              <w:t>, 2020 by:</w:t>
                            </w:r>
                          </w:p>
                          <w:p w14:paraId="7B6B2E53" w14:textId="0740B165" w:rsidR="004826BA" w:rsidRPr="004826BA" w:rsidRDefault="004826BA" w:rsidP="0030561B">
                            <w:pPr>
                              <w:pStyle w:val="body38172"/>
                              <w:spacing w:after="120"/>
                              <w:jc w:val="center"/>
                              <w:rPr>
                                <w:b/>
                              </w:rPr>
                            </w:pPr>
                            <w:r w:rsidRPr="004826BA">
                              <w:rPr>
                                <w:b/>
                              </w:rPr>
                              <w:t>First Nations Child and Family Caring Society of Canada</w:t>
                            </w:r>
                          </w:p>
                          <w:p w14:paraId="59DD1E69" w14:textId="115F200E" w:rsidR="004826BA" w:rsidRPr="004826BA" w:rsidRDefault="004826BA" w:rsidP="0030561B">
                            <w:pPr>
                              <w:pStyle w:val="body38172"/>
                              <w:spacing w:after="120"/>
                              <w:jc w:val="center"/>
                              <w:rPr>
                                <w:b/>
                              </w:rPr>
                            </w:pPr>
                            <w:r w:rsidRPr="004826BA">
                              <w:rPr>
                                <w:b/>
                              </w:rPr>
                              <w:t>Suite 401, 309 Cooper Street</w:t>
                            </w:r>
                          </w:p>
                          <w:p w14:paraId="12E49084" w14:textId="77777777" w:rsidR="004826BA" w:rsidRPr="004826BA" w:rsidRDefault="004826BA" w:rsidP="0030561B">
                            <w:pPr>
                              <w:pStyle w:val="body38172"/>
                              <w:spacing w:after="120"/>
                              <w:jc w:val="center"/>
                              <w:rPr>
                                <w:b/>
                              </w:rPr>
                            </w:pPr>
                            <w:r w:rsidRPr="004826BA">
                              <w:rPr>
                                <w:b/>
                              </w:rPr>
                              <w:t>Ottawa, Ontario, Canada</w:t>
                            </w:r>
                          </w:p>
                          <w:p w14:paraId="6588E0C8" w14:textId="77777777" w:rsidR="004826BA" w:rsidRPr="0030561B" w:rsidRDefault="004826BA" w:rsidP="0030561B">
                            <w:pPr>
                              <w:pStyle w:val="body38172"/>
                              <w:spacing w:after="120"/>
                              <w:jc w:val="center"/>
                              <w:rPr>
                                <w:b/>
                              </w:rPr>
                            </w:pPr>
                            <w:r w:rsidRPr="0030561B">
                              <w:rPr>
                                <w:b/>
                              </w:rPr>
                              <w:t>URL: www.fncaringsociety.com</w:t>
                            </w:r>
                          </w:p>
                          <w:p w14:paraId="4F2447C6" w14:textId="7DBD0FB9" w:rsidR="004826BA" w:rsidRPr="0030561B" w:rsidRDefault="004826BA" w:rsidP="0030561B">
                            <w:pPr>
                              <w:pStyle w:val="body38172"/>
                              <w:spacing w:after="120"/>
                              <w:jc w:val="center"/>
                              <w:rPr>
                                <w:b/>
                              </w:rPr>
                            </w:pPr>
                            <w:r w:rsidRPr="0030561B">
                              <w:rPr>
                                <w:b/>
                              </w:rPr>
                              <w:t>Email: info@fncaringsociety.com</w:t>
                            </w:r>
                          </w:p>
                          <w:p w14:paraId="049196E7" w14:textId="330065BE" w:rsidR="004826BA" w:rsidRDefault="004826BA" w:rsidP="0030561B">
                            <w:pPr>
                              <w:pStyle w:val="body38172"/>
                              <w:spacing w:after="120"/>
                              <w:jc w:val="center"/>
                              <w:rPr>
                                <w:b/>
                              </w:rPr>
                            </w:pPr>
                            <w:r w:rsidRPr="0030561B">
                              <w:rPr>
                                <w:b/>
                              </w:rPr>
                              <w:t>Phone: +1 613 230-5885</w:t>
                            </w:r>
                          </w:p>
                          <w:p w14:paraId="314BFD1F" w14:textId="77777777" w:rsidR="00157FD4" w:rsidRPr="0030561B" w:rsidRDefault="00157FD4" w:rsidP="0030561B">
                            <w:pPr>
                              <w:pStyle w:val="body38172"/>
                              <w:spacing w:after="120"/>
                              <w:jc w:val="center"/>
                              <w:rPr>
                                <w:b/>
                              </w:rPr>
                            </w:pPr>
                          </w:p>
                          <w:p w14:paraId="3334351D" w14:textId="77777777" w:rsidR="0030561B" w:rsidRDefault="0030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7F836" id="_x0000_t202" coordsize="21600,21600" o:spt="202" path="m,l,21600r21600,l21600,xe">
                <v:stroke joinstyle="miter"/>
                <v:path gradientshapeok="t" o:connecttype="rect"/>
              </v:shapetype>
              <v:shape id="Text Box 1" o:spid="_x0000_s1026" type="#_x0000_t202" style="position:absolute;margin-left:76.65pt;margin-top:521.35pt;width:254pt;height:1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" filled="f" stroked="f" strokeweight=".5pt">
                <v:textbox>
                  <w:txbxContent>
                    <w:p w14:paraId="5B91976E" w14:textId="5530DD7F" w:rsidR="004826BA" w:rsidRPr="004826BA" w:rsidRDefault="004826BA" w:rsidP="0030561B">
                      <w:pPr>
                        <w:pStyle w:val="body38172"/>
                        <w:jc w:val="center"/>
                        <w:rPr>
                          <w:b/>
                        </w:rPr>
                      </w:pPr>
                      <w:r w:rsidRPr="004826BA">
                        <w:rPr>
                          <w:b/>
                        </w:rPr>
                        <w:t xml:space="preserve">Submitted on </w:t>
                      </w:r>
                      <w:r w:rsidR="0030561B">
                        <w:rPr>
                          <w:b/>
                        </w:rPr>
                        <w:t>November 13</w:t>
                      </w:r>
                      <w:r w:rsidRPr="004826BA">
                        <w:rPr>
                          <w:b/>
                        </w:rPr>
                        <w:t>, 2020 by:</w:t>
                      </w:r>
                    </w:p>
                    <w:p w14:paraId="7B6B2E53" w14:textId="0740B165" w:rsidR="004826BA" w:rsidRPr="004826BA" w:rsidRDefault="004826BA" w:rsidP="0030561B">
                      <w:pPr>
                        <w:pStyle w:val="body38172"/>
                        <w:spacing w:after="120"/>
                        <w:jc w:val="center"/>
                        <w:rPr>
                          <w:b/>
                        </w:rPr>
                      </w:pPr>
                      <w:r w:rsidRPr="004826BA">
                        <w:rPr>
                          <w:b/>
                        </w:rPr>
                        <w:t>First Nations Child and Family Caring Society of Canada</w:t>
                      </w:r>
                    </w:p>
                    <w:p w14:paraId="59DD1E69" w14:textId="115F200E" w:rsidR="004826BA" w:rsidRPr="004826BA" w:rsidRDefault="004826BA" w:rsidP="0030561B">
                      <w:pPr>
                        <w:pStyle w:val="body38172"/>
                        <w:spacing w:after="120"/>
                        <w:jc w:val="center"/>
                        <w:rPr>
                          <w:b/>
                        </w:rPr>
                      </w:pPr>
                      <w:r w:rsidRPr="004826BA">
                        <w:rPr>
                          <w:b/>
                        </w:rPr>
                        <w:t>Suite 401, 309 Cooper Street</w:t>
                      </w:r>
                    </w:p>
                    <w:p w14:paraId="12E49084" w14:textId="77777777" w:rsidR="004826BA" w:rsidRPr="004826BA" w:rsidRDefault="004826BA" w:rsidP="0030561B">
                      <w:pPr>
                        <w:pStyle w:val="body38172"/>
                        <w:spacing w:after="120"/>
                        <w:jc w:val="center"/>
                        <w:rPr>
                          <w:b/>
                        </w:rPr>
                      </w:pPr>
                      <w:r w:rsidRPr="004826BA">
                        <w:rPr>
                          <w:b/>
                        </w:rPr>
                        <w:t>Ottawa, Ontario, Canada</w:t>
                      </w:r>
                    </w:p>
                    <w:p w14:paraId="6588E0C8" w14:textId="77777777" w:rsidR="004826BA" w:rsidRPr="0030561B" w:rsidRDefault="004826BA" w:rsidP="0030561B">
                      <w:pPr>
                        <w:pStyle w:val="body38172"/>
                        <w:spacing w:after="120"/>
                        <w:jc w:val="center"/>
                        <w:rPr>
                          <w:b/>
                        </w:rPr>
                      </w:pPr>
                      <w:r w:rsidRPr="0030561B">
                        <w:rPr>
                          <w:b/>
                        </w:rPr>
                        <w:t>URL: www.fncaringsociety.com</w:t>
                      </w:r>
                    </w:p>
                    <w:p w14:paraId="4F2447C6" w14:textId="7DBD0FB9" w:rsidR="004826BA" w:rsidRPr="0030561B" w:rsidRDefault="004826BA" w:rsidP="0030561B">
                      <w:pPr>
                        <w:pStyle w:val="body38172"/>
                        <w:spacing w:after="120"/>
                        <w:jc w:val="center"/>
                        <w:rPr>
                          <w:b/>
                        </w:rPr>
                      </w:pPr>
                      <w:r w:rsidRPr="0030561B">
                        <w:rPr>
                          <w:b/>
                        </w:rPr>
                        <w:t>Email: info@fncaringsociety.com</w:t>
                      </w:r>
                    </w:p>
                    <w:p w14:paraId="049196E7" w14:textId="330065BE" w:rsidR="004826BA" w:rsidRDefault="004826BA" w:rsidP="0030561B">
                      <w:pPr>
                        <w:pStyle w:val="body38172"/>
                        <w:spacing w:after="120"/>
                        <w:jc w:val="center"/>
                        <w:rPr>
                          <w:b/>
                        </w:rPr>
                      </w:pPr>
                      <w:r w:rsidRPr="0030561B">
                        <w:rPr>
                          <w:b/>
                        </w:rPr>
                        <w:t>Phone: +1 613 230-5885</w:t>
                      </w:r>
                    </w:p>
                    <w:p w14:paraId="314BFD1F" w14:textId="77777777" w:rsidR="00157FD4" w:rsidRPr="0030561B" w:rsidRDefault="00157FD4" w:rsidP="0030561B">
                      <w:pPr>
                        <w:pStyle w:val="body38172"/>
                        <w:spacing w:after="120"/>
                        <w:jc w:val="center"/>
                        <w:rPr>
                          <w:b/>
                        </w:rPr>
                      </w:pPr>
                    </w:p>
                    <w:p w14:paraId="3334351D" w14:textId="77777777" w:rsidR="0030561B" w:rsidRDefault="0030561B"/>
                  </w:txbxContent>
                </v:textbox>
              </v:shape>
            </w:pict>
          </mc:Fallback>
        </mc:AlternateContent>
      </w:r>
      <w:r w:rsidR="00043C7C">
        <w:br w:type="page"/>
      </w:r>
    </w:p>
    <w:p w14:paraId="16060F36" w14:textId="4A4E7B65" w:rsidR="00AA6C97" w:rsidRPr="007F53D4" w:rsidRDefault="007F53D4" w:rsidP="007F53D4">
      <w:pPr>
        <w:pStyle w:val="reporthead1"/>
        <w:numPr>
          <w:ilvl w:val="0"/>
          <w:numId w:val="43"/>
        </w:numPr>
      </w:pPr>
      <w:r>
        <w:lastRenderedPageBreak/>
        <w:t xml:space="preserve">Introduction </w:t>
      </w:r>
    </w:p>
    <w:p w14:paraId="62D71EC4" w14:textId="3FE0B891" w:rsidR="007F53D4" w:rsidRPr="007F53D4" w:rsidRDefault="007F53D4" w:rsidP="007F53D4">
      <w:pPr>
        <w:pStyle w:val="body38172"/>
      </w:pPr>
      <w:r w:rsidRPr="00AA2341">
        <w:t xml:space="preserve">The </w:t>
      </w:r>
      <w:r>
        <w:t xml:space="preserve">First Nations Child and Family </w:t>
      </w:r>
      <w:r w:rsidRPr="00AA2341">
        <w:t xml:space="preserve">Caring Society </w:t>
      </w:r>
      <w:r>
        <w:t xml:space="preserve">of Canada </w:t>
      </w:r>
      <w:r w:rsidRPr="00AA2341">
        <w:t>is a non-profit organization established in 1998 at a national meeting of First Nations child and family service agencies</w:t>
      </w:r>
      <w:r>
        <w:t xml:space="preserve"> from across Canada</w:t>
      </w:r>
      <w:r w:rsidRPr="00AA2341">
        <w:t xml:space="preserve">. The organization works to ensure the safety and well-being of First Nations youth and their families by developing education initiatives, public policy campaigns, and </w:t>
      </w:r>
      <w:r w:rsidRPr="007F53D4">
        <w:t>resources</w:t>
      </w:r>
      <w:r w:rsidRPr="00AA2341">
        <w:t xml:space="preserve"> to support communities. Using a reconciliation framework, the Caring Society champions culturally based equity for First Nations children and their families. The goal of the Caring Society’s work is to ensure that First Nations children can grow up safely at home, be healthy, achieve their dreams, celebrate their languages and culture and be proud of who they are.</w:t>
      </w:r>
    </w:p>
    <w:p w14:paraId="340CFD2C" w14:textId="334DAF9E" w:rsidR="007F53D4" w:rsidRDefault="007F53D4" w:rsidP="007F53D4">
      <w:pPr>
        <w:pStyle w:val="body38172"/>
      </w:pPr>
      <w:r w:rsidRPr="00AA2341">
        <w:t xml:space="preserve">The Caring Society proudly collaborates with partners in Canada and around the world to promote the rights of </w:t>
      </w:r>
      <w:r>
        <w:t>First Nations</w:t>
      </w:r>
      <w:r w:rsidRPr="00AA2341">
        <w:t xml:space="preserve"> children, young people, and their families.</w:t>
      </w:r>
      <w:r w:rsidR="00B0039C">
        <w:rPr>
          <w:rStyle w:val="FootnoteReference"/>
        </w:rPr>
        <w:footnoteReference w:id="1"/>
      </w:r>
    </w:p>
    <w:p w14:paraId="59C40DA8" w14:textId="4E372180" w:rsidR="008373EF" w:rsidRDefault="007F53D4" w:rsidP="007F53D4">
      <w:pPr>
        <w:pStyle w:val="head138183"/>
        <w:numPr>
          <w:ilvl w:val="0"/>
          <w:numId w:val="43"/>
        </w:numPr>
      </w:pPr>
      <w:r>
        <w:t>Issues</w:t>
      </w:r>
    </w:p>
    <w:p w14:paraId="31BD38A9" w14:textId="0E0FD494" w:rsidR="007F53D4" w:rsidRPr="007F53D4" w:rsidRDefault="007F53D4" w:rsidP="007F53D4">
      <w:pPr>
        <w:pStyle w:val="head238173"/>
      </w:pPr>
      <w:r>
        <w:t xml:space="preserve">Internet </w:t>
      </w:r>
      <w:r w:rsidRPr="007F53D4">
        <w:t>Access</w:t>
      </w:r>
      <w:r>
        <w:t xml:space="preserve"> is a Basic Human Right</w:t>
      </w:r>
    </w:p>
    <w:p w14:paraId="093E7CBD" w14:textId="77777777" w:rsidR="007F53D4" w:rsidRPr="00AA2341" w:rsidRDefault="007F53D4" w:rsidP="007F53D4">
      <w:pPr>
        <w:pStyle w:val="body38172"/>
      </w:pPr>
      <w:r w:rsidRPr="00AA2341">
        <w:t xml:space="preserve">The United Nations has recognized access to the </w:t>
      </w:r>
      <w:r>
        <w:t>I</w:t>
      </w:r>
      <w:r w:rsidRPr="00AA2341">
        <w:t>nternet as a basic human right for nearly a decade</w:t>
      </w:r>
      <w:r>
        <w:t>.</w:t>
      </w:r>
      <w:r w:rsidRPr="007F53D4">
        <w:rPr>
          <w:vertAlign w:val="superscript"/>
        </w:rPr>
        <w:footnoteReference w:id="2"/>
      </w:r>
      <w:r w:rsidRPr="007F53D4">
        <w:rPr>
          <w:vertAlign w:val="superscript"/>
        </w:rPr>
        <w:t xml:space="preserve"> </w:t>
      </w:r>
      <w:r w:rsidRPr="00AA2341">
        <w:t xml:space="preserve">In Canada, the federal government has described </w:t>
      </w:r>
      <w:r>
        <w:t>I</w:t>
      </w:r>
      <w:r w:rsidRPr="00AA2341">
        <w:t>nternet access as a “necessity” for Canadians</w:t>
      </w:r>
      <w:r>
        <w:t>,</w:t>
      </w:r>
      <w:r w:rsidRPr="007F53D4">
        <w:rPr>
          <w:vertAlign w:val="superscript"/>
        </w:rPr>
        <w:footnoteReference w:id="3"/>
      </w:r>
      <w:r w:rsidRPr="00AA2341">
        <w:t xml:space="preserve"> and the governmental agency that is responsible for telecommunications has declared access to broadband </w:t>
      </w:r>
      <w:r>
        <w:t>I</w:t>
      </w:r>
      <w:r w:rsidRPr="00AA2341">
        <w:t>nternet a basic essential service</w:t>
      </w:r>
      <w:r>
        <w:t>.</w:t>
      </w:r>
      <w:r w:rsidRPr="007F53D4">
        <w:rPr>
          <w:vertAlign w:val="superscript"/>
        </w:rPr>
        <w:footnoteReference w:id="4"/>
      </w:r>
      <w:r w:rsidRPr="00AA2341">
        <w:t xml:space="preserve"> Similar declarations have been made in countries as diverse as Finland, Costa Rica, Estonia and France, where laws and policies have protected Internet access as a human right</w:t>
      </w:r>
      <w:r>
        <w:t>.</w:t>
      </w:r>
      <w:r w:rsidRPr="007F53D4">
        <w:rPr>
          <w:vertAlign w:val="superscript"/>
        </w:rPr>
        <w:footnoteReference w:id="5"/>
      </w:r>
      <w:r w:rsidRPr="00AA2341">
        <w:t xml:space="preserve"> These developments reflect the crucial role that Internet has come to play in today’s society, in which many of our personal and professional opportunities are only available through digital networks and devices. In today’s world, access to reliable and high-speed Internet is critical to every-day necessities such as accessing government services, applying for jobs, and receiving medical test results. In the context of a pandemic </w:t>
      </w:r>
      <w:r>
        <w:t>during which citizens are called</w:t>
      </w:r>
      <w:r w:rsidRPr="00AA2341">
        <w:t xml:space="preserve"> to remain socially distanced, Internet access is </w:t>
      </w:r>
      <w:r>
        <w:t>essential</w:t>
      </w:r>
      <w:r w:rsidRPr="00AA2341">
        <w:t xml:space="preserve"> </w:t>
      </w:r>
      <w:r>
        <w:t>to participation in an increasing variety of</w:t>
      </w:r>
      <w:r w:rsidRPr="00AA2341">
        <w:t xml:space="preserve"> daily functions. This ranges from </w:t>
      </w:r>
      <w:r>
        <w:t>attending</w:t>
      </w:r>
      <w:r w:rsidRPr="00AA2341">
        <w:t xml:space="preserve"> school, </w:t>
      </w:r>
      <w:r>
        <w:t xml:space="preserve">managing one’s personal finances and conducting </w:t>
      </w:r>
      <w:r w:rsidRPr="00AA2341">
        <w:t xml:space="preserve">banking, to </w:t>
      </w:r>
      <w:r>
        <w:t xml:space="preserve">accessing </w:t>
      </w:r>
      <w:r w:rsidRPr="00AA2341">
        <w:t xml:space="preserve">critical public information about </w:t>
      </w:r>
      <w:r>
        <w:t xml:space="preserve">public </w:t>
      </w:r>
      <w:r w:rsidRPr="00AA2341">
        <w:t xml:space="preserve">health risks and </w:t>
      </w:r>
      <w:r>
        <w:t>guidelines</w:t>
      </w:r>
      <w:r w:rsidRPr="00AA2341">
        <w:t xml:space="preserve">. In Ontario, </w:t>
      </w:r>
      <w:r>
        <w:t xml:space="preserve">for example, </w:t>
      </w:r>
      <w:r w:rsidRPr="00AA2341">
        <w:t xml:space="preserve">booking a COVID-19 test must be done online. </w:t>
      </w:r>
      <w:r>
        <w:t xml:space="preserve">In light of this, it is not surprising that </w:t>
      </w:r>
      <w:r w:rsidRPr="00AA2341">
        <w:t xml:space="preserve">Internet access has been described as a </w:t>
      </w:r>
      <w:r w:rsidRPr="00AA2341">
        <w:rPr>
          <w:i/>
          <w:iCs/>
        </w:rPr>
        <w:t>rights enabler</w:t>
      </w:r>
      <w:r w:rsidRPr="00AA2341">
        <w:t>: a right that is vital to the realization of other basic freedoms and human rights</w:t>
      </w:r>
      <w:r>
        <w:t>.</w:t>
      </w:r>
      <w:r w:rsidRPr="007F53D4">
        <w:rPr>
          <w:vertAlign w:val="superscript"/>
        </w:rPr>
        <w:footnoteReference w:id="6"/>
      </w:r>
    </w:p>
    <w:p w14:paraId="6884EE77" w14:textId="0E6983C6" w:rsidR="00FA6D31" w:rsidRPr="00FA6D31" w:rsidRDefault="00FA6D31" w:rsidP="00FA6D31">
      <w:pPr>
        <w:pStyle w:val="body38172"/>
      </w:pPr>
      <w:r w:rsidRPr="00AA2341">
        <w:lastRenderedPageBreak/>
        <w:t>Despite the growing recognition that Internet access is a fundamental human right, significant inequalit</w:t>
      </w:r>
      <w:r>
        <w:t>ies</w:t>
      </w:r>
      <w:r w:rsidRPr="00AA2341">
        <w:t xml:space="preserve"> persist around access to steady and sufficient Internet service. The </w:t>
      </w:r>
      <w:r w:rsidRPr="00AA2341">
        <w:rPr>
          <w:i/>
          <w:iCs/>
        </w:rPr>
        <w:t>digital divide</w:t>
      </w:r>
      <w:r w:rsidRPr="00AA2341">
        <w:t xml:space="preserve"> is a term that describes “the very large difference in opportunity between those who can easily access computers and </w:t>
      </w:r>
      <w:r w:rsidRPr="00FA6D31">
        <w:t>the</w:t>
      </w:r>
      <w:r w:rsidRPr="00AA2341">
        <w:t xml:space="preserve"> </w:t>
      </w:r>
      <w:r>
        <w:t>[I]n</w:t>
      </w:r>
      <w:r w:rsidRPr="00AA2341">
        <w:t>ternet and those who cannot”</w:t>
      </w:r>
      <w:r>
        <w:t>.</w:t>
      </w:r>
      <w:r w:rsidRPr="00FA6D31">
        <w:rPr>
          <w:vertAlign w:val="superscript"/>
        </w:rPr>
        <w:footnoteReference w:id="7"/>
      </w:r>
      <w:r w:rsidRPr="00AA2341">
        <w:t xml:space="preserve"> The digital divide disproportionately affects vulnerable groups that already face barriers to opportunity and success. In this way, the digital divide mirrors and exacerbates pre-existing inequalities. </w:t>
      </w:r>
      <w:r>
        <w:t>Despite Canada’s ranking as 13</w:t>
      </w:r>
      <w:r w:rsidRPr="006514DC">
        <w:rPr>
          <w:vertAlign w:val="superscript"/>
        </w:rPr>
        <w:t>th</w:t>
      </w:r>
      <w:r>
        <w:t xml:space="preserve"> in the world on the Human Development Index, many Canadians living with structural barriers or in at risk situations do not have equal access to the Internet.</w:t>
      </w:r>
      <w:r w:rsidRPr="00FA6D31">
        <w:rPr>
          <w:vertAlign w:val="superscript"/>
        </w:rPr>
        <w:footnoteReference w:id="8"/>
      </w:r>
      <w:r>
        <w:t xml:space="preserve"> </w:t>
      </w:r>
      <w:r w:rsidRPr="00AA2341">
        <w:t>For example, people in rural areas, low-income families, women, and Indigenous groups are more likely to encounter difficulty in securing high-quality Internet access</w:t>
      </w:r>
      <w:r>
        <w:t>.</w:t>
      </w:r>
      <w:r w:rsidRPr="00FA6D31">
        <w:rPr>
          <w:vertAlign w:val="superscript"/>
        </w:rPr>
        <w:footnoteReference w:id="9"/>
      </w:r>
      <w:r w:rsidRPr="00AA2341">
        <w:t xml:space="preserve"> There are a number of interrelated factors that contribute to the digital divide, including the costliness of broadband Internet service and poor connectivity, particularly in remote and rural areas. </w:t>
      </w:r>
    </w:p>
    <w:p w14:paraId="4AB9A466" w14:textId="76282F73" w:rsidR="00FA6D31" w:rsidRPr="00FA6D31" w:rsidRDefault="00FA6D31" w:rsidP="00FA6D31">
      <w:pPr>
        <w:pStyle w:val="body38172"/>
      </w:pPr>
      <w:r>
        <w:t xml:space="preserve">Because of </w:t>
      </w:r>
      <w:r w:rsidRPr="00AA2341">
        <w:t>the</w:t>
      </w:r>
      <w:r>
        <w:t xml:space="preserve"> federal </w:t>
      </w:r>
      <w:r w:rsidRPr="00AA2341">
        <w:t xml:space="preserve">government’s failure to invest in adequate infrastructure for communities to </w:t>
      </w:r>
      <w:r w:rsidRPr="00FA6D31">
        <w:t>thrive</w:t>
      </w:r>
      <w:r>
        <w:t>, First Nations Peoples living in Canada are more likely to face barriers when seeking to access the Internet.</w:t>
      </w:r>
      <w:r w:rsidRPr="00FA6D31">
        <w:rPr>
          <w:vertAlign w:val="superscript"/>
        </w:rPr>
        <w:footnoteReference w:id="10"/>
      </w:r>
      <w:r>
        <w:t xml:space="preserve"> These barriers will be discussed below.</w:t>
      </w:r>
    </w:p>
    <w:p w14:paraId="376BBF50" w14:textId="36A86B46" w:rsidR="00FA6D31" w:rsidRPr="00FA6D31" w:rsidRDefault="00FA6D31" w:rsidP="00FA6D31">
      <w:pPr>
        <w:pStyle w:val="head238173"/>
      </w:pPr>
      <w:r w:rsidRPr="00AA2341">
        <w:t>Only 31% of Households on First Nations reserve have Internet Access</w:t>
      </w:r>
    </w:p>
    <w:p w14:paraId="31DA7882" w14:textId="7EB13DF8" w:rsidR="00FA6D31" w:rsidRPr="00FA6D31" w:rsidRDefault="00FA6D31" w:rsidP="00FA6D31">
      <w:pPr>
        <w:pStyle w:val="body38172"/>
      </w:pPr>
      <w:r w:rsidRPr="00AA2341">
        <w:t xml:space="preserve">The Canadian government has </w:t>
      </w:r>
      <w:r>
        <w:t>failed to</w:t>
      </w:r>
      <w:r w:rsidRPr="00AA2341">
        <w:t xml:space="preserve"> ensure that First Nations communities have equal access to the basic right of Internet service</w:t>
      </w:r>
      <w:r>
        <w:t>. In addition, it has not collected accurate data regarding</w:t>
      </w:r>
      <w:r w:rsidRPr="00AA2341">
        <w:t xml:space="preserve"> the number of First Nations families and children that are denied this basic right. However, </w:t>
      </w:r>
      <w:r>
        <w:t xml:space="preserve">many </w:t>
      </w:r>
      <w:r w:rsidRPr="00AA2341">
        <w:t xml:space="preserve">studies and surveys </w:t>
      </w:r>
      <w:r>
        <w:t>have</w:t>
      </w:r>
      <w:r w:rsidRPr="00AA2341">
        <w:t xml:space="preserve"> attempt</w:t>
      </w:r>
      <w:r>
        <w:t>ed</w:t>
      </w:r>
      <w:r w:rsidRPr="00AA2341">
        <w:t xml:space="preserve"> to measure </w:t>
      </w:r>
      <w:r>
        <w:t xml:space="preserve">the extent to which First Nations Peoples in Canada are impacted by Canada’s failure to adequately invest infrastructure in these communities. </w:t>
      </w:r>
      <w:r w:rsidRPr="00AA2341">
        <w:t xml:space="preserve"> </w:t>
      </w:r>
      <w:r>
        <w:t xml:space="preserve">The </w:t>
      </w:r>
      <w:r w:rsidRPr="00AA2341">
        <w:t>Canadian Radio-television and Telecommunications Commission’s 2019 Communications Monitoring Report</w:t>
      </w:r>
      <w:r>
        <w:t xml:space="preserve"> </w:t>
      </w:r>
      <w:r w:rsidRPr="00AA2341">
        <w:t>found that only 31.3% of households on First Nations reserves and 40.8% of rural households have broadband Internet access. In contrast, it found that 97.7% of urban households that are not on reserve have broadband access. Regionally, the northern territories</w:t>
      </w:r>
      <w:r>
        <w:t>, where a higher proportion of First Nations peoples reside,</w:t>
      </w:r>
      <w:r w:rsidRPr="00AA2341">
        <w:t xml:space="preserve"> fall far behind the rest of the country in widespread Internet access. While the national average for household access to broadband Internet is 86.5%, only 61% of households in the Northwest Territories have access</w:t>
      </w:r>
      <w:r>
        <w:t>.</w:t>
      </w:r>
    </w:p>
    <w:p w14:paraId="36DA95E3" w14:textId="70A34236" w:rsidR="00FA6D31" w:rsidRPr="00FA6D31" w:rsidRDefault="00FA6D31" w:rsidP="00FA6D31">
      <w:pPr>
        <w:pStyle w:val="body38172"/>
      </w:pPr>
      <w:r w:rsidRPr="00AA2341">
        <w:t xml:space="preserve">In addition to lack of connectivity access, the digital divide facing </w:t>
      </w:r>
      <w:r>
        <w:t>First Nations</w:t>
      </w:r>
      <w:r w:rsidRPr="00AA2341">
        <w:t xml:space="preserve"> children and youth is exacerbated by their lack of access to digital devices. Reg Klassen, the chief superintendent for the Frontier School Division in Manitoba,</w:t>
      </w:r>
      <w:r>
        <w:t xml:space="preserve"> which serves First Nations children,</w:t>
      </w:r>
      <w:r w:rsidRPr="00AA2341">
        <w:t xml:space="preserve"> estimates that “we have about 50% of our students who probably have access to...quality connectivity. And of those 50% I would say less than half probably have a device at their disposal that they can use very frequently.” Tobi Wilson, a school teacher at Jack River School in the Frontier School Division, paints a similar picture. After the pandemic forced students out of the classroom, Wilson distributed a questionnaire to families about their technology access at home. She found that only 20% of her students had access to the Internet and a computer, tablet, or phone that they could regularly use it on.</w:t>
      </w:r>
    </w:p>
    <w:p w14:paraId="0B5FF446" w14:textId="4590A06C" w:rsidR="00FA6D31" w:rsidRPr="00FA6D31" w:rsidRDefault="00FA6D31" w:rsidP="00FA6D31">
      <w:pPr>
        <w:pStyle w:val="body38172"/>
      </w:pPr>
      <w:r w:rsidRPr="00AA2341">
        <w:lastRenderedPageBreak/>
        <w:t>With the COVID-19 pandemic forcing children out of regular schools, reliable and high-speed Internet access is critical to ensure that children can engage in classroom learning at home. Broadband Internet access is essential for remote education tools, such as virtual class instruction and interactive group learning. Although Canada has acknowledged that Indigenous communities “face unique connectivity issues, jeopardizing their access to pursue education,” it has not taken meaningful action to ensure that the digital divide does not prevent First Nations children from learning amidst the pandemic.</w:t>
      </w:r>
    </w:p>
    <w:p w14:paraId="667BE1BA" w14:textId="398F773C" w:rsidR="00FA6D31" w:rsidRPr="00FA6D31" w:rsidRDefault="00FA6D31" w:rsidP="00FA6D31">
      <w:pPr>
        <w:pStyle w:val="head238173"/>
      </w:pPr>
      <w:r w:rsidRPr="00AA2341">
        <w:t>On the ground impact(s) - what barriers does this cause? </w:t>
      </w:r>
    </w:p>
    <w:p w14:paraId="585080FF" w14:textId="1441971E" w:rsidR="00FA6D31" w:rsidRPr="00FA6D31" w:rsidRDefault="00FA6D31" w:rsidP="00FA6D31">
      <w:pPr>
        <w:pStyle w:val="body38172"/>
      </w:pPr>
      <w:r>
        <w:t xml:space="preserve">It is clear that the </w:t>
      </w:r>
      <w:r w:rsidRPr="00AA2341">
        <w:t>COVID-19 pandemic</w:t>
      </w:r>
      <w:r>
        <w:t xml:space="preserve"> is threatening to remove students from the</w:t>
      </w:r>
      <w:r w:rsidRPr="00AA2341">
        <w:t xml:space="preserve"> immersive learning environment created in </w:t>
      </w:r>
      <w:r>
        <w:t>a</w:t>
      </w:r>
      <w:r w:rsidRPr="00AA2341">
        <w:t xml:space="preserve"> classroom.</w:t>
      </w:r>
      <w:r w:rsidRPr="00E86D6D">
        <w:rPr>
          <w:vertAlign w:val="superscript"/>
        </w:rPr>
        <w:footnoteReference w:id="11"/>
      </w:r>
      <w:r w:rsidRPr="00AA2341">
        <w:t xml:space="preserve"> </w:t>
      </w:r>
      <w:r>
        <w:t>First Nations communities were largely spared from the feared coronavirus outbreak during the first wave after implementing strict measures to protect themselves from COVID-19. Current trends in daily cases suggests that the second wave will disproportionately impact this population that predisposed to increased risks due to historical and contemporary forms of colonialism.</w:t>
      </w:r>
      <w:r w:rsidRPr="00E86D6D">
        <w:rPr>
          <w:vertAlign w:val="superscript"/>
        </w:rPr>
        <w:footnoteReference w:id="12"/>
      </w:r>
    </w:p>
    <w:p w14:paraId="57F6DC06" w14:textId="42E4902F" w:rsidR="00FA6D31" w:rsidRPr="00FA6D31" w:rsidRDefault="00FA6D31" w:rsidP="00FA6D31">
      <w:pPr>
        <w:pStyle w:val="body38172"/>
      </w:pPr>
      <w:r w:rsidRPr="00AA2341">
        <w:t xml:space="preserve">The next </w:t>
      </w:r>
      <w:r>
        <w:t>best</w:t>
      </w:r>
      <w:r w:rsidRPr="00AA2341">
        <w:t xml:space="preserve"> alternative to the classroom environment is </w:t>
      </w:r>
      <w:r>
        <w:t xml:space="preserve">to replicate it </w:t>
      </w:r>
      <w:r w:rsidRPr="00AA2341">
        <w:t>via online learnin</w:t>
      </w:r>
      <w:r>
        <w:t>g.</w:t>
      </w:r>
      <w:r w:rsidRPr="00AA2341">
        <w:t xml:space="preserve"> </w:t>
      </w:r>
      <w:r>
        <w:t>H</w:t>
      </w:r>
      <w:r w:rsidRPr="00AA2341">
        <w:t>owever</w:t>
      </w:r>
      <w:r>
        <w:t>,</w:t>
      </w:r>
      <w:r w:rsidRPr="00AA2341">
        <w:t xml:space="preserve"> this is </w:t>
      </w:r>
      <w:r>
        <w:t>either</w:t>
      </w:r>
      <w:r w:rsidRPr="00AA2341">
        <w:t xml:space="preserve"> difficult </w:t>
      </w:r>
      <w:r>
        <w:t xml:space="preserve">or impossible </w:t>
      </w:r>
      <w:r w:rsidRPr="00AA2341">
        <w:t>to implement in many First Nations communities</w:t>
      </w:r>
      <w:r>
        <w:t>, because</w:t>
      </w:r>
      <w:r w:rsidRPr="00AA2341">
        <w:t xml:space="preserve"> “the </w:t>
      </w:r>
      <w:r w:rsidRPr="00FA6D31">
        <w:t>government</w:t>
      </w:r>
      <w:r w:rsidRPr="00AA2341">
        <w:t xml:space="preserve"> has not adequately invested in the infrastructure needed for Indigenous communities to have fast, reliable </w:t>
      </w:r>
      <w:r>
        <w:t>[I]</w:t>
      </w:r>
      <w:r w:rsidRPr="00AA2341">
        <w:t>nternet.</w:t>
      </w:r>
      <w:r>
        <w:t>”</w:t>
      </w:r>
      <w:r w:rsidRPr="00E86D6D">
        <w:rPr>
          <w:vertAlign w:val="superscript"/>
        </w:rPr>
        <w:footnoteReference w:id="13"/>
      </w:r>
      <w:r w:rsidRPr="00AA2341">
        <w:t xml:space="preserve"> </w:t>
      </w:r>
      <w:r>
        <w:t>Virtual r</w:t>
      </w:r>
      <w:r w:rsidRPr="00AA2341">
        <w:t>eplication of the classroom environment is critical for effective learning</w:t>
      </w:r>
      <w:r>
        <w:t>, maintaining social relationships, and a sense of consistency as the school year is disrupted by school closures and mandatory isolation orders. As experts have noted,</w:t>
      </w:r>
      <w:r w:rsidRPr="00AA2341">
        <w:t xml:space="preserve"> </w:t>
      </w:r>
      <w:r>
        <w:t>“</w:t>
      </w:r>
      <w:r w:rsidRPr="00AA2341">
        <w:t>digital media can make learning more accessible, inspiring and engaging for students, offering them greater incentive to finish school,” or, “in light of the current situation, offer a greater incentive to remain in school.</w:t>
      </w:r>
      <w:r>
        <w:t>”</w:t>
      </w:r>
      <w:r w:rsidRPr="00E86D6D">
        <w:rPr>
          <w:vertAlign w:val="superscript"/>
        </w:rPr>
        <w:footnoteReference w:id="14"/>
      </w:r>
      <w:r w:rsidRPr="00AA2341">
        <w:t xml:space="preserve"> First Nations children are being confronted with additional barriers to receiving an education, and are suffering disproportionate consequences due to the inadequate and sometimes </w:t>
      </w:r>
      <w:r>
        <w:t>non-existent</w:t>
      </w:r>
      <w:r w:rsidRPr="00AA2341">
        <w:t xml:space="preserve"> </w:t>
      </w:r>
      <w:r>
        <w:t>I</w:t>
      </w:r>
      <w:r w:rsidRPr="00AA2341">
        <w:t xml:space="preserve">nternet in their communities. There is </w:t>
      </w:r>
      <w:r>
        <w:t xml:space="preserve">a serious </w:t>
      </w:r>
      <w:r w:rsidRPr="00AA2341">
        <w:t xml:space="preserve">potential for the lack of </w:t>
      </w:r>
      <w:r>
        <w:t>Internet access</w:t>
      </w:r>
      <w:r w:rsidRPr="00AA2341">
        <w:t xml:space="preserve"> to adversely impact the quality of education that First Nations children receive, which may deter these youth from remaining in school. </w:t>
      </w:r>
      <w:r>
        <w:t>It is significant to note that e</w:t>
      </w:r>
      <w:r w:rsidRPr="00AA2341">
        <w:t>ven prior to COVID-19, the rate of high school graduation for First Nations youth was a fraction of the rate for non-Indigenous youth.</w:t>
      </w:r>
      <w:r w:rsidRPr="00E86D6D">
        <w:rPr>
          <w:vertAlign w:val="superscript"/>
        </w:rPr>
        <w:footnoteReference w:id="15"/>
      </w:r>
    </w:p>
    <w:p w14:paraId="710433E1" w14:textId="176E990C" w:rsidR="00FA6D31" w:rsidRPr="00FA6D31" w:rsidRDefault="00FA6D31" w:rsidP="00E86D6D">
      <w:pPr>
        <w:pStyle w:val="body38172"/>
      </w:pPr>
      <w:r w:rsidRPr="00AA2341">
        <w:lastRenderedPageBreak/>
        <w:t xml:space="preserve">The on the ground impact that this issue is having on First </w:t>
      </w:r>
      <w:r w:rsidRPr="00E86D6D">
        <w:t>Nations</w:t>
      </w:r>
      <w:r w:rsidRPr="00AA2341">
        <w:t xml:space="preserve"> children’s access to education is already becoming clear. While many students not living in First Nations communities are receiving their education through online platforms, students such as those attending the Antler River Elementary School in Chippewas of the Thames First Nation are </w:t>
      </w:r>
      <w:r>
        <w:t>being forced</w:t>
      </w:r>
      <w:r w:rsidRPr="00AA2341">
        <w:t xml:space="preserve"> to self-teach </w:t>
      </w:r>
      <w:r>
        <w:t>with</w:t>
      </w:r>
      <w:r w:rsidRPr="00AA2341">
        <w:t xml:space="preserve"> workbooks</w:t>
      </w:r>
      <w:r>
        <w:t>.</w:t>
      </w:r>
      <w:r w:rsidRPr="00E86D6D">
        <w:rPr>
          <w:vertAlign w:val="superscript"/>
        </w:rPr>
        <w:footnoteReference w:id="16"/>
      </w:r>
      <w:r w:rsidRPr="00E86D6D">
        <w:rPr>
          <w:vertAlign w:val="superscript"/>
        </w:rPr>
        <w:t xml:space="preserve"> </w:t>
      </w:r>
      <w:r w:rsidRPr="00AA2341">
        <w:t xml:space="preserve">Students in the northern Manitoban community of Shamattawa are facing a similar situation—the “very slow and unreliable” </w:t>
      </w:r>
      <w:r>
        <w:t>I</w:t>
      </w:r>
      <w:r w:rsidRPr="00AA2341">
        <w:t xml:space="preserve">nternet service has </w:t>
      </w:r>
      <w:r>
        <w:t>made the delivery of</w:t>
      </w:r>
      <w:r w:rsidRPr="00AA2341">
        <w:t xml:space="preserve"> online classes </w:t>
      </w:r>
      <w:r>
        <w:t>im</w:t>
      </w:r>
      <w:r w:rsidRPr="00AA2341">
        <w:t>possible</w:t>
      </w:r>
      <w:r>
        <w:t>.</w:t>
      </w:r>
      <w:r w:rsidRPr="00E86D6D">
        <w:rPr>
          <w:vertAlign w:val="superscript"/>
        </w:rPr>
        <w:footnoteReference w:id="17"/>
      </w:r>
      <w:r w:rsidRPr="00AA2341">
        <w:t xml:space="preserve"> The inadequacy and inaccessibility of </w:t>
      </w:r>
      <w:r>
        <w:t>I</w:t>
      </w:r>
      <w:r w:rsidRPr="00AA2341">
        <w:t xml:space="preserve">nternet on First Nations reserves is compounded by </w:t>
      </w:r>
      <w:r>
        <w:t>pre-existing barriers and access concerns</w:t>
      </w:r>
      <w:r w:rsidRPr="00AA2341">
        <w:t xml:space="preserve">. Speaking on behalf of the Northern Nishnawbe Education Council, the executive director cites that even if </w:t>
      </w:r>
      <w:r>
        <w:t>I</w:t>
      </w:r>
      <w:r w:rsidRPr="00AA2341">
        <w:t>nternet is accessible and of sufficient adequacy, many students “may not have access to a learning device… access to a study space…” or even clean drinking water</w:t>
      </w:r>
      <w:r>
        <w:t>.</w:t>
      </w:r>
      <w:r w:rsidRPr="00E86D6D">
        <w:rPr>
          <w:vertAlign w:val="superscript"/>
        </w:rPr>
        <w:footnoteReference w:id="18"/>
      </w:r>
      <w:r>
        <w:t xml:space="preserve"> These challenges will make it even harder for children living on First Nations reserves to thrive in their educational efforts.</w:t>
      </w:r>
    </w:p>
    <w:p w14:paraId="4BA887EC" w14:textId="5D24CCC7" w:rsidR="00FA6D31" w:rsidRPr="00176045" w:rsidRDefault="00FA6D31" w:rsidP="00176045">
      <w:pPr>
        <w:pStyle w:val="body38172"/>
      </w:pPr>
      <w:r w:rsidRPr="00AA2341">
        <w:t xml:space="preserve">This issue also has the potential to deepen existing inequalities between First Nations children and non-First Nations children because the former </w:t>
      </w:r>
      <w:r w:rsidR="00E86D6D" w:rsidRPr="00AA2341">
        <w:t>is</w:t>
      </w:r>
      <w:r w:rsidRPr="00AA2341">
        <w:t xml:space="preserve"> not able to receive as high of a quality of education. “The spread of COVID-19 has and will continue to exacerbate an already critical situation for many Indigenous peoples: a situation where inequalities and discrimination already abound.</w:t>
      </w:r>
      <w:r>
        <w:t>”</w:t>
      </w:r>
      <w:r w:rsidRPr="00E86D6D">
        <w:rPr>
          <w:vertAlign w:val="superscript"/>
        </w:rPr>
        <w:footnoteReference w:id="19"/>
      </w:r>
      <w:r w:rsidRPr="00AA2341">
        <w:t xml:space="preserve"> Education is instrumental in increasing or decreasing the barriers that First Nations peoples already face. In situating the importance of education within a broader context, </w:t>
      </w:r>
      <w:r>
        <w:t xml:space="preserve">we must recognise the multitude of additional </w:t>
      </w:r>
      <w:r w:rsidRPr="00AA2341">
        <w:t xml:space="preserve">issues </w:t>
      </w:r>
      <w:r>
        <w:t xml:space="preserve">that </w:t>
      </w:r>
      <w:r w:rsidRPr="00AA2341">
        <w:t xml:space="preserve">arise when children do not receive a proper education. Lower quality education, or a lack of education altogether, limits access to jobs and professional </w:t>
      </w:r>
      <w:r>
        <w:t>opportunities</w:t>
      </w:r>
      <w:r w:rsidRPr="00AA2341">
        <w:t xml:space="preserve">, </w:t>
      </w:r>
      <w:r>
        <w:t>leading to lower socioeconomic and health outcomes</w:t>
      </w:r>
      <w:r w:rsidRPr="00AA2341">
        <w:t>. “Lower educational attainment and lower income are inextricably tied to increased rates of homelessness and the over-representation of Indigenous peoples in the prison system.</w:t>
      </w:r>
      <w:r>
        <w:t>”</w:t>
      </w:r>
      <w:r w:rsidRPr="00E86D6D">
        <w:rPr>
          <w:vertAlign w:val="superscript"/>
        </w:rPr>
        <w:footnoteReference w:id="20"/>
      </w:r>
    </w:p>
    <w:p w14:paraId="505A5325" w14:textId="77777777" w:rsidR="00176045" w:rsidRDefault="00FA6D31" w:rsidP="00FA6D31">
      <w:pPr>
        <w:pStyle w:val="body38172"/>
      </w:pPr>
      <w:r w:rsidRPr="00AA2341">
        <w:t xml:space="preserve">School—even when </w:t>
      </w:r>
      <w:r>
        <w:t>delivered virtually</w:t>
      </w:r>
      <w:r w:rsidRPr="00AA2341">
        <w:t>—provides a place for students to interact with one another</w:t>
      </w:r>
      <w:r>
        <w:t xml:space="preserve"> and develop peer and community bonds</w:t>
      </w:r>
      <w:r w:rsidRPr="00AA2341">
        <w:t>. It also provides important mental health supports</w:t>
      </w:r>
      <w:r>
        <w:t xml:space="preserve"> like counselling services and food programs, which are especially needed for students in low-income homes</w:t>
      </w:r>
      <w:r w:rsidRPr="00AA2341">
        <w:t>.</w:t>
      </w:r>
      <w:r w:rsidRPr="00E86D6D">
        <w:rPr>
          <w:vertAlign w:val="superscript"/>
        </w:rPr>
        <w:footnoteReference w:id="21"/>
      </w:r>
      <w:r w:rsidRPr="00AA2341">
        <w:t xml:space="preserve"> It has been determined that negative mental health consequences are arising </w:t>
      </w:r>
      <w:r>
        <w:t>as a result of COVID-19’s school closures and mandatory</w:t>
      </w:r>
      <w:r w:rsidRPr="00AA2341">
        <w:t xml:space="preserve"> isolation—something that children in First Nations communities will disproportionately experience as they are already living in isolated locations and are less likely to access online school</w:t>
      </w:r>
      <w:r>
        <w:t>.</w:t>
      </w:r>
      <w:r w:rsidRPr="00E86D6D">
        <w:rPr>
          <w:vertAlign w:val="superscript"/>
        </w:rPr>
        <w:footnoteReference w:id="22"/>
      </w:r>
      <w:r w:rsidRPr="00AA2341">
        <w:t xml:space="preserve"> </w:t>
      </w:r>
    </w:p>
    <w:p w14:paraId="2DBA0B00" w14:textId="04BC8C2D" w:rsidR="00FA6D31" w:rsidRPr="00FA6D31" w:rsidRDefault="00FA6D31" w:rsidP="00FA6D31">
      <w:pPr>
        <w:pStyle w:val="body38172"/>
      </w:pPr>
      <w:r w:rsidRPr="00AA2341">
        <w:lastRenderedPageBreak/>
        <w:t>The deputy grand chief of the Nishnawbe Aski Nation (NAN), which represents 49 different First Nations groups in northern Ontario, has reported that the 9,000 elementary and high-school aged children in these communities are already experiencing isolation and facing difficulties due to the COVID-19 pandemic</w:t>
      </w:r>
      <w:r>
        <w:t>.</w:t>
      </w:r>
      <w:r w:rsidRPr="00E86D6D">
        <w:rPr>
          <w:vertAlign w:val="superscript"/>
        </w:rPr>
        <w:footnoteReference w:id="23"/>
      </w:r>
      <w:r w:rsidRPr="00AA2341">
        <w:t xml:space="preserve"> 32 of NAN’s 49 communities do not have access to high speed broadband </w:t>
      </w:r>
      <w:r>
        <w:t>I</w:t>
      </w:r>
      <w:r w:rsidRPr="00AA2341">
        <w:t>nternet, making video instruction and other digital education tools inaccessible. Further, First Nations communities, even before the COVID-19 pandemic, “experience[d] mental health problems and their consequences… at significantly higher rates than the general population, and young people are the most dramatically affected.</w:t>
      </w:r>
      <w:r>
        <w:t>”</w:t>
      </w:r>
      <w:r w:rsidRPr="00E86D6D">
        <w:rPr>
          <w:vertAlign w:val="superscript"/>
        </w:rPr>
        <w:footnoteReference w:id="24"/>
      </w:r>
      <w:r w:rsidRPr="00AA2341">
        <w:t xml:space="preserve"> The disproportionately high prevalence of mental health problems in First Nations communities is likely to be deepened by the lack of access to online learning.</w:t>
      </w:r>
    </w:p>
    <w:p w14:paraId="5544D385" w14:textId="77777777" w:rsidR="00FA6D31" w:rsidRPr="00AA2341" w:rsidRDefault="00FA6D31" w:rsidP="00176045">
      <w:pPr>
        <w:pStyle w:val="head238173"/>
      </w:pPr>
      <w:r w:rsidRPr="00FA6D31">
        <w:t>Intersectionality</w:t>
      </w:r>
      <w:r w:rsidRPr="00AA2341">
        <w:t xml:space="preserve"> of </w:t>
      </w:r>
      <w:r w:rsidRPr="00D97E8A">
        <w:t>impact</w:t>
      </w:r>
    </w:p>
    <w:p w14:paraId="02DB2A73" w14:textId="77777777" w:rsidR="00FA6D31" w:rsidRDefault="00FA6D31" w:rsidP="00FA6D31">
      <w:pPr>
        <w:pStyle w:val="body38172"/>
      </w:pPr>
      <w:r w:rsidRPr="00AA2341">
        <w:t xml:space="preserve">It is important to note that </w:t>
      </w:r>
      <w:r w:rsidRPr="00AA2341">
        <w:rPr>
          <w:color w:val="000000" w:themeColor="text1"/>
        </w:rPr>
        <w:t xml:space="preserve">there is an intersectionality of issues which arise </w:t>
      </w:r>
      <w:r w:rsidRPr="00AA2341">
        <w:t xml:space="preserve">due to the lack of adequate and accessible </w:t>
      </w:r>
      <w:r>
        <w:t>I</w:t>
      </w:r>
      <w:r w:rsidRPr="00AA2341">
        <w:t>nternet in First Nations communities. The needs of students with disabilities has largely been overlooked in the shift from classroom to online learning</w:t>
      </w:r>
      <w:r>
        <w:t>.</w:t>
      </w:r>
      <w:r w:rsidRPr="00176045">
        <w:rPr>
          <w:vertAlign w:val="superscript"/>
        </w:rPr>
        <w:footnoteReference w:id="25"/>
      </w:r>
      <w:r w:rsidRPr="00176045">
        <w:rPr>
          <w:vertAlign w:val="superscript"/>
        </w:rPr>
        <w:t xml:space="preserve"> </w:t>
      </w:r>
      <w:r w:rsidRPr="00AA2341">
        <w:t>Because “the disability rate among Indigenous children was found to be twice that of the general population,” these children will disproportionately face additional challenges and barriers</w:t>
      </w:r>
      <w:r>
        <w:t>.</w:t>
      </w:r>
      <w:r w:rsidRPr="00176045">
        <w:rPr>
          <w:vertAlign w:val="superscript"/>
        </w:rPr>
        <w:footnoteReference w:id="26"/>
      </w:r>
      <w:r w:rsidRPr="00176045">
        <w:rPr>
          <w:vertAlign w:val="superscript"/>
        </w:rPr>
        <w:t xml:space="preserve"> </w:t>
      </w:r>
      <w:r w:rsidRPr="00AA2341">
        <w:t>To be successful in school, individuals with learning disabilities require a variety of supports, the delivery of which will already be compromised with online learning</w:t>
      </w:r>
      <w:r>
        <w:t>.</w:t>
      </w:r>
      <w:r w:rsidRPr="00176045">
        <w:rPr>
          <w:vertAlign w:val="superscript"/>
        </w:rPr>
        <w:footnoteReference w:id="27"/>
      </w:r>
      <w:r w:rsidRPr="00AA2341">
        <w:t xml:space="preserve"> First Nations children with disabilities who are also unable to participate in online learning will consequently have access to an extremely limited supply of required supports, and therefore receive an even more compromised education</w:t>
      </w:r>
      <w:r>
        <w:t>.</w:t>
      </w:r>
      <w:r w:rsidRPr="00176045">
        <w:rPr>
          <w:vertAlign w:val="superscript"/>
        </w:rPr>
        <w:footnoteReference w:id="28"/>
      </w:r>
    </w:p>
    <w:p w14:paraId="0E9B7F90" w14:textId="76C62966" w:rsidR="00176045" w:rsidRPr="00176045" w:rsidRDefault="00176045" w:rsidP="00176045">
      <w:pPr>
        <w:pStyle w:val="head138183"/>
        <w:numPr>
          <w:ilvl w:val="0"/>
          <w:numId w:val="43"/>
        </w:numPr>
      </w:pPr>
      <w:r>
        <w:t xml:space="preserve">Recommendations </w:t>
      </w:r>
    </w:p>
    <w:p w14:paraId="5F1856EF" w14:textId="6E92CE48" w:rsidR="00FA6D31" w:rsidRPr="00FA6D31" w:rsidRDefault="00FA6D31" w:rsidP="00FA6D31">
      <w:pPr>
        <w:pStyle w:val="body38172"/>
      </w:pPr>
      <w:r w:rsidRPr="005D01B5">
        <w:t xml:space="preserve">The </w:t>
      </w:r>
      <w:r w:rsidRPr="00FA6D31">
        <w:t>Caring</w:t>
      </w:r>
      <w:r w:rsidRPr="005D01B5">
        <w:t xml:space="preserve"> Society asks the Committee on the Rights of the Child to emphasize the following principles in its general comment:</w:t>
      </w:r>
    </w:p>
    <w:p w14:paraId="43CBFE3E" w14:textId="77777777" w:rsidR="00FA6D31" w:rsidRPr="00FA6D31" w:rsidRDefault="00FA6D31" w:rsidP="00FA6D31">
      <w:pPr>
        <w:pStyle w:val="bodybullet38183"/>
        <w:numPr>
          <w:ilvl w:val="0"/>
          <w:numId w:val="50"/>
        </w:numPr>
      </w:pPr>
      <w:r w:rsidRPr="00FA6D31">
        <w:t xml:space="preserve">Internet must be regarded as both a human right in itself and an indispensable means of realizing other human rights for children and youth; </w:t>
      </w:r>
    </w:p>
    <w:p w14:paraId="03E56E30" w14:textId="77777777" w:rsidR="00FA6D31" w:rsidRPr="00FA6D31" w:rsidRDefault="00FA6D31" w:rsidP="00FA6D31">
      <w:pPr>
        <w:pStyle w:val="bodybullet38183"/>
        <w:numPr>
          <w:ilvl w:val="0"/>
          <w:numId w:val="50"/>
        </w:numPr>
      </w:pPr>
      <w:r w:rsidRPr="00FA6D31">
        <w:lastRenderedPageBreak/>
        <w:t xml:space="preserve">States must ensure all children and youth have equal access to the same quality and reliability of Internet access; </w:t>
      </w:r>
    </w:p>
    <w:p w14:paraId="13C0DCDD" w14:textId="77777777" w:rsidR="00FA6D31" w:rsidRPr="00FA6D31" w:rsidRDefault="00FA6D31" w:rsidP="00FA6D31">
      <w:pPr>
        <w:pStyle w:val="bodybullet38183"/>
        <w:numPr>
          <w:ilvl w:val="0"/>
          <w:numId w:val="50"/>
        </w:numPr>
      </w:pPr>
      <w:r w:rsidRPr="00FA6D31">
        <w:t xml:space="preserve">States must take all reasonable steps to increasingly promote digital literacy in children and youth especially those living with structural barriers or in at risk situations, without discrimination on any of the prohibited grounds; </w:t>
      </w:r>
    </w:p>
    <w:p w14:paraId="68E5D151" w14:textId="77777777" w:rsidR="00FA6D31" w:rsidRPr="00FA6D31" w:rsidRDefault="00FA6D31" w:rsidP="00FA6D31">
      <w:pPr>
        <w:pStyle w:val="bodybullet38183"/>
        <w:numPr>
          <w:ilvl w:val="0"/>
          <w:numId w:val="50"/>
        </w:numPr>
      </w:pPr>
      <w:r w:rsidRPr="00FA6D31">
        <w:t xml:space="preserve">In the context of public health urgencies, such as the COVID-19 pandemic, states must implement emergency temporary measures to ensure that children and youth who did not have equal access to the Internet continue to enjoy the right to education, leisure, health, access to the media…; </w:t>
      </w:r>
    </w:p>
    <w:p w14:paraId="539BF1C2" w14:textId="77777777" w:rsidR="00FA6D31" w:rsidRPr="00FA6D31" w:rsidRDefault="00FA6D31" w:rsidP="00FA6D31">
      <w:pPr>
        <w:pStyle w:val="bodybullet38183"/>
        <w:numPr>
          <w:ilvl w:val="0"/>
          <w:numId w:val="50"/>
        </w:numPr>
      </w:pPr>
      <w:r w:rsidRPr="00FA6D31">
        <w:t xml:space="preserve">If Internet is provided by private actors, States must require these providers to Internet ensure equal quality and reliable Internet access to all children and youth.  </w:t>
      </w:r>
    </w:p>
    <w:p w14:paraId="20967772" w14:textId="77777777" w:rsidR="00FA6D31" w:rsidRPr="00FA6D31" w:rsidRDefault="00FA6D31" w:rsidP="00FA6D31">
      <w:pPr>
        <w:pStyle w:val="bodybullet38183"/>
        <w:numPr>
          <w:ilvl w:val="0"/>
          <w:numId w:val="50"/>
        </w:numPr>
      </w:pPr>
      <w:r w:rsidRPr="00FA6D31">
        <w:t xml:space="preserve">States must regulate service providers so that they offer fair rates that are equally affordable in all parts of the country; and </w:t>
      </w:r>
    </w:p>
    <w:p w14:paraId="61BF4484" w14:textId="062E00A5" w:rsidR="007F53D4" w:rsidRPr="00FA6D31" w:rsidRDefault="00FA6D31" w:rsidP="007F53D4">
      <w:pPr>
        <w:pStyle w:val="bodybullet38183"/>
        <w:numPr>
          <w:ilvl w:val="0"/>
          <w:numId w:val="50"/>
        </w:numPr>
      </w:pPr>
      <w:r w:rsidRPr="00FA6D31">
        <w:t xml:space="preserve">States must ensure that children and youth can access the Internet safely, confidentially and independently in public spaces, such as public libraries, schools and post offices. </w:t>
      </w:r>
    </w:p>
    <w:sectPr w:rsidR="007F53D4" w:rsidRPr="00FA6D31" w:rsidSect="008B5907">
      <w:headerReference w:type="first" r:id="rId13"/>
      <w:footerReference w:type="first" r:id="rId14"/>
      <w:type w:val="continuous"/>
      <w:pgSz w:w="12240" w:h="15840"/>
      <w:pgMar w:top="1440" w:right="1814" w:bottom="1440" w:left="1814"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3B450" w14:textId="77777777" w:rsidR="00F20DF4" w:rsidRDefault="00F20DF4" w:rsidP="00B41586">
      <w:r>
        <w:separator/>
      </w:r>
    </w:p>
  </w:endnote>
  <w:endnote w:type="continuationSeparator" w:id="0">
    <w:p w14:paraId="1256658C" w14:textId="77777777" w:rsidR="00F20DF4" w:rsidRDefault="00F20DF4" w:rsidP="00B4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Open Sans Light">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D49C6" w14:textId="77777777" w:rsidR="00B41586" w:rsidRDefault="00B41586" w:rsidP="00DF179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C9CEE" w14:textId="77777777" w:rsidR="00B41586" w:rsidRDefault="00B41586" w:rsidP="00DF1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45CD0" w14:textId="77777777" w:rsidR="00684DA1" w:rsidRPr="00C53B37" w:rsidRDefault="00684DA1" w:rsidP="00DF1799">
    <w:pPr>
      <w:pStyle w:val="Footer"/>
      <w:framePr w:wrap="none" w:vAnchor="text" w:hAnchor="margin" w:xAlign="right" w:y="1"/>
      <w:rPr>
        <w:rStyle w:val="PageNumber"/>
        <w:rFonts w:ascii="Open Sans" w:hAnsi="Open Sans"/>
        <w:b/>
        <w:bCs/>
        <w:sz w:val="18"/>
        <w:szCs w:val="18"/>
      </w:rPr>
    </w:pPr>
    <w:r w:rsidRPr="00C53B37">
      <w:rPr>
        <w:rStyle w:val="PageNumber"/>
        <w:rFonts w:ascii="Open Sans" w:hAnsi="Open Sans"/>
        <w:b/>
        <w:bCs/>
        <w:sz w:val="18"/>
        <w:szCs w:val="18"/>
      </w:rPr>
      <w:fldChar w:fldCharType="begin"/>
    </w:r>
    <w:r w:rsidRPr="00C53B37">
      <w:rPr>
        <w:rStyle w:val="PageNumber"/>
        <w:rFonts w:ascii="Open Sans" w:hAnsi="Open Sans"/>
        <w:b/>
        <w:bCs/>
        <w:sz w:val="18"/>
        <w:szCs w:val="18"/>
      </w:rPr>
      <w:instrText xml:space="preserve">PAGE  </w:instrText>
    </w:r>
    <w:r w:rsidRPr="00C53B37">
      <w:rPr>
        <w:rStyle w:val="PageNumber"/>
        <w:rFonts w:ascii="Open Sans" w:hAnsi="Open Sans"/>
        <w:b/>
        <w:bCs/>
        <w:sz w:val="18"/>
        <w:szCs w:val="18"/>
      </w:rPr>
      <w:fldChar w:fldCharType="separate"/>
    </w:r>
    <w:r w:rsidR="00B74406">
      <w:rPr>
        <w:rStyle w:val="PageNumber"/>
        <w:rFonts w:ascii="Open Sans" w:hAnsi="Open Sans"/>
        <w:b/>
        <w:bCs/>
        <w:noProof/>
        <w:sz w:val="18"/>
        <w:szCs w:val="18"/>
      </w:rPr>
      <w:t>2</w:t>
    </w:r>
    <w:r w:rsidRPr="00C53B37">
      <w:rPr>
        <w:rStyle w:val="PageNumber"/>
        <w:rFonts w:ascii="Open Sans" w:hAnsi="Open Sans"/>
        <w:b/>
        <w:bCs/>
        <w:sz w:val="18"/>
        <w:szCs w:val="18"/>
      </w:rPr>
      <w:fldChar w:fldCharType="end"/>
    </w:r>
  </w:p>
  <w:p w14:paraId="3612D51A" w14:textId="2AF8AFEF" w:rsidR="00B41586" w:rsidRPr="00684DA1" w:rsidRDefault="009D6805" w:rsidP="00011EFB">
    <w:pPr>
      <w:pStyle w:val="reportbody"/>
      <w:ind w:right="360"/>
    </w:pPr>
    <w:r>
      <w:t>Equitable Access and Connectivity for First Nations</w:t>
    </w:r>
    <w:r w:rsidR="00684DA1">
      <w:t xml:space="preserve"> </w:t>
    </w:r>
    <w:r w:rsidR="00684DA1" w:rsidRPr="00DB022D">
      <w:rPr>
        <w:color w:val="6F67A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5BF1" w14:textId="2EA8B14F" w:rsidR="00636E20" w:rsidRDefault="00636E20" w:rsidP="006B47ED">
    <w:pPr>
      <w:pStyle w:val="body38172"/>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07B4" w14:textId="77777777" w:rsidR="005558B2" w:rsidRPr="00C53B37" w:rsidRDefault="005558B2" w:rsidP="006B47ED">
    <w:pPr>
      <w:pStyle w:val="Footer"/>
      <w:framePr w:wrap="none" w:vAnchor="text" w:hAnchor="page" w:x="10342" w:y="1"/>
      <w:rPr>
        <w:rStyle w:val="PageNumber"/>
        <w:rFonts w:ascii="Open Sans" w:hAnsi="Open Sans"/>
        <w:b/>
        <w:bCs/>
        <w:sz w:val="18"/>
        <w:szCs w:val="18"/>
      </w:rPr>
    </w:pPr>
    <w:r w:rsidRPr="00C53B37">
      <w:rPr>
        <w:rStyle w:val="PageNumber"/>
        <w:rFonts w:ascii="Open Sans" w:hAnsi="Open Sans"/>
        <w:b/>
        <w:bCs/>
        <w:sz w:val="18"/>
        <w:szCs w:val="18"/>
      </w:rPr>
      <w:fldChar w:fldCharType="begin"/>
    </w:r>
    <w:r w:rsidRPr="00C53B37">
      <w:rPr>
        <w:rStyle w:val="PageNumber"/>
        <w:rFonts w:ascii="Open Sans" w:hAnsi="Open Sans"/>
        <w:b/>
        <w:bCs/>
        <w:sz w:val="18"/>
        <w:szCs w:val="18"/>
      </w:rPr>
      <w:instrText xml:space="preserve">PAGE  </w:instrText>
    </w:r>
    <w:r w:rsidRPr="00C53B37">
      <w:rPr>
        <w:rStyle w:val="PageNumber"/>
        <w:rFonts w:ascii="Open Sans" w:hAnsi="Open Sans"/>
        <w:b/>
        <w:bCs/>
        <w:sz w:val="18"/>
        <w:szCs w:val="18"/>
      </w:rPr>
      <w:fldChar w:fldCharType="separate"/>
    </w:r>
    <w:r w:rsidR="00BF22B7">
      <w:rPr>
        <w:rStyle w:val="PageNumber"/>
        <w:rFonts w:ascii="Open Sans" w:hAnsi="Open Sans"/>
        <w:b/>
        <w:bCs/>
        <w:noProof/>
        <w:sz w:val="18"/>
        <w:szCs w:val="18"/>
      </w:rPr>
      <w:t>1</w:t>
    </w:r>
    <w:r w:rsidRPr="00C53B37">
      <w:rPr>
        <w:rStyle w:val="PageNumber"/>
        <w:rFonts w:ascii="Open Sans" w:hAnsi="Open Sans"/>
        <w:b/>
        <w:bCs/>
        <w:sz w:val="18"/>
        <w:szCs w:val="18"/>
      </w:rPr>
      <w:fldChar w:fldCharType="end"/>
    </w:r>
  </w:p>
  <w:p w14:paraId="46CC821F" w14:textId="34F9D012" w:rsidR="005558B2" w:rsidRDefault="00F14E83" w:rsidP="00CA164E">
    <w:pPr>
      <w:pStyle w:val="body38172"/>
      <w:ind w:right="360"/>
    </w:pPr>
    <w:r>
      <w:t xml:space="preserve">Report </w:t>
    </w:r>
    <w:r w:rsidR="00CA164E">
      <w:t>Footer</w:t>
    </w:r>
    <w:r w:rsidR="005558B2">
      <w:t xml:space="preserve"> </w:t>
    </w:r>
    <w:r w:rsidR="005558B2" w:rsidRPr="00DB022D">
      <w:rPr>
        <w:color w:val="6F67A0"/>
      </w:rPr>
      <w:t>|</w:t>
    </w:r>
    <w:r w:rsidR="00CB7DDF">
      <w:rPr>
        <w:color w:val="6F67A0"/>
      </w:rPr>
      <w:t xml:space="preserve"> </w:t>
    </w:r>
    <w: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EBC6E" w14:textId="77777777" w:rsidR="00F20DF4" w:rsidRDefault="00F20DF4" w:rsidP="00B41586">
      <w:r>
        <w:separator/>
      </w:r>
    </w:p>
  </w:footnote>
  <w:footnote w:type="continuationSeparator" w:id="0">
    <w:p w14:paraId="4ADFEC21" w14:textId="77777777" w:rsidR="00F20DF4" w:rsidRDefault="00F20DF4" w:rsidP="00B41586">
      <w:r>
        <w:continuationSeparator/>
      </w:r>
    </w:p>
  </w:footnote>
  <w:footnote w:id="1">
    <w:p w14:paraId="465720C2" w14:textId="59740FE9" w:rsidR="00B0039C" w:rsidRPr="00B0039C" w:rsidRDefault="00B0039C" w:rsidP="00B0039C">
      <w:pPr>
        <w:pStyle w:val="body38172"/>
        <w:rPr>
          <w:sz w:val="14"/>
          <w:szCs w:val="14"/>
        </w:rPr>
      </w:pPr>
      <w:r w:rsidRPr="00B0039C">
        <w:rPr>
          <w:rStyle w:val="FootnoteReference"/>
          <w:sz w:val="14"/>
          <w:szCs w:val="14"/>
        </w:rPr>
        <w:footnoteRef/>
      </w:r>
      <w:r w:rsidRPr="00B0039C">
        <w:rPr>
          <w:sz w:val="14"/>
          <w:szCs w:val="14"/>
          <w:vertAlign w:val="superscript"/>
        </w:rPr>
        <w:t xml:space="preserve"> </w:t>
      </w:r>
      <w:r w:rsidRPr="00B0039C">
        <w:rPr>
          <w:sz w:val="14"/>
          <w:szCs w:val="14"/>
        </w:rPr>
        <w:t xml:space="preserve">A special note </w:t>
      </w:r>
      <w:r>
        <w:rPr>
          <w:sz w:val="14"/>
          <w:szCs w:val="14"/>
        </w:rPr>
        <w:t xml:space="preserve">of thanks to Maria Patterson and Amy </w:t>
      </w:r>
      <w:proofErr w:type="spellStart"/>
      <w:r>
        <w:rPr>
          <w:sz w:val="14"/>
          <w:szCs w:val="14"/>
        </w:rPr>
        <w:t>Goudge</w:t>
      </w:r>
      <w:proofErr w:type="spellEnd"/>
      <w:r>
        <w:rPr>
          <w:sz w:val="14"/>
          <w:szCs w:val="14"/>
        </w:rPr>
        <w:t xml:space="preserve"> from the University of Ottawa for writing</w:t>
      </w:r>
      <w:r w:rsidR="00E1033E">
        <w:rPr>
          <w:sz w:val="14"/>
          <w:szCs w:val="14"/>
        </w:rPr>
        <w:t xml:space="preserve"> and researching </w:t>
      </w:r>
      <w:bookmarkStart w:id="0" w:name="_GoBack"/>
      <w:bookmarkEnd w:id="0"/>
      <w:r>
        <w:rPr>
          <w:sz w:val="14"/>
          <w:szCs w:val="14"/>
        </w:rPr>
        <w:t xml:space="preserve">this report. </w:t>
      </w:r>
    </w:p>
  </w:footnote>
  <w:footnote w:id="2">
    <w:p w14:paraId="3D4404E0" w14:textId="011D11A4" w:rsidR="007F53D4" w:rsidRPr="00B0039C" w:rsidRDefault="007F53D4" w:rsidP="00B0039C">
      <w:pPr>
        <w:pStyle w:val="body38172"/>
        <w:rPr>
          <w:sz w:val="14"/>
          <w:szCs w:val="14"/>
        </w:rPr>
      </w:pPr>
      <w:r w:rsidRPr="00B0039C">
        <w:rPr>
          <w:rStyle w:val="FootnoteReference"/>
          <w:sz w:val="14"/>
          <w:szCs w:val="14"/>
        </w:rPr>
        <w:footnoteRef/>
      </w:r>
      <w:r w:rsidRPr="00B0039C">
        <w:rPr>
          <w:sz w:val="14"/>
          <w:szCs w:val="14"/>
          <w:vertAlign w:val="superscript"/>
        </w:rPr>
        <w:t xml:space="preserve"> </w:t>
      </w:r>
      <w:r w:rsidRPr="00B0039C">
        <w:rPr>
          <w:sz w:val="14"/>
          <w:szCs w:val="14"/>
        </w:rPr>
        <w:t>UN General Assembly, Human Rights Council, 17th Sess</w:t>
      </w:r>
      <w:r w:rsidR="00176045" w:rsidRPr="00B0039C">
        <w:rPr>
          <w:sz w:val="14"/>
          <w:szCs w:val="14"/>
        </w:rPr>
        <w:t>ion</w:t>
      </w:r>
      <w:r w:rsidRPr="00B0039C">
        <w:rPr>
          <w:sz w:val="14"/>
          <w:szCs w:val="14"/>
        </w:rPr>
        <w:t>, Report of the Special Rapporteur on the promotion and protection of the right to freedom of opinion and expression, Frank La Rue (May 16, 2011), online: &lt;https://www2.ohchr.org/english/bodies/hrcouncil/docs/17session/A.HRC.17.27_en.pdf&gt; [UN Human Rights Council].</w:t>
      </w:r>
    </w:p>
  </w:footnote>
  <w:footnote w:id="3">
    <w:p w14:paraId="757BD146" w14:textId="77777777" w:rsidR="007F53D4" w:rsidRPr="00B0039C" w:rsidRDefault="007F53D4" w:rsidP="00B0039C">
      <w:pPr>
        <w:pStyle w:val="body38172"/>
        <w:rPr>
          <w:sz w:val="14"/>
          <w:szCs w:val="14"/>
        </w:rPr>
      </w:pPr>
      <w:r w:rsidRPr="00B0039C">
        <w:rPr>
          <w:rStyle w:val="FootnoteReference"/>
          <w:sz w:val="14"/>
          <w:szCs w:val="14"/>
        </w:rPr>
        <w:footnoteRef/>
      </w:r>
      <w:r w:rsidRPr="00B0039C">
        <w:rPr>
          <w:sz w:val="14"/>
          <w:szCs w:val="14"/>
          <w:vertAlign w:val="superscript"/>
        </w:rPr>
        <w:t xml:space="preserve"> </w:t>
      </w:r>
      <w:r w:rsidRPr="00B0039C">
        <w:rPr>
          <w:sz w:val="14"/>
          <w:szCs w:val="14"/>
        </w:rPr>
        <w:t>Innovation, Science and Economic Development Canada, “High-Speed Access for All: Canada’s Connectivity Strategy” (last modified July 16, 2019), online: Government of Canada &lt;https://www.ic.gc.ca/eic/site/139.nsf/eng/h_00002.html&gt;.</w:t>
      </w:r>
    </w:p>
  </w:footnote>
  <w:footnote w:id="4">
    <w:p w14:paraId="2A186AB5" w14:textId="77777777" w:rsidR="007F53D4" w:rsidRPr="00B0039C" w:rsidRDefault="007F53D4" w:rsidP="00B0039C">
      <w:pPr>
        <w:pStyle w:val="body38172"/>
        <w:rPr>
          <w:sz w:val="14"/>
          <w:szCs w:val="14"/>
        </w:rPr>
      </w:pPr>
      <w:r w:rsidRPr="00B0039C">
        <w:rPr>
          <w:rStyle w:val="FootnoteReference"/>
          <w:sz w:val="14"/>
          <w:szCs w:val="14"/>
        </w:rPr>
        <w:footnoteRef/>
      </w:r>
      <w:r w:rsidRPr="00B0039C">
        <w:rPr>
          <w:sz w:val="14"/>
          <w:szCs w:val="14"/>
          <w:vertAlign w:val="superscript"/>
        </w:rPr>
        <w:t xml:space="preserve"> </w:t>
      </w:r>
      <w:r w:rsidRPr="00B0039C">
        <w:rPr>
          <w:sz w:val="14"/>
          <w:szCs w:val="14"/>
        </w:rPr>
        <w:t>Matthew Kupfer, “CRTC declares broadband internet access a basic service” (Dec 21, 2016), online: CBC &lt;https://www.cbc.ca/news/politics/crtc-internet-essential-service-1.3906664&gt;.</w:t>
      </w:r>
    </w:p>
  </w:footnote>
  <w:footnote w:id="5">
    <w:p w14:paraId="05C27A66" w14:textId="77777777" w:rsidR="007F53D4" w:rsidRPr="00B0039C" w:rsidRDefault="007F53D4" w:rsidP="00B0039C">
      <w:pPr>
        <w:pStyle w:val="body38172"/>
        <w:rPr>
          <w:sz w:val="14"/>
          <w:szCs w:val="14"/>
        </w:rPr>
      </w:pPr>
      <w:r w:rsidRPr="00B0039C">
        <w:rPr>
          <w:rStyle w:val="FootnoteReference"/>
          <w:sz w:val="14"/>
          <w:szCs w:val="14"/>
        </w:rPr>
        <w:footnoteRef/>
      </w:r>
      <w:r w:rsidRPr="00B0039C">
        <w:rPr>
          <w:sz w:val="14"/>
          <w:szCs w:val="14"/>
          <w:vertAlign w:val="superscript"/>
        </w:rPr>
        <w:t xml:space="preserve"> </w:t>
      </w:r>
      <w:r w:rsidRPr="00B0039C">
        <w:rPr>
          <w:sz w:val="14"/>
          <w:szCs w:val="14"/>
        </w:rPr>
        <w:t>UN Human Rights Council, supra note 1.</w:t>
      </w:r>
    </w:p>
  </w:footnote>
  <w:footnote w:id="6">
    <w:p w14:paraId="10DE49F7" w14:textId="77777777" w:rsidR="007F53D4" w:rsidRPr="00B0039C" w:rsidRDefault="007F53D4" w:rsidP="00B0039C">
      <w:pPr>
        <w:pStyle w:val="body38172"/>
        <w:rPr>
          <w:sz w:val="14"/>
          <w:szCs w:val="14"/>
        </w:rPr>
      </w:pPr>
      <w:r w:rsidRPr="00B0039C">
        <w:rPr>
          <w:rStyle w:val="FootnoteReference"/>
          <w:sz w:val="14"/>
          <w:szCs w:val="14"/>
        </w:rPr>
        <w:footnoteRef/>
      </w:r>
      <w:r w:rsidRPr="00B0039C">
        <w:rPr>
          <w:sz w:val="14"/>
          <w:szCs w:val="14"/>
        </w:rPr>
        <w:t xml:space="preserve"> Emma Greenfield, “Digital Equity for Indigenous Communities” (July 7, 2020), online: Social Connectedness &lt;https://www.socialconnectedness.org/digital-equity-for-indigenous-communities/&gt; [Greenfield].</w:t>
      </w:r>
    </w:p>
  </w:footnote>
  <w:footnote w:id="7">
    <w:p w14:paraId="7DD3387A"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Oxford Learner’s Dictionaries, 2018, online: Oxford Learner’s Dictionaries &lt;https://www.oxfordlearnersdictionaries.com/definition/english/digital-divide&gt;.</w:t>
      </w:r>
    </w:p>
  </w:footnote>
  <w:footnote w:id="8">
    <w:p w14:paraId="2B2AAD0A"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vertAlign w:val="superscript"/>
        </w:rPr>
        <w:t xml:space="preserve"> </w:t>
      </w:r>
      <w:r w:rsidRPr="00E86D6D">
        <w:rPr>
          <w:sz w:val="14"/>
          <w:szCs w:val="14"/>
        </w:rPr>
        <w:t>“2019 Human Development Index Ranking” (2019), online: United Nations Development Programme &lt;hdr.undp.org/en/content/2019-human-development-index-ranking&gt;.</w:t>
      </w:r>
    </w:p>
  </w:footnote>
  <w:footnote w:id="9">
    <w:p w14:paraId="1F3D10E8"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vertAlign w:val="superscript"/>
        </w:rPr>
        <w:t xml:space="preserve"> </w:t>
      </w:r>
      <w:r w:rsidRPr="00E86D6D">
        <w:rPr>
          <w:sz w:val="14"/>
          <w:szCs w:val="14"/>
        </w:rPr>
        <w:t>UN Human Rights Council, supra note 1.</w:t>
      </w:r>
    </w:p>
  </w:footnote>
  <w:footnote w:id="10">
    <w:p w14:paraId="04BE5792"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w:t>
      </w:r>
      <w:hyperlink r:id="rId1" w:history="1">
        <w:r w:rsidRPr="00E86D6D">
          <w:rPr>
            <w:sz w:val="14"/>
            <w:szCs w:val="14"/>
          </w:rPr>
          <w:t>Greenfield,</w:t>
        </w:r>
      </w:hyperlink>
      <w:r w:rsidRPr="00E86D6D">
        <w:rPr>
          <w:sz w:val="14"/>
          <w:szCs w:val="14"/>
        </w:rPr>
        <w:t xml:space="preserve"> supra note 5.</w:t>
      </w:r>
    </w:p>
  </w:footnote>
  <w:footnote w:id="11">
    <w:p w14:paraId="153233DD" w14:textId="77777777" w:rsidR="00FA6D31" w:rsidRPr="00C26249" w:rsidRDefault="00FA6D31" w:rsidP="00C26249">
      <w:pPr>
        <w:pStyle w:val="body38172"/>
        <w:rPr>
          <w:sz w:val="14"/>
          <w:szCs w:val="14"/>
        </w:rPr>
      </w:pPr>
      <w:r w:rsidRPr="00C26249">
        <w:rPr>
          <w:rStyle w:val="FootnoteReference"/>
          <w:rFonts w:ascii="Open Sans" w:hAnsi="Open Sans" w:cs="Open Sans"/>
          <w:sz w:val="14"/>
          <w:szCs w:val="14"/>
        </w:rPr>
        <w:footnoteRef/>
      </w:r>
      <w:r w:rsidRPr="00C26249">
        <w:rPr>
          <w:rFonts w:ascii="Open Sans" w:hAnsi="Open Sans" w:cs="Open Sans"/>
          <w:sz w:val="14"/>
          <w:szCs w:val="14"/>
        </w:rPr>
        <w:t xml:space="preserve"> </w:t>
      </w:r>
      <w:r w:rsidRPr="00C26249">
        <w:rPr>
          <w:sz w:val="14"/>
          <w:szCs w:val="14"/>
        </w:rPr>
        <w:t xml:space="preserve">Anne Levesque &amp; Sophie Thériault, “Systemic Discrimination in Government Services and Programs and Its Impact on First Nations Peoples During the COVID-19 Pandemic” in Colleen Flood et al, eds, Vulnerable: The Law, Policy and Ethics of COVID-19 (Ottawa: University of Ottawa Press, 2020). </w:t>
      </w:r>
    </w:p>
  </w:footnote>
  <w:footnote w:id="12">
    <w:p w14:paraId="41FC6520" w14:textId="77777777" w:rsidR="00FA6D31" w:rsidRPr="00C26249" w:rsidRDefault="00FA6D31" w:rsidP="00C26249">
      <w:pPr>
        <w:pStyle w:val="body38172"/>
        <w:rPr>
          <w:sz w:val="14"/>
          <w:szCs w:val="14"/>
        </w:rPr>
      </w:pPr>
      <w:r w:rsidRPr="00C26249">
        <w:rPr>
          <w:rStyle w:val="FootnoteReference"/>
          <w:sz w:val="14"/>
          <w:szCs w:val="14"/>
        </w:rPr>
        <w:footnoteRef/>
      </w:r>
      <w:r w:rsidRPr="00C26249">
        <w:rPr>
          <w:sz w:val="14"/>
          <w:szCs w:val="14"/>
        </w:rPr>
        <w:t xml:space="preserve"> Anne Levesque &amp; Sophie Thérault, “Indigenous communities at increased risk during the coronavirus pandemic”, The Conversation (14 July 2020) &lt;theconversation.com/indigenous-communities-at-increased-risk-during-the-coronavirus-pandemic-142027&gt;.</w:t>
      </w:r>
    </w:p>
  </w:footnote>
  <w:footnote w:id="13">
    <w:p w14:paraId="0AC04D2D" w14:textId="77777777" w:rsidR="00FA6D31" w:rsidRPr="00C26249" w:rsidRDefault="00FA6D31" w:rsidP="00C26249">
      <w:pPr>
        <w:pStyle w:val="body38172"/>
        <w:rPr>
          <w:sz w:val="14"/>
          <w:szCs w:val="14"/>
        </w:rPr>
      </w:pPr>
      <w:r w:rsidRPr="00C26249">
        <w:rPr>
          <w:rStyle w:val="FootnoteReference"/>
          <w:sz w:val="14"/>
          <w:szCs w:val="14"/>
        </w:rPr>
        <w:footnoteRef/>
      </w:r>
      <w:r w:rsidRPr="00C26249">
        <w:rPr>
          <w:sz w:val="14"/>
          <w:szCs w:val="14"/>
          <w:vertAlign w:val="superscript"/>
        </w:rPr>
        <w:t xml:space="preserve"> </w:t>
      </w:r>
      <w:r w:rsidRPr="00C26249">
        <w:rPr>
          <w:sz w:val="14"/>
          <w:szCs w:val="14"/>
        </w:rPr>
        <w:t>Greenfield, supra note 5.</w:t>
      </w:r>
    </w:p>
  </w:footnote>
  <w:footnote w:id="14">
    <w:p w14:paraId="0E5D74F1" w14:textId="77777777" w:rsidR="00FA6D31" w:rsidRPr="00C26249" w:rsidRDefault="00FA6D31" w:rsidP="00C26249">
      <w:pPr>
        <w:pStyle w:val="body38172"/>
        <w:rPr>
          <w:sz w:val="14"/>
          <w:szCs w:val="14"/>
        </w:rPr>
      </w:pPr>
      <w:r w:rsidRPr="00C26249">
        <w:rPr>
          <w:rStyle w:val="FootnoteReference"/>
          <w:sz w:val="14"/>
          <w:szCs w:val="14"/>
        </w:rPr>
        <w:footnoteRef/>
      </w:r>
      <w:r w:rsidRPr="00C26249">
        <w:rPr>
          <w:sz w:val="14"/>
          <w:szCs w:val="14"/>
        </w:rPr>
        <w:t xml:space="preserve"> Brad Stollery, “Canada’s Digital Divide: Preserving Indigenous Communities Means Bringing them Online” (3 May 2018), online: Friends of Canadian Broadcasting &lt;</w:t>
      </w:r>
      <w:hyperlink r:id="rId2" w:history="1">
        <w:r w:rsidRPr="00C26249">
          <w:rPr>
            <w:sz w:val="14"/>
            <w:szCs w:val="14"/>
          </w:rPr>
          <w:t>friends.ca/explore/article/canadas-digital-divide-preserving-indigenous-communities-means-bringing-them-online/</w:t>
        </w:r>
      </w:hyperlink>
      <w:r w:rsidRPr="00C26249">
        <w:rPr>
          <w:sz w:val="14"/>
          <w:szCs w:val="14"/>
        </w:rPr>
        <w:t>&gt;.</w:t>
      </w:r>
    </w:p>
  </w:footnote>
  <w:footnote w:id="15">
    <w:p w14:paraId="325C00DE" w14:textId="77777777" w:rsidR="00FA6D31" w:rsidRPr="00C26249" w:rsidRDefault="00FA6D31" w:rsidP="00C26249">
      <w:pPr>
        <w:pStyle w:val="body38172"/>
        <w:rPr>
          <w:sz w:val="14"/>
          <w:szCs w:val="14"/>
        </w:rPr>
      </w:pPr>
      <w:r w:rsidRPr="00C26249">
        <w:rPr>
          <w:rStyle w:val="FootnoteReference"/>
          <w:sz w:val="14"/>
          <w:szCs w:val="14"/>
        </w:rPr>
        <w:footnoteRef/>
      </w:r>
      <w:r w:rsidRPr="00C26249">
        <w:rPr>
          <w:sz w:val="14"/>
          <w:szCs w:val="14"/>
          <w:vertAlign w:val="superscript"/>
        </w:rPr>
        <w:t xml:space="preserve"> </w:t>
      </w:r>
      <w:r w:rsidRPr="00C26249">
        <w:rPr>
          <w:sz w:val="14"/>
          <w:szCs w:val="14"/>
        </w:rPr>
        <w:t>Government of Canada, “Quality Education” (last modified January 25, 2018), online: Government of Canada &lt;https://www.canada.ca/en/indigenous-services-canada/news/2018/01/quality_education.html&gt;.</w:t>
      </w:r>
    </w:p>
  </w:footnote>
  <w:footnote w:id="16">
    <w:p w14:paraId="0E9A0AC9"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Liny Lamberink, “Unreliable internet means First Nations students at this school will learn from workbooks” (2 September 2020), online: CBC News &lt;</w:t>
      </w:r>
      <w:hyperlink r:id="rId3" w:history="1">
        <w:r w:rsidRPr="00E86D6D">
          <w:rPr>
            <w:sz w:val="14"/>
            <w:szCs w:val="14"/>
          </w:rPr>
          <w:t>www.cbc.ca/news/canada/london/internet-covid-school-chipp</w:t>
        </w:r>
        <w:r w:rsidRPr="00E86D6D">
          <w:rPr>
            <w:sz w:val="14"/>
            <w:szCs w:val="14"/>
          </w:rPr>
          <w:t>e</w:t>
        </w:r>
        <w:r w:rsidRPr="00E86D6D">
          <w:rPr>
            <w:sz w:val="14"/>
            <w:szCs w:val="14"/>
          </w:rPr>
          <w:t>was-1.5708205</w:t>
        </w:r>
      </w:hyperlink>
      <w:r w:rsidRPr="00E86D6D">
        <w:rPr>
          <w:sz w:val="14"/>
          <w:szCs w:val="14"/>
        </w:rPr>
        <w:t>&gt;.</w:t>
      </w:r>
    </w:p>
  </w:footnote>
  <w:footnote w:id="17">
    <w:p w14:paraId="469C7518"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Lenard Monkman, “Pre-existing overcrowding, internet problems complicate First Nations’ return to school” (04 September 2020), online: CBC News &lt;</w:t>
      </w:r>
      <w:hyperlink r:id="rId4" w:history="1">
        <w:r w:rsidRPr="00E86D6D">
          <w:rPr>
            <w:sz w:val="14"/>
            <w:szCs w:val="14"/>
          </w:rPr>
          <w:t>www.cbc.ca/news/indigenous/manitoba-first-nations-back-to-school-1.5711686</w:t>
        </w:r>
      </w:hyperlink>
      <w:r w:rsidRPr="00E86D6D">
        <w:rPr>
          <w:sz w:val="14"/>
          <w:szCs w:val="14"/>
        </w:rPr>
        <w:t>&gt;. </w:t>
      </w:r>
    </w:p>
  </w:footnote>
  <w:footnote w:id="18">
    <w:p w14:paraId="7B44FCC5"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Willow Fiddler, “Funding delay leaves First Nations schools scrambling to safely reopen” (31 August 2020), online: OurWindsor &lt;</w:t>
      </w:r>
      <w:hyperlink r:id="rId5" w:history="1">
        <w:r w:rsidRPr="00E86D6D">
          <w:rPr>
            <w:sz w:val="14"/>
            <w:szCs w:val="14"/>
          </w:rPr>
          <w:t>www.ourwindsor.ca/news-story/10160586-funding-delay-leaves-first-nations-schools-scrambling-to-safely-reopen/</w:t>
        </w:r>
      </w:hyperlink>
      <w:r w:rsidRPr="00E86D6D">
        <w:rPr>
          <w:sz w:val="14"/>
          <w:szCs w:val="14"/>
        </w:rPr>
        <w:t>&gt;.</w:t>
      </w:r>
    </w:p>
  </w:footnote>
  <w:footnote w:id="19">
    <w:p w14:paraId="20A216B7"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UN Expert Mechanism on the Rights of Indigenous Peoples (EMRIP), “COVID-19 yet another challenge for Indigenous peoples” (6 April 2020), online: &lt;</w:t>
      </w:r>
      <w:hyperlink r:id="rId6" w:history="1">
        <w:r w:rsidRPr="00E86D6D">
          <w:rPr>
            <w:sz w:val="14"/>
            <w:szCs w:val="14"/>
          </w:rPr>
          <w:t>www.un.org/development/desa/indige</w:t>
        </w:r>
        <w:r w:rsidRPr="00E86D6D">
          <w:rPr>
            <w:sz w:val="14"/>
            <w:szCs w:val="14"/>
          </w:rPr>
          <w:t>n</w:t>
        </w:r>
        <w:r w:rsidRPr="00E86D6D">
          <w:rPr>
            <w:sz w:val="14"/>
            <w:szCs w:val="14"/>
          </w:rPr>
          <w:t>ouspeoples/wp-content/uploads/sites/19/2020/04/EMPRIP-English.pdf</w:t>
        </w:r>
      </w:hyperlink>
      <w:r w:rsidRPr="00E86D6D">
        <w:rPr>
          <w:sz w:val="14"/>
          <w:szCs w:val="14"/>
        </w:rPr>
        <w:t>&gt;.</w:t>
      </w:r>
    </w:p>
  </w:footnote>
  <w:footnote w:id="20">
    <w:p w14:paraId="054E3BC8"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vertAlign w:val="superscript"/>
        </w:rPr>
        <w:t xml:space="preserve"> </w:t>
      </w:r>
      <w:r w:rsidRPr="00E86D6D">
        <w:rPr>
          <w:sz w:val="14"/>
          <w:szCs w:val="14"/>
        </w:rPr>
        <w:t>Brenda L Gunn, “Ignored to Death: Systemic Racism in the Canadian Healthcare System,” submission to EMRIP the Study on Health, online: &lt;</w:t>
      </w:r>
      <w:hyperlink r:id="rId7" w:history="1">
        <w:r w:rsidRPr="00E86D6D">
          <w:rPr>
            <w:sz w:val="14"/>
            <w:szCs w:val="14"/>
          </w:rPr>
          <w:t>www.ohchr.org/Documents/Issues/IPeoples/EMRIP/Health/UniversityManitoba.pdf</w:t>
        </w:r>
      </w:hyperlink>
      <w:r w:rsidRPr="00E86D6D">
        <w:rPr>
          <w:sz w:val="14"/>
          <w:szCs w:val="14"/>
        </w:rPr>
        <w:t>&gt;.</w:t>
      </w:r>
    </w:p>
  </w:footnote>
  <w:footnote w:id="21">
    <w:p w14:paraId="25581E35"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Meredith MacLeod, “‘Effects of isolation’ are surfacing: pediatricians call for return to school” (06 July 2020), online: CTV News &lt;</w:t>
      </w:r>
      <w:hyperlink r:id="rId8" w:history="1">
        <w:r w:rsidRPr="00E86D6D">
          <w:rPr>
            <w:sz w:val="14"/>
            <w:szCs w:val="14"/>
          </w:rPr>
          <w:t>www.ctvnews.ca/health/coronavirus/effects-of-isolation-are-surfacing-pediatricians-call-for-return-to-school-1.5012527</w:t>
        </w:r>
      </w:hyperlink>
      <w:r w:rsidRPr="00E86D6D">
        <w:rPr>
          <w:sz w:val="14"/>
          <w:szCs w:val="14"/>
        </w:rPr>
        <w:t>&gt;.</w:t>
      </w:r>
    </w:p>
  </w:footnote>
  <w:footnote w:id="22">
    <w:p w14:paraId="408B93B9"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rPr>
        <w:t xml:space="preserve"> Ibid.</w:t>
      </w:r>
    </w:p>
  </w:footnote>
  <w:footnote w:id="23">
    <w:p w14:paraId="45AEEA16"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vertAlign w:val="superscript"/>
        </w:rPr>
        <w:t xml:space="preserve"> </w:t>
      </w:r>
      <w:r w:rsidRPr="00E86D6D">
        <w:rPr>
          <w:sz w:val="14"/>
          <w:szCs w:val="14"/>
        </w:rPr>
        <w:t>Ryan Flanagan, “Without broadband access, online learning not viable in rural, remote Canada” (Sept 3, 2020), online: CTV News &lt;https://www.ctvnews.ca/canada/without-broadband-access-online-learning-not-viable-in-rural-remote-canada-1.5090861?cache=yxtvsdvfhyq%3Fot%3DAjaxLayout%3Fot%3DAjaxLayout%3FautoPlay%3Dtrue&gt;.</w:t>
      </w:r>
    </w:p>
  </w:footnote>
  <w:footnote w:id="24">
    <w:p w14:paraId="62572B93" w14:textId="77777777" w:rsidR="00FA6D31" w:rsidRPr="00E86D6D" w:rsidRDefault="00FA6D31" w:rsidP="00E86D6D">
      <w:pPr>
        <w:pStyle w:val="body38172"/>
        <w:rPr>
          <w:sz w:val="14"/>
          <w:szCs w:val="14"/>
        </w:rPr>
      </w:pPr>
      <w:r w:rsidRPr="00E86D6D">
        <w:rPr>
          <w:rStyle w:val="FootnoteReference"/>
          <w:sz w:val="14"/>
          <w:szCs w:val="14"/>
        </w:rPr>
        <w:footnoteRef/>
      </w:r>
      <w:r w:rsidRPr="00E86D6D">
        <w:rPr>
          <w:sz w:val="14"/>
          <w:szCs w:val="14"/>
          <w:vertAlign w:val="superscript"/>
        </w:rPr>
        <w:t xml:space="preserve"> </w:t>
      </w:r>
      <w:r w:rsidRPr="00E86D6D">
        <w:rPr>
          <w:sz w:val="14"/>
          <w:szCs w:val="14"/>
        </w:rPr>
        <w:t>Norah Kielland &amp; Tonina Simeone, “Current Issues in mental Health in Canada: The Mental Health of First Nations and Inuit Communities In Brief” (2014) Legal and Social Affairs Division, publication No 2014-02-E, online: &lt;lop.parl.ca/sites/PublicWebsite/default/en_CA/ResearchPublications/201402E&gt;. </w:t>
      </w:r>
    </w:p>
  </w:footnote>
  <w:footnote w:id="25">
    <w:p w14:paraId="452FA196" w14:textId="77777777" w:rsidR="00FA6D31" w:rsidRPr="00E86D6D" w:rsidRDefault="00FA6D31" w:rsidP="00E86D6D">
      <w:pPr>
        <w:pStyle w:val="body38172"/>
        <w:rPr>
          <w:sz w:val="14"/>
          <w:szCs w:val="14"/>
        </w:rPr>
      </w:pPr>
      <w:r w:rsidRPr="00176045">
        <w:rPr>
          <w:rStyle w:val="FootnoteReference"/>
          <w:sz w:val="14"/>
          <w:szCs w:val="14"/>
        </w:rPr>
        <w:footnoteRef/>
      </w:r>
      <w:r w:rsidRPr="00E86D6D">
        <w:rPr>
          <w:sz w:val="14"/>
          <w:szCs w:val="14"/>
        </w:rPr>
        <w:t xml:space="preserve"> Greta Anderson, “Accessibility Suffers During Pandemic” (6 April 2020), online: Inside Higher Ed &lt;</w:t>
      </w:r>
      <w:hyperlink r:id="rId9" w:history="1">
        <w:r w:rsidRPr="00E86D6D">
          <w:rPr>
            <w:sz w:val="14"/>
            <w:szCs w:val="14"/>
          </w:rPr>
          <w:t>www.insidehighered.com/news/2020/04/06/remote-learning-shift-leaves-students-disabilities-behind</w:t>
        </w:r>
      </w:hyperlink>
      <w:r w:rsidRPr="00E86D6D">
        <w:rPr>
          <w:sz w:val="14"/>
          <w:szCs w:val="14"/>
        </w:rPr>
        <w:t>&gt;. </w:t>
      </w:r>
    </w:p>
  </w:footnote>
  <w:footnote w:id="26">
    <w:p w14:paraId="4F56C2A5" w14:textId="77777777" w:rsidR="00FA6D31" w:rsidRPr="00E86D6D" w:rsidRDefault="00FA6D31" w:rsidP="00E86D6D">
      <w:pPr>
        <w:pStyle w:val="body38172"/>
        <w:rPr>
          <w:sz w:val="14"/>
          <w:szCs w:val="14"/>
        </w:rPr>
      </w:pPr>
      <w:r w:rsidRPr="00176045">
        <w:rPr>
          <w:rStyle w:val="FootnoteReference"/>
          <w:sz w:val="14"/>
          <w:szCs w:val="14"/>
        </w:rPr>
        <w:footnoteRef/>
      </w:r>
      <w:r w:rsidRPr="00176045">
        <w:rPr>
          <w:sz w:val="14"/>
          <w:szCs w:val="14"/>
          <w:vertAlign w:val="superscript"/>
        </w:rPr>
        <w:t xml:space="preserve"> </w:t>
      </w:r>
      <w:r w:rsidRPr="00E86D6D">
        <w:rPr>
          <w:sz w:val="14"/>
          <w:szCs w:val="14"/>
        </w:rPr>
        <w:t>Dr. Roberta L Woodgate, “Understanding the Disability Trajectory of First Nations Families of Children with Disabilities: Advancing Jordan’s Principle” (20 June 2013), online (pdf): First Nations Families of Children with Disabilities Summit &lt;</w:t>
      </w:r>
      <w:hyperlink r:id="rId10" w:history="1">
        <w:r w:rsidRPr="00E86D6D">
          <w:rPr>
            <w:sz w:val="14"/>
            <w:szCs w:val="14"/>
          </w:rPr>
          <w:t>umanitoba.ca/faculties/nursing/research/media/Booklet_June_Summit.pdf</w:t>
        </w:r>
      </w:hyperlink>
      <w:r w:rsidRPr="00E86D6D">
        <w:rPr>
          <w:sz w:val="14"/>
          <w:szCs w:val="14"/>
        </w:rPr>
        <w:t>&gt;.</w:t>
      </w:r>
    </w:p>
  </w:footnote>
  <w:footnote w:id="27">
    <w:p w14:paraId="4E7614E6" w14:textId="77777777" w:rsidR="00FA6D31" w:rsidRPr="00E86D6D" w:rsidRDefault="00FA6D31" w:rsidP="00E86D6D">
      <w:pPr>
        <w:pStyle w:val="body38172"/>
        <w:rPr>
          <w:sz w:val="14"/>
          <w:szCs w:val="14"/>
        </w:rPr>
      </w:pPr>
      <w:r w:rsidRPr="00176045">
        <w:rPr>
          <w:rStyle w:val="FootnoteReference"/>
          <w:sz w:val="14"/>
          <w:szCs w:val="14"/>
        </w:rPr>
        <w:footnoteRef/>
      </w:r>
      <w:r w:rsidRPr="00176045">
        <w:rPr>
          <w:sz w:val="14"/>
          <w:szCs w:val="14"/>
          <w:vertAlign w:val="superscript"/>
        </w:rPr>
        <w:t xml:space="preserve"> </w:t>
      </w:r>
      <w:r w:rsidRPr="00E86D6D">
        <w:rPr>
          <w:sz w:val="14"/>
          <w:szCs w:val="14"/>
        </w:rPr>
        <w:t>“Problems at School” (2020), online: Association for Children’s Mental Health &lt;</w:t>
      </w:r>
      <w:hyperlink r:id="rId11" w:history="1">
        <w:r w:rsidRPr="00E86D6D">
          <w:rPr>
            <w:sz w:val="14"/>
            <w:szCs w:val="14"/>
          </w:rPr>
          <w:t>www.acmh-mi.org/get-help/navigating/problems-at-school/</w:t>
        </w:r>
      </w:hyperlink>
      <w:r w:rsidRPr="00E86D6D">
        <w:rPr>
          <w:sz w:val="14"/>
          <w:szCs w:val="14"/>
        </w:rPr>
        <w:t>&gt;.</w:t>
      </w:r>
    </w:p>
  </w:footnote>
  <w:footnote w:id="28">
    <w:p w14:paraId="230C970B" w14:textId="77777777" w:rsidR="00FA6D31" w:rsidRPr="00E86D6D" w:rsidRDefault="00FA6D31" w:rsidP="00E86D6D">
      <w:pPr>
        <w:pStyle w:val="body38172"/>
        <w:rPr>
          <w:sz w:val="14"/>
          <w:szCs w:val="14"/>
        </w:rPr>
      </w:pPr>
      <w:r w:rsidRPr="00176045">
        <w:rPr>
          <w:rStyle w:val="FootnoteReference"/>
          <w:sz w:val="14"/>
          <w:szCs w:val="14"/>
        </w:rPr>
        <w:footnoteRef/>
      </w:r>
      <w:r w:rsidRPr="00E86D6D">
        <w:rPr>
          <w:sz w:val="14"/>
          <w:szCs w:val="14"/>
        </w:rPr>
        <w:t xml:space="preserve"> “First Nations and First Nations Persons with Disabilities Engagement on Federal Accessibility Legislation” (March 2017), online (pdf): The Assembly of First Nations &lt;</w:t>
      </w:r>
      <w:hyperlink r:id="rId12" w:history="1">
        <w:r w:rsidRPr="00E86D6D">
          <w:rPr>
            <w:sz w:val="14"/>
            <w:szCs w:val="14"/>
          </w:rPr>
          <w:t>www.afn.ca/uploads/files/afn_fal_report_phase1_eng_-final_pdf.pdf</w:t>
        </w:r>
      </w:hyperlink>
      <w:r w:rsidRPr="00E86D6D">
        <w:rPr>
          <w:sz w:val="14"/>
          <w:szCs w:val="14"/>
        </w:rPr>
        <w:t>&gt;.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485F" w14:textId="0C671ED4" w:rsidR="008373EF" w:rsidRDefault="008B5907">
    <w:pPr>
      <w:pStyle w:val="Header"/>
    </w:pPr>
    <w:r>
      <w:rPr>
        <w:noProof/>
      </w:rPr>
      <mc:AlternateContent>
        <mc:Choice Requires="wpg">
          <w:drawing>
            <wp:anchor distT="0" distB="0" distL="114300" distR="114300" simplePos="0" relativeHeight="251664384" behindDoc="0" locked="0" layoutInCell="1" allowOverlap="1" wp14:anchorId="6B166EC0" wp14:editId="56B6EA9F">
              <wp:simplePos x="0" y="0"/>
              <wp:positionH relativeFrom="page">
                <wp:posOffset>0</wp:posOffset>
              </wp:positionH>
              <wp:positionV relativeFrom="page">
                <wp:posOffset>0</wp:posOffset>
              </wp:positionV>
              <wp:extent cx="7772400" cy="13716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7772400" cy="1371600"/>
                        <a:chOff x="0" y="0"/>
                        <a:chExt cx="7772400" cy="1371600"/>
                      </a:xfrm>
                    </wpg:grpSpPr>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4933" y="397933"/>
                          <a:ext cx="3858260" cy="530225"/>
                        </a:xfrm>
                        <a:prstGeom prst="rect">
                          <a:avLst/>
                        </a:prstGeom>
                      </pic:spPr>
                    </pic:pic>
                    <pic:pic xmlns:pic="http://schemas.openxmlformats.org/drawingml/2006/picture">
                      <pic:nvPicPr>
                        <pic:cNvPr id="33" name="Picture 3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707467" y="618066"/>
                          <a:ext cx="1791970" cy="154940"/>
                        </a:xfrm>
                        <a:prstGeom prst="rect">
                          <a:avLst/>
                        </a:prstGeom>
                      </pic:spPr>
                    </pic:pic>
                  </wpg:wgp>
                </a:graphicData>
              </a:graphic>
            </wp:anchor>
          </w:drawing>
        </mc:Choice>
        <mc:Fallback>
          <w:pict>
            <v:group w14:anchorId="3AE3D392" id="Group 30" o:spid="_x0000_s1026" style="position:absolute;margin-left:0;margin-top:0;width:612pt;height:108pt;z-index:251664384;mso-position-horizontal-relative:page;mso-position-vertical-relative:page" coordsize="77724,13716" o:gfxdata="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AC8g0N9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&#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Ys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HCAAAAAFJnaHRsb25nAAAJ9g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0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0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Msu4tvw6hPncPEUPr8u&#13;&#10;ToY9PpDerU4twVP+xHv3XupNHlsVkf8Ai35PH131t9nWU9T+n9R/ZZvp7917px9+691737r3Xvfu&#13;&#10;vde9+691737r3Xvfuvde9+691737r3Xvfuvde9+691737r3Xvfuvde9+691737r3Xvfuvde9+691&#13;&#10;737r3Xvfuvde9+691737r3Xvfuvde9+691737r3Xvfuvde9+691737r3Xvfuvde9+691737r3Xvf&#13;&#10;uvdf/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Q5aSOSxX0H/AAX0/wDJP496IBFD17pslxCuDrhik1fXTp1cWb9bAHkj3rQvXuuocQIz6Iki&#13;&#10;tqsdQ/t21crc/j35l1de6c4qNEsXu5H9n+z/AMb/AN9x7t17qWqqosqhR/QAL/vA9+691y9+6917&#13;&#10;37r3Xvfuvde9+691737r3Xvfuvde9+691737r3Xvfuvde9+691737r3Xvfuvde9+691737r3Xvfu&#13;&#10;vde9+691737r3Xvfuvde9+691737r3Xvfuvde9+691737r3X/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772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">
                <v:imagedata r:id="rId4" o:title=""/>
              </v:shape>
              <v:shape id="Picture 32" o:spid="_x0000_s1028" type="#_x0000_t75" style="position:absolute;left:5249;top:3979;width:38582;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">
                <v:imagedata r:id="rId5" o:title=""/>
              </v:shape>
              <v:shape id="Picture 33" o:spid="_x0000_s1029" type="#_x0000_t75" style="position:absolute;left:47074;top:6180;width:17920;height:1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&#13;&#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4C774" w14:textId="5D01BEE2" w:rsidR="00CB5CB9" w:rsidRDefault="009D6805">
    <w:pPr>
      <w:pStyle w:val="Header"/>
    </w:pPr>
    <w:r>
      <w:rPr>
        <w:noProof/>
      </w:rPr>
      <mc:AlternateContent>
        <mc:Choice Requires="wps">
          <w:drawing>
            <wp:anchor distT="0" distB="0" distL="114300" distR="114300" simplePos="0" relativeHeight="251654144" behindDoc="0" locked="0" layoutInCell="1" allowOverlap="1" wp14:anchorId="7D70D312" wp14:editId="6B3B6474">
              <wp:simplePos x="0" y="0"/>
              <wp:positionH relativeFrom="page">
                <wp:posOffset>355600</wp:posOffset>
              </wp:positionH>
              <wp:positionV relativeFrom="paragraph">
                <wp:posOffset>3691255</wp:posOffset>
              </wp:positionV>
              <wp:extent cx="5071110" cy="1684655"/>
              <wp:effectExtent l="0" t="0" r="8890" b="4445"/>
              <wp:wrapThrough wrapText="bothSides">
                <wp:wrapPolygon edited="0">
                  <wp:start x="0" y="0"/>
                  <wp:lineTo x="0" y="21494"/>
                  <wp:lineTo x="21584" y="21494"/>
                  <wp:lineTo x="21584" y="0"/>
                  <wp:lineTo x="0" y="0"/>
                </wp:wrapPolygon>
              </wp:wrapThrough>
              <wp:docPr id="9" name="Text Box 9" title="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110" cy="1684655"/>
                      </a:xfrm>
                      <a:prstGeom prst="rect">
                        <a:avLst/>
                      </a:prstGeom>
                      <a:noFill/>
                      <a:ln>
                        <a:noFill/>
                      </a:ln>
                      <a:effectLst/>
                    </wps:spPr>
                    <wps:txbx>
                      <w:txbxContent>
                        <w:p w14:paraId="3D96C331" w14:textId="75FDCF53" w:rsidR="0030561B" w:rsidRPr="0030561B" w:rsidRDefault="0030561B" w:rsidP="0030561B">
                          <w:pPr>
                            <w:rPr>
                              <w:rFonts w:ascii="Open Sans" w:hAnsi="Open Sans" w:cs="Open Sans"/>
                              <w:b/>
                              <w:bCs/>
                              <w:color w:val="FFFFFF"/>
                              <w:sz w:val="36"/>
                              <w:szCs w:val="36"/>
                              <w:lang w:val="en-US"/>
                            </w:rPr>
                          </w:pPr>
                          <w:r w:rsidRPr="0030561B">
                            <w:rPr>
                              <w:rFonts w:ascii="Open Sans" w:hAnsi="Open Sans" w:cs="Open Sans"/>
                              <w:b/>
                              <w:bCs/>
                              <w:color w:val="FFFFFF"/>
                              <w:sz w:val="36"/>
                              <w:szCs w:val="36"/>
                              <w:lang w:val="en-US"/>
                            </w:rPr>
                            <w:t>REPORT TO THE COMMITTEE ON THE RIGHTS OF THE</w:t>
                          </w:r>
                          <w:r w:rsidR="009D6805">
                            <w:rPr>
                              <w:rFonts w:ascii="Open Sans" w:hAnsi="Open Sans" w:cs="Open Sans"/>
                              <w:b/>
                              <w:bCs/>
                              <w:color w:val="FFFFFF"/>
                              <w:sz w:val="36"/>
                              <w:szCs w:val="36"/>
                              <w:lang w:val="en-US"/>
                            </w:rPr>
                            <w:t xml:space="preserve"> </w:t>
                          </w:r>
                          <w:r w:rsidRPr="0030561B">
                            <w:rPr>
                              <w:rFonts w:ascii="Open Sans" w:hAnsi="Open Sans" w:cs="Open Sans"/>
                              <w:b/>
                              <w:bCs/>
                              <w:color w:val="FFFFFF"/>
                              <w:sz w:val="36"/>
                              <w:szCs w:val="36"/>
                              <w:lang w:val="en-US"/>
                            </w:rPr>
                            <w:t>CHILD</w:t>
                          </w:r>
                        </w:p>
                        <w:p w14:paraId="285781B7" w14:textId="5BCB1141" w:rsidR="00CB5CB9" w:rsidRPr="0030561B" w:rsidRDefault="0030561B" w:rsidP="0030561B">
                          <w:pPr>
                            <w:rPr>
                              <w:rFonts w:ascii="Open Sans" w:hAnsi="Open Sans" w:cs="Open Sans"/>
                              <w:color w:val="FFFFFF"/>
                              <w:sz w:val="36"/>
                              <w:szCs w:val="36"/>
                            </w:rPr>
                          </w:pPr>
                          <w:r w:rsidRPr="0030561B">
                            <w:rPr>
                              <w:rFonts w:ascii="Open Sans" w:hAnsi="Open Sans" w:cs="Open Sans"/>
                              <w:b/>
                              <w:bCs/>
                              <w:color w:val="FFFFFF"/>
                              <w:sz w:val="36"/>
                              <w:szCs w:val="36"/>
                              <w:lang w:val="en-US"/>
                            </w:rPr>
                            <w:t>General Comment on children's rights in relation to the digital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0D312" id="_x0000_t202" coordsize="21600,21600" o:spt="202" path="m,l,21600r21600,l21600,xe">
              <v:stroke joinstyle="miter"/>
              <v:path gradientshapeok="t" o:connecttype="rect"/>
            </v:shapetype>
            <v:shape id="Text Box 9" o:spid="_x0000_s1027" type="#_x0000_t202" alt="Title: 0" style="position:absolute;margin-left:28pt;margin-top:290.65pt;width:399.3pt;height:132.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" filled="f" stroked="f">
              <v:textbox inset="0,0,0,0">
                <w:txbxContent>
                  <w:p w14:paraId="3D96C331" w14:textId="75FDCF53" w:rsidR="0030561B" w:rsidRPr="0030561B" w:rsidRDefault="0030561B" w:rsidP="0030561B">
                    <w:pPr>
                      <w:rPr>
                        <w:rFonts w:ascii="Open Sans" w:hAnsi="Open Sans" w:cs="Open Sans"/>
                        <w:b/>
                        <w:bCs/>
                        <w:color w:val="FFFFFF"/>
                        <w:sz w:val="36"/>
                        <w:szCs w:val="36"/>
                        <w:lang w:val="en-US"/>
                      </w:rPr>
                    </w:pPr>
                    <w:r w:rsidRPr="0030561B">
                      <w:rPr>
                        <w:rFonts w:ascii="Open Sans" w:hAnsi="Open Sans" w:cs="Open Sans"/>
                        <w:b/>
                        <w:bCs/>
                        <w:color w:val="FFFFFF"/>
                        <w:sz w:val="36"/>
                        <w:szCs w:val="36"/>
                        <w:lang w:val="en-US"/>
                      </w:rPr>
                      <w:t>REPORT TO THE COMMITTEE ON THE RIGHTS OF THE</w:t>
                    </w:r>
                    <w:r w:rsidR="009D6805">
                      <w:rPr>
                        <w:rFonts w:ascii="Open Sans" w:hAnsi="Open Sans" w:cs="Open Sans"/>
                        <w:b/>
                        <w:bCs/>
                        <w:color w:val="FFFFFF"/>
                        <w:sz w:val="36"/>
                        <w:szCs w:val="36"/>
                        <w:lang w:val="en-US"/>
                      </w:rPr>
                      <w:t xml:space="preserve"> </w:t>
                    </w:r>
                    <w:r w:rsidRPr="0030561B">
                      <w:rPr>
                        <w:rFonts w:ascii="Open Sans" w:hAnsi="Open Sans" w:cs="Open Sans"/>
                        <w:b/>
                        <w:bCs/>
                        <w:color w:val="FFFFFF"/>
                        <w:sz w:val="36"/>
                        <w:szCs w:val="36"/>
                        <w:lang w:val="en-US"/>
                      </w:rPr>
                      <w:t>CHILD</w:t>
                    </w:r>
                  </w:p>
                  <w:p w14:paraId="285781B7" w14:textId="5BCB1141" w:rsidR="00CB5CB9" w:rsidRPr="0030561B" w:rsidRDefault="0030561B" w:rsidP="0030561B">
                    <w:pPr>
                      <w:rPr>
                        <w:rFonts w:ascii="Open Sans" w:hAnsi="Open Sans" w:cs="Open Sans"/>
                        <w:color w:val="FFFFFF"/>
                        <w:sz w:val="36"/>
                        <w:szCs w:val="36"/>
                      </w:rPr>
                    </w:pPr>
                    <w:r w:rsidRPr="0030561B">
                      <w:rPr>
                        <w:rFonts w:ascii="Open Sans" w:hAnsi="Open Sans" w:cs="Open Sans"/>
                        <w:b/>
                        <w:bCs/>
                        <w:color w:val="FFFFFF"/>
                        <w:sz w:val="36"/>
                        <w:szCs w:val="36"/>
                        <w:lang w:val="en-US"/>
                      </w:rPr>
                      <w:t>General Comment on children's rights in relation to the digital environment</w:t>
                    </w:r>
                  </w:p>
                </w:txbxContent>
              </v:textbox>
              <w10:wrap type="through" anchorx="page"/>
            </v:shape>
          </w:pict>
        </mc:Fallback>
      </mc:AlternateContent>
    </w:r>
    <w:r>
      <w:rPr>
        <w:noProof/>
      </w:rPr>
      <mc:AlternateContent>
        <mc:Choice Requires="wps">
          <w:drawing>
            <wp:anchor distT="0" distB="0" distL="114300" distR="114300" simplePos="0" relativeHeight="251666432" behindDoc="0" locked="0" layoutInCell="1" allowOverlap="1" wp14:anchorId="099489D9" wp14:editId="5088F540">
              <wp:simplePos x="0" y="0"/>
              <wp:positionH relativeFrom="page">
                <wp:posOffset>355600</wp:posOffset>
              </wp:positionH>
              <wp:positionV relativeFrom="paragraph">
                <wp:posOffset>2683934</wp:posOffset>
              </wp:positionV>
              <wp:extent cx="5977255" cy="930910"/>
              <wp:effectExtent l="0" t="0" r="4445" b="8890"/>
              <wp:wrapThrough wrapText="bothSides">
                <wp:wrapPolygon edited="0">
                  <wp:start x="0" y="0"/>
                  <wp:lineTo x="0" y="21512"/>
                  <wp:lineTo x="21570" y="21512"/>
                  <wp:lineTo x="21570" y="0"/>
                  <wp:lineTo x="0" y="0"/>
                </wp:wrapPolygon>
              </wp:wrapThrough>
              <wp:docPr id="8" name="Text Box 8" title="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7255" cy="930910"/>
                      </a:xfrm>
                      <a:prstGeom prst="rect">
                        <a:avLst/>
                      </a:prstGeom>
                      <a:noFill/>
                      <a:ln>
                        <a:noFill/>
                      </a:ln>
                      <a:effectLst/>
                    </wps:spPr>
                    <wps:txbx>
                      <w:txbxContent>
                        <w:p w14:paraId="7F87A711" w14:textId="511A9315" w:rsidR="009D6805" w:rsidRPr="0030561B" w:rsidRDefault="009D6805" w:rsidP="009D6805">
                          <w:pPr>
                            <w:rPr>
                              <w:rFonts w:ascii="Open Sans" w:hAnsi="Open Sans" w:cs="Open Sans"/>
                              <w:b/>
                              <w:bCs/>
                              <w:color w:val="FFFFFF"/>
                              <w:sz w:val="36"/>
                              <w:szCs w:val="36"/>
                              <w:lang w:val="en-US"/>
                            </w:rPr>
                          </w:pPr>
                          <w:r w:rsidRPr="0030561B">
                            <w:rPr>
                              <w:rFonts w:ascii="Open Sans" w:hAnsi="Open Sans" w:cs="Open Sans"/>
                              <w:b/>
                              <w:bCs/>
                              <w:color w:val="FFFFFF"/>
                              <w:sz w:val="36"/>
                              <w:szCs w:val="36"/>
                              <w:lang w:val="en-US"/>
                            </w:rPr>
                            <w:t xml:space="preserve">Ensuring </w:t>
                          </w:r>
                          <w:r>
                            <w:rPr>
                              <w:rFonts w:ascii="Open Sans" w:hAnsi="Open Sans" w:cs="Open Sans"/>
                              <w:b/>
                              <w:bCs/>
                              <w:color w:val="FFFFFF"/>
                              <w:sz w:val="36"/>
                              <w:szCs w:val="36"/>
                              <w:lang w:val="en-US"/>
                            </w:rPr>
                            <w:t>Opportunities for Success for</w:t>
                          </w:r>
                          <w:r w:rsidRPr="0030561B">
                            <w:rPr>
                              <w:rFonts w:ascii="Open Sans" w:hAnsi="Open Sans" w:cs="Open Sans"/>
                              <w:b/>
                              <w:bCs/>
                              <w:color w:val="FFFFFF"/>
                              <w:sz w:val="36"/>
                              <w:szCs w:val="36"/>
                              <w:lang w:val="en-US"/>
                            </w:rPr>
                            <w:t xml:space="preserve"> First Nations Children and Families Through </w:t>
                          </w:r>
                          <w:r>
                            <w:rPr>
                              <w:rFonts w:ascii="Open Sans" w:hAnsi="Open Sans" w:cs="Open Sans"/>
                              <w:b/>
                              <w:bCs/>
                              <w:color w:val="FFFFFF"/>
                              <w:sz w:val="36"/>
                              <w:szCs w:val="36"/>
                              <w:lang w:val="en-US"/>
                            </w:rPr>
                            <w:t xml:space="preserve">Equitable Access and </w:t>
                          </w:r>
                          <w:r w:rsidRPr="0030561B">
                            <w:rPr>
                              <w:rFonts w:ascii="Open Sans" w:hAnsi="Open Sans" w:cs="Open Sans"/>
                              <w:b/>
                              <w:bCs/>
                              <w:color w:val="FFFFFF"/>
                              <w:sz w:val="36"/>
                              <w:szCs w:val="36"/>
                              <w:lang w:val="en-US"/>
                            </w:rPr>
                            <w:t xml:space="preserve">Connectivity </w:t>
                          </w:r>
                        </w:p>
                        <w:p w14:paraId="1D6A1C3E" w14:textId="5FAFE690" w:rsidR="009D6805" w:rsidRPr="0030561B" w:rsidRDefault="009D6805" w:rsidP="009D6805">
                          <w:pPr>
                            <w:rPr>
                              <w:rFonts w:ascii="Open Sans" w:hAnsi="Open Sans" w:cs="Open Sans"/>
                              <w:color w:val="FFFFF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89D9" id="Text Box 8" o:spid="_x0000_s1028" type="#_x0000_t202" alt="Title: 0" style="position:absolute;margin-left:28pt;margin-top:211.35pt;width:470.65pt;height:73.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" filled="f" stroked="f">
              <v:textbox inset="0,0,0,0">
                <w:txbxContent>
                  <w:p w14:paraId="7F87A711" w14:textId="511A9315" w:rsidR="009D6805" w:rsidRPr="0030561B" w:rsidRDefault="009D6805" w:rsidP="009D6805">
                    <w:pPr>
                      <w:rPr>
                        <w:rFonts w:ascii="Open Sans" w:hAnsi="Open Sans" w:cs="Open Sans"/>
                        <w:b/>
                        <w:bCs/>
                        <w:color w:val="FFFFFF"/>
                        <w:sz w:val="36"/>
                        <w:szCs w:val="36"/>
                        <w:lang w:val="en-US"/>
                      </w:rPr>
                    </w:pPr>
                    <w:r w:rsidRPr="0030561B">
                      <w:rPr>
                        <w:rFonts w:ascii="Open Sans" w:hAnsi="Open Sans" w:cs="Open Sans"/>
                        <w:b/>
                        <w:bCs/>
                        <w:color w:val="FFFFFF"/>
                        <w:sz w:val="36"/>
                        <w:szCs w:val="36"/>
                        <w:lang w:val="en-US"/>
                      </w:rPr>
                      <w:t xml:space="preserve">Ensuring </w:t>
                    </w:r>
                    <w:r>
                      <w:rPr>
                        <w:rFonts w:ascii="Open Sans" w:hAnsi="Open Sans" w:cs="Open Sans"/>
                        <w:b/>
                        <w:bCs/>
                        <w:color w:val="FFFFFF"/>
                        <w:sz w:val="36"/>
                        <w:szCs w:val="36"/>
                        <w:lang w:val="en-US"/>
                      </w:rPr>
                      <w:t>Opportunities for Success for</w:t>
                    </w:r>
                    <w:r w:rsidRPr="0030561B">
                      <w:rPr>
                        <w:rFonts w:ascii="Open Sans" w:hAnsi="Open Sans" w:cs="Open Sans"/>
                        <w:b/>
                        <w:bCs/>
                        <w:color w:val="FFFFFF"/>
                        <w:sz w:val="36"/>
                        <w:szCs w:val="36"/>
                        <w:lang w:val="en-US"/>
                      </w:rPr>
                      <w:t xml:space="preserve"> First Nations Children and Families Through </w:t>
                    </w:r>
                    <w:r>
                      <w:rPr>
                        <w:rFonts w:ascii="Open Sans" w:hAnsi="Open Sans" w:cs="Open Sans"/>
                        <w:b/>
                        <w:bCs/>
                        <w:color w:val="FFFFFF"/>
                        <w:sz w:val="36"/>
                        <w:szCs w:val="36"/>
                        <w:lang w:val="en-US"/>
                      </w:rPr>
                      <w:t xml:space="preserve">Equitable Access and </w:t>
                    </w:r>
                    <w:r w:rsidRPr="0030561B">
                      <w:rPr>
                        <w:rFonts w:ascii="Open Sans" w:hAnsi="Open Sans" w:cs="Open Sans"/>
                        <w:b/>
                        <w:bCs/>
                        <w:color w:val="FFFFFF"/>
                        <w:sz w:val="36"/>
                        <w:szCs w:val="36"/>
                        <w:lang w:val="en-US"/>
                      </w:rPr>
                      <w:t xml:space="preserve">Connectivity </w:t>
                    </w:r>
                  </w:p>
                  <w:p w14:paraId="1D6A1C3E" w14:textId="5FAFE690" w:rsidR="009D6805" w:rsidRPr="0030561B" w:rsidRDefault="009D6805" w:rsidP="009D6805">
                    <w:pPr>
                      <w:rPr>
                        <w:rFonts w:ascii="Open Sans" w:hAnsi="Open Sans" w:cs="Open Sans"/>
                        <w:color w:val="FFFFFF"/>
                        <w:sz w:val="36"/>
                        <w:szCs w:val="36"/>
                      </w:rPr>
                    </w:pPr>
                  </w:p>
                </w:txbxContent>
              </v:textbox>
              <w10:wrap type="through" anchorx="page"/>
            </v:shape>
          </w:pict>
        </mc:Fallback>
      </mc:AlternateContent>
    </w:r>
    <w:r w:rsidR="00DA047A">
      <w:rPr>
        <w:noProof/>
      </w:rPr>
      <w:drawing>
        <wp:anchor distT="0" distB="0" distL="114300" distR="114300" simplePos="0" relativeHeight="251656192" behindDoc="1" locked="0" layoutInCell="1" allowOverlap="1" wp14:anchorId="1D1BFC9B" wp14:editId="17027CA6">
          <wp:simplePos x="0" y="0"/>
          <wp:positionH relativeFrom="page">
            <wp:posOffset>0</wp:posOffset>
          </wp:positionH>
          <wp:positionV relativeFrom="paragraph">
            <wp:posOffset>2497455</wp:posOffset>
          </wp:positionV>
          <wp:extent cx="7799705" cy="30391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9705" cy="3039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5D72B" w14:textId="0761180F" w:rsidR="008A1273" w:rsidRDefault="008A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EA7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B6870"/>
    <w:multiLevelType w:val="multilevel"/>
    <w:tmpl w:val="376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F2634B"/>
    <w:multiLevelType w:val="hybridMultilevel"/>
    <w:tmpl w:val="21A8A4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2F4A"/>
    <w:multiLevelType w:val="multilevel"/>
    <w:tmpl w:val="D1C4E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ED07CC"/>
    <w:multiLevelType w:val="hybridMultilevel"/>
    <w:tmpl w:val="565C90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D2706"/>
    <w:multiLevelType w:val="hybridMultilevel"/>
    <w:tmpl w:val="C6B8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8C2BF1"/>
    <w:multiLevelType w:val="hybridMultilevel"/>
    <w:tmpl w:val="FAD6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C7ADC"/>
    <w:multiLevelType w:val="multilevel"/>
    <w:tmpl w:val="FE12A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A134D7"/>
    <w:multiLevelType w:val="multilevel"/>
    <w:tmpl w:val="5BC4E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137CB8"/>
    <w:multiLevelType w:val="hybridMultilevel"/>
    <w:tmpl w:val="F7A2B69C"/>
    <w:lvl w:ilvl="0" w:tplc="3800D022">
      <w:start w:val="1"/>
      <w:numFmt w:val="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05D0B"/>
    <w:multiLevelType w:val="hybridMultilevel"/>
    <w:tmpl w:val="9032302A"/>
    <w:lvl w:ilvl="0" w:tplc="D8C47F38">
      <w:start w:val="3"/>
      <w:numFmt w:val="lowerRoman"/>
      <w:lvlText w:val="%1."/>
      <w:lvlJc w:val="left"/>
      <w:pPr>
        <w:ind w:left="720" w:hanging="360"/>
      </w:pPr>
      <w:rPr>
        <w:rFonts w:ascii="Helvetica" w:eastAsia="Helvetica" w:hAnsi="Helvetica" w:cs="Helvetica" w:hint="default"/>
        <w:spacing w:val="0"/>
        <w:w w:val="99"/>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AE5F55"/>
    <w:multiLevelType w:val="multilevel"/>
    <w:tmpl w:val="376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514D2E"/>
    <w:multiLevelType w:val="hybridMultilevel"/>
    <w:tmpl w:val="32D813C4"/>
    <w:lvl w:ilvl="0" w:tplc="B3B6D0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02A3F"/>
    <w:multiLevelType w:val="hybridMultilevel"/>
    <w:tmpl w:val="018A61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A20D84"/>
    <w:multiLevelType w:val="hybridMultilevel"/>
    <w:tmpl w:val="DA8472A4"/>
    <w:lvl w:ilvl="0" w:tplc="CFAC80C0">
      <w:start w:val="1"/>
      <w:numFmt w:val="bullet"/>
      <w:lvlText w:val="•"/>
      <w:lvlJc w:val="left"/>
      <w:pPr>
        <w:ind w:left="720" w:hanging="360"/>
      </w:pPr>
      <w:rPr>
        <w:rFonts w:ascii="Open Sans Light" w:eastAsia="Calibri" w:hAnsi="Open Sans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F00E63"/>
    <w:multiLevelType w:val="hybridMultilevel"/>
    <w:tmpl w:val="D6CAB26E"/>
    <w:lvl w:ilvl="0" w:tplc="D5BE5C40">
      <w:start w:val="1"/>
      <w:numFmt w:val="bullet"/>
      <w:pStyle w:val="reportregular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7692B"/>
    <w:multiLevelType w:val="hybridMultilevel"/>
    <w:tmpl w:val="D654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851602"/>
    <w:multiLevelType w:val="hybridMultilevel"/>
    <w:tmpl w:val="9032302A"/>
    <w:lvl w:ilvl="0" w:tplc="D8C47F38">
      <w:start w:val="3"/>
      <w:numFmt w:val="lowerRoman"/>
      <w:lvlText w:val="%1."/>
      <w:lvlJc w:val="left"/>
      <w:pPr>
        <w:ind w:left="720" w:hanging="360"/>
      </w:pPr>
      <w:rPr>
        <w:rFonts w:ascii="Helvetica" w:eastAsia="Helvetica" w:hAnsi="Helvetica" w:cs="Helvetica" w:hint="default"/>
        <w:spacing w:val="0"/>
        <w:w w:val="99"/>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A61B0E"/>
    <w:multiLevelType w:val="multilevel"/>
    <w:tmpl w:val="4A9A665A"/>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4370E77"/>
    <w:multiLevelType w:val="multilevel"/>
    <w:tmpl w:val="17602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A04E2E"/>
    <w:multiLevelType w:val="hybridMultilevel"/>
    <w:tmpl w:val="DED63424"/>
    <w:lvl w:ilvl="0" w:tplc="965CF72C">
      <w:start w:val="1"/>
      <w:numFmt w:val="bullet"/>
      <w:pStyle w:val="reportbulletwhite"/>
      <w:lvlText w:val="·"/>
      <w:lvlJc w:val="left"/>
      <w:pPr>
        <w:ind w:left="1080" w:hanging="360"/>
      </w:pPr>
      <w:rPr>
        <w:rFonts w:ascii="Open Sans" w:hAnsi="Open Sans" w:cs="Open San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732F"/>
    <w:multiLevelType w:val="hybridMultilevel"/>
    <w:tmpl w:val="36ACD5B6"/>
    <w:lvl w:ilvl="0" w:tplc="2280E2CA">
      <w:start w:val="1"/>
      <w:numFmt w:val="upperRoman"/>
      <w:lvlText w:val="%1."/>
      <w:lvlJc w:val="right"/>
      <w:pPr>
        <w:ind w:left="720" w:hanging="360"/>
      </w:pPr>
      <w:rPr>
        <w:rFonts w:ascii="Arial" w:hAnsi="Arial" w:cs="Arial"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35568"/>
    <w:multiLevelType w:val="hybridMultilevel"/>
    <w:tmpl w:val="A12E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776A2"/>
    <w:multiLevelType w:val="hybridMultilevel"/>
    <w:tmpl w:val="CA548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5387A"/>
    <w:multiLevelType w:val="hybridMultilevel"/>
    <w:tmpl w:val="C5B8DA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EE1805"/>
    <w:multiLevelType w:val="multilevel"/>
    <w:tmpl w:val="4AECA76A"/>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E440DA"/>
    <w:multiLevelType w:val="hybridMultilevel"/>
    <w:tmpl w:val="1D7A32E6"/>
    <w:lvl w:ilvl="0" w:tplc="5E8A46F8">
      <w:numFmt w:val="bullet"/>
      <w:lvlText w:val=""/>
      <w:lvlJc w:val="left"/>
      <w:pPr>
        <w:ind w:left="720" w:hanging="360"/>
      </w:pPr>
      <w:rPr>
        <w:rFonts w:ascii="Symbol" w:eastAsia="Times New Roman" w:hAnsi="Symbol" w:cs="Arial"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679F7"/>
    <w:multiLevelType w:val="hybridMultilevel"/>
    <w:tmpl w:val="B55870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0E56D8"/>
    <w:multiLevelType w:val="hybridMultilevel"/>
    <w:tmpl w:val="EDC642C0"/>
    <w:lvl w:ilvl="0" w:tplc="E48EC0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164040"/>
    <w:multiLevelType w:val="hybridMultilevel"/>
    <w:tmpl w:val="095C5FA6"/>
    <w:lvl w:ilvl="0" w:tplc="D734810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B773EA"/>
    <w:multiLevelType w:val="multilevel"/>
    <w:tmpl w:val="36CEE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EF0491"/>
    <w:multiLevelType w:val="hybridMultilevel"/>
    <w:tmpl w:val="13E82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1562C"/>
    <w:multiLevelType w:val="multilevel"/>
    <w:tmpl w:val="F7A2B69C"/>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7C4FB3"/>
    <w:multiLevelType w:val="hybridMultilevel"/>
    <w:tmpl w:val="8A8C92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566DAE"/>
    <w:multiLevelType w:val="hybridMultilevel"/>
    <w:tmpl w:val="0B0A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5486E"/>
    <w:multiLevelType w:val="multilevel"/>
    <w:tmpl w:val="E55A2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38571A"/>
    <w:multiLevelType w:val="hybridMultilevel"/>
    <w:tmpl w:val="B054F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580BEC"/>
    <w:multiLevelType w:val="hybridMultilevel"/>
    <w:tmpl w:val="33A00FFE"/>
    <w:lvl w:ilvl="0" w:tplc="04090013">
      <w:start w:val="1"/>
      <w:numFmt w:val="upperRoman"/>
      <w:lvlText w:val="%1."/>
      <w:lvlJc w:val="righ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30B3C5C"/>
    <w:multiLevelType w:val="hybridMultilevel"/>
    <w:tmpl w:val="BA88AB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0F17F4"/>
    <w:multiLevelType w:val="hybridMultilevel"/>
    <w:tmpl w:val="376201FA"/>
    <w:lvl w:ilvl="0" w:tplc="B3B6D084">
      <w:start w:val="1"/>
      <w:numFmt w:val="decimal"/>
      <w:pStyle w:val="bodybullet3818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351248"/>
    <w:multiLevelType w:val="multilevel"/>
    <w:tmpl w:val="C2F4A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143F82"/>
    <w:multiLevelType w:val="hybridMultilevel"/>
    <w:tmpl w:val="4A9A665A"/>
    <w:lvl w:ilvl="0" w:tplc="77B4A1CC">
      <w:start w:val="1"/>
      <w:numFmt w:val="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81150"/>
    <w:multiLevelType w:val="hybridMultilevel"/>
    <w:tmpl w:val="C1A8CB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6A4B22"/>
    <w:multiLevelType w:val="hybridMultilevel"/>
    <w:tmpl w:val="215AF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6"/>
  </w:num>
  <w:num w:numId="3">
    <w:abstractNumId w:val="2"/>
  </w:num>
  <w:num w:numId="4">
    <w:abstractNumId w:val="42"/>
  </w:num>
  <w:num w:numId="5">
    <w:abstractNumId w:val="13"/>
  </w:num>
  <w:num w:numId="6">
    <w:abstractNumId w:val="22"/>
  </w:num>
  <w:num w:numId="7">
    <w:abstractNumId w:val="43"/>
  </w:num>
  <w:num w:numId="8">
    <w:abstractNumId w:val="31"/>
  </w:num>
  <w:num w:numId="9">
    <w:abstractNumId w:val="6"/>
  </w:num>
  <w:num w:numId="10">
    <w:abstractNumId w:val="0"/>
  </w:num>
  <w:num w:numId="11">
    <w:abstractNumId w:val="12"/>
  </w:num>
  <w:num w:numId="12">
    <w:abstractNumId w:val="3"/>
  </w:num>
  <w:num w:numId="13">
    <w:abstractNumId w:val="12"/>
    <w:lvlOverride w:ilvl="0">
      <w:startOverride w:val="1"/>
    </w:lvlOverride>
  </w:num>
  <w:num w:numId="14">
    <w:abstractNumId w:val="7"/>
  </w:num>
  <w:num w:numId="15">
    <w:abstractNumId w:val="12"/>
    <w:lvlOverride w:ilvl="0">
      <w:startOverride w:val="1"/>
    </w:lvlOverride>
  </w:num>
  <w:num w:numId="16">
    <w:abstractNumId w:val="35"/>
  </w:num>
  <w:num w:numId="17">
    <w:abstractNumId w:val="39"/>
  </w:num>
  <w:num w:numId="18">
    <w:abstractNumId w:val="8"/>
  </w:num>
  <w:num w:numId="19">
    <w:abstractNumId w:val="39"/>
    <w:lvlOverride w:ilvl="0">
      <w:startOverride w:val="1"/>
    </w:lvlOverride>
  </w:num>
  <w:num w:numId="20">
    <w:abstractNumId w:val="40"/>
  </w:num>
  <w:num w:numId="21">
    <w:abstractNumId w:val="39"/>
    <w:lvlOverride w:ilvl="0">
      <w:startOverride w:val="1"/>
    </w:lvlOverride>
  </w:num>
  <w:num w:numId="22">
    <w:abstractNumId w:val="19"/>
  </w:num>
  <w:num w:numId="23">
    <w:abstractNumId w:val="39"/>
    <w:lvlOverride w:ilvl="0">
      <w:startOverride w:val="1"/>
    </w:lvlOverride>
  </w:num>
  <w:num w:numId="24">
    <w:abstractNumId w:val="30"/>
  </w:num>
  <w:num w:numId="25">
    <w:abstractNumId w:val="39"/>
    <w:lvlOverride w:ilvl="0">
      <w:startOverride w:val="1"/>
    </w:lvlOverride>
  </w:num>
  <w:num w:numId="26">
    <w:abstractNumId w:val="28"/>
  </w:num>
  <w:num w:numId="27">
    <w:abstractNumId w:val="29"/>
  </w:num>
  <w:num w:numId="28">
    <w:abstractNumId w:val="27"/>
  </w:num>
  <w:num w:numId="29">
    <w:abstractNumId w:val="33"/>
  </w:num>
  <w:num w:numId="30">
    <w:abstractNumId w:val="38"/>
  </w:num>
  <w:num w:numId="31">
    <w:abstractNumId w:val="1"/>
  </w:num>
  <w:num w:numId="32">
    <w:abstractNumId w:val="11"/>
  </w:num>
  <w:num w:numId="33">
    <w:abstractNumId w:val="5"/>
  </w:num>
  <w:num w:numId="34">
    <w:abstractNumId w:val="14"/>
  </w:num>
  <w:num w:numId="35">
    <w:abstractNumId w:val="9"/>
  </w:num>
  <w:num w:numId="36">
    <w:abstractNumId w:val="32"/>
  </w:num>
  <w:num w:numId="37">
    <w:abstractNumId w:val="15"/>
  </w:num>
  <w:num w:numId="38">
    <w:abstractNumId w:val="41"/>
  </w:num>
  <w:num w:numId="39">
    <w:abstractNumId w:val="25"/>
  </w:num>
  <w:num w:numId="40">
    <w:abstractNumId w:val="18"/>
  </w:num>
  <w:num w:numId="41">
    <w:abstractNumId w:val="20"/>
  </w:num>
  <w:num w:numId="42">
    <w:abstractNumId w:val="37"/>
  </w:num>
  <w:num w:numId="43">
    <w:abstractNumId w:val="4"/>
  </w:num>
  <w:num w:numId="44">
    <w:abstractNumId w:val="21"/>
  </w:num>
  <w:num w:numId="45">
    <w:abstractNumId w:val="26"/>
  </w:num>
  <w:num w:numId="46">
    <w:abstractNumId w:val="16"/>
  </w:num>
  <w:num w:numId="47">
    <w:abstractNumId w:val="23"/>
  </w:num>
  <w:num w:numId="48">
    <w:abstractNumId w:val="10"/>
  </w:num>
  <w:num w:numId="49">
    <w:abstractNumId w:val="17"/>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linkStyl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328"/>
    <w:rsid w:val="0000122E"/>
    <w:rsid w:val="00001978"/>
    <w:rsid w:val="00011EFB"/>
    <w:rsid w:val="00013C18"/>
    <w:rsid w:val="0001518B"/>
    <w:rsid w:val="0002753F"/>
    <w:rsid w:val="00043C7C"/>
    <w:rsid w:val="00051375"/>
    <w:rsid w:val="00062254"/>
    <w:rsid w:val="0006355D"/>
    <w:rsid w:val="000923B8"/>
    <w:rsid w:val="00097F74"/>
    <w:rsid w:val="000C7381"/>
    <w:rsid w:val="001543B2"/>
    <w:rsid w:val="00157FD4"/>
    <w:rsid w:val="0016053C"/>
    <w:rsid w:val="001657EF"/>
    <w:rsid w:val="001720C1"/>
    <w:rsid w:val="00173138"/>
    <w:rsid w:val="00176045"/>
    <w:rsid w:val="00193945"/>
    <w:rsid w:val="001A6E48"/>
    <w:rsid w:val="001E724A"/>
    <w:rsid w:val="002028E5"/>
    <w:rsid w:val="00210C54"/>
    <w:rsid w:val="00224E73"/>
    <w:rsid w:val="002266BC"/>
    <w:rsid w:val="0023148C"/>
    <w:rsid w:val="00251F0F"/>
    <w:rsid w:val="00266B9E"/>
    <w:rsid w:val="002908B9"/>
    <w:rsid w:val="002934FB"/>
    <w:rsid w:val="00295897"/>
    <w:rsid w:val="002B6292"/>
    <w:rsid w:val="002C24F4"/>
    <w:rsid w:val="002F7AB5"/>
    <w:rsid w:val="0030561B"/>
    <w:rsid w:val="003135FC"/>
    <w:rsid w:val="003224B3"/>
    <w:rsid w:val="00350A61"/>
    <w:rsid w:val="00367C07"/>
    <w:rsid w:val="00370148"/>
    <w:rsid w:val="003A5498"/>
    <w:rsid w:val="003B456F"/>
    <w:rsid w:val="003C37E0"/>
    <w:rsid w:val="003E78D5"/>
    <w:rsid w:val="0041157D"/>
    <w:rsid w:val="00420622"/>
    <w:rsid w:val="00421673"/>
    <w:rsid w:val="00426325"/>
    <w:rsid w:val="004269E6"/>
    <w:rsid w:val="00441279"/>
    <w:rsid w:val="004448DE"/>
    <w:rsid w:val="00461D12"/>
    <w:rsid w:val="00463297"/>
    <w:rsid w:val="00480020"/>
    <w:rsid w:val="004826BA"/>
    <w:rsid w:val="004A4351"/>
    <w:rsid w:val="004B2384"/>
    <w:rsid w:val="004D1A5C"/>
    <w:rsid w:val="004D1FA4"/>
    <w:rsid w:val="004F0AAF"/>
    <w:rsid w:val="004F164D"/>
    <w:rsid w:val="005021AF"/>
    <w:rsid w:val="005151FF"/>
    <w:rsid w:val="0052071E"/>
    <w:rsid w:val="005207A3"/>
    <w:rsid w:val="00536E58"/>
    <w:rsid w:val="00543F42"/>
    <w:rsid w:val="00547E3C"/>
    <w:rsid w:val="005558B2"/>
    <w:rsid w:val="00564202"/>
    <w:rsid w:val="00574BCC"/>
    <w:rsid w:val="00591D21"/>
    <w:rsid w:val="005921A7"/>
    <w:rsid w:val="005B2994"/>
    <w:rsid w:val="005D3035"/>
    <w:rsid w:val="005E0017"/>
    <w:rsid w:val="00607625"/>
    <w:rsid w:val="00607AE7"/>
    <w:rsid w:val="00620393"/>
    <w:rsid w:val="00624220"/>
    <w:rsid w:val="00636E20"/>
    <w:rsid w:val="00643500"/>
    <w:rsid w:val="00684DA1"/>
    <w:rsid w:val="006867EE"/>
    <w:rsid w:val="0069593B"/>
    <w:rsid w:val="006B47ED"/>
    <w:rsid w:val="006C1BC0"/>
    <w:rsid w:val="006F7073"/>
    <w:rsid w:val="006F7168"/>
    <w:rsid w:val="007405C1"/>
    <w:rsid w:val="00741CEC"/>
    <w:rsid w:val="00777820"/>
    <w:rsid w:val="00792202"/>
    <w:rsid w:val="007B0874"/>
    <w:rsid w:val="007B2833"/>
    <w:rsid w:val="007B3C5B"/>
    <w:rsid w:val="007B79BF"/>
    <w:rsid w:val="007B7B35"/>
    <w:rsid w:val="007C2596"/>
    <w:rsid w:val="007F53D4"/>
    <w:rsid w:val="008214EA"/>
    <w:rsid w:val="00830646"/>
    <w:rsid w:val="00832385"/>
    <w:rsid w:val="008373EF"/>
    <w:rsid w:val="00847C7D"/>
    <w:rsid w:val="00852C15"/>
    <w:rsid w:val="00867F83"/>
    <w:rsid w:val="008A1273"/>
    <w:rsid w:val="008B0915"/>
    <w:rsid w:val="008B4C3E"/>
    <w:rsid w:val="008B5907"/>
    <w:rsid w:val="008C471A"/>
    <w:rsid w:val="008D2E0F"/>
    <w:rsid w:val="008E072F"/>
    <w:rsid w:val="008E4253"/>
    <w:rsid w:val="0092260F"/>
    <w:rsid w:val="0092566B"/>
    <w:rsid w:val="0094457C"/>
    <w:rsid w:val="00944FDD"/>
    <w:rsid w:val="00952F56"/>
    <w:rsid w:val="00962F1A"/>
    <w:rsid w:val="009914CF"/>
    <w:rsid w:val="009A22A1"/>
    <w:rsid w:val="009C0E65"/>
    <w:rsid w:val="009C5309"/>
    <w:rsid w:val="009D21C1"/>
    <w:rsid w:val="009D4AE9"/>
    <w:rsid w:val="009D6805"/>
    <w:rsid w:val="009F535D"/>
    <w:rsid w:val="00A147C2"/>
    <w:rsid w:val="00A26BE0"/>
    <w:rsid w:val="00A350A6"/>
    <w:rsid w:val="00A43323"/>
    <w:rsid w:val="00A5635E"/>
    <w:rsid w:val="00A656A8"/>
    <w:rsid w:val="00A94378"/>
    <w:rsid w:val="00A9686D"/>
    <w:rsid w:val="00AA3B32"/>
    <w:rsid w:val="00AA6C97"/>
    <w:rsid w:val="00AC00BE"/>
    <w:rsid w:val="00AC7D73"/>
    <w:rsid w:val="00B0039C"/>
    <w:rsid w:val="00B02352"/>
    <w:rsid w:val="00B02B00"/>
    <w:rsid w:val="00B04422"/>
    <w:rsid w:val="00B0617E"/>
    <w:rsid w:val="00B26C70"/>
    <w:rsid w:val="00B35870"/>
    <w:rsid w:val="00B41586"/>
    <w:rsid w:val="00B52671"/>
    <w:rsid w:val="00B74406"/>
    <w:rsid w:val="00B82067"/>
    <w:rsid w:val="00B85F87"/>
    <w:rsid w:val="00BB5377"/>
    <w:rsid w:val="00BC514F"/>
    <w:rsid w:val="00BC58D7"/>
    <w:rsid w:val="00BD122D"/>
    <w:rsid w:val="00BE23F9"/>
    <w:rsid w:val="00BF22B7"/>
    <w:rsid w:val="00BF567B"/>
    <w:rsid w:val="00C02BD5"/>
    <w:rsid w:val="00C10143"/>
    <w:rsid w:val="00C13F20"/>
    <w:rsid w:val="00C26249"/>
    <w:rsid w:val="00C26E14"/>
    <w:rsid w:val="00C30050"/>
    <w:rsid w:val="00C40328"/>
    <w:rsid w:val="00C443CF"/>
    <w:rsid w:val="00C4591B"/>
    <w:rsid w:val="00C477E7"/>
    <w:rsid w:val="00C508B4"/>
    <w:rsid w:val="00C6439B"/>
    <w:rsid w:val="00C648DC"/>
    <w:rsid w:val="00C768DC"/>
    <w:rsid w:val="00C969AC"/>
    <w:rsid w:val="00CA164E"/>
    <w:rsid w:val="00CA571A"/>
    <w:rsid w:val="00CA631B"/>
    <w:rsid w:val="00CB028B"/>
    <w:rsid w:val="00CB5CB9"/>
    <w:rsid w:val="00CB7DDF"/>
    <w:rsid w:val="00CC2294"/>
    <w:rsid w:val="00CF68B8"/>
    <w:rsid w:val="00D0151F"/>
    <w:rsid w:val="00D072C4"/>
    <w:rsid w:val="00D14B4F"/>
    <w:rsid w:val="00D1507F"/>
    <w:rsid w:val="00D2232F"/>
    <w:rsid w:val="00D267F6"/>
    <w:rsid w:val="00D35BEE"/>
    <w:rsid w:val="00D44950"/>
    <w:rsid w:val="00D70BF8"/>
    <w:rsid w:val="00D92D7F"/>
    <w:rsid w:val="00DA047A"/>
    <w:rsid w:val="00DB1539"/>
    <w:rsid w:val="00DB3999"/>
    <w:rsid w:val="00DD1DE4"/>
    <w:rsid w:val="00DE555B"/>
    <w:rsid w:val="00DF1799"/>
    <w:rsid w:val="00E1033E"/>
    <w:rsid w:val="00E22B65"/>
    <w:rsid w:val="00E24035"/>
    <w:rsid w:val="00E33A4E"/>
    <w:rsid w:val="00E34AD1"/>
    <w:rsid w:val="00E42923"/>
    <w:rsid w:val="00E42E14"/>
    <w:rsid w:val="00E525B7"/>
    <w:rsid w:val="00E53E05"/>
    <w:rsid w:val="00E6501C"/>
    <w:rsid w:val="00E71948"/>
    <w:rsid w:val="00E82E45"/>
    <w:rsid w:val="00E83B42"/>
    <w:rsid w:val="00E86D6D"/>
    <w:rsid w:val="00EA2F2F"/>
    <w:rsid w:val="00EC42A7"/>
    <w:rsid w:val="00EF616A"/>
    <w:rsid w:val="00F00103"/>
    <w:rsid w:val="00F0481A"/>
    <w:rsid w:val="00F14E83"/>
    <w:rsid w:val="00F20DF4"/>
    <w:rsid w:val="00F212D1"/>
    <w:rsid w:val="00F523AC"/>
    <w:rsid w:val="00FA5A8B"/>
    <w:rsid w:val="00FA6D31"/>
    <w:rsid w:val="00FB5CFC"/>
    <w:rsid w:val="00FB6562"/>
    <w:rsid w:val="00FC297D"/>
    <w:rsid w:val="00FC2FF8"/>
    <w:rsid w:val="00FC4C66"/>
    <w:rsid w:val="00FD062E"/>
    <w:rsid w:val="00FD66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C82B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7A"/>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1E72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72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481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A63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328"/>
    <w:pPr>
      <w:ind w:left="720"/>
      <w:contextualSpacing/>
    </w:pPr>
  </w:style>
  <w:style w:type="character" w:styleId="CommentReference">
    <w:name w:val="annotation reference"/>
    <w:basedOn w:val="DefaultParagraphFont"/>
    <w:uiPriority w:val="99"/>
    <w:semiHidden/>
    <w:unhideWhenUsed/>
    <w:rsid w:val="00F212D1"/>
    <w:rPr>
      <w:sz w:val="18"/>
      <w:szCs w:val="18"/>
    </w:rPr>
  </w:style>
  <w:style w:type="paragraph" w:styleId="CommentText">
    <w:name w:val="annotation text"/>
    <w:basedOn w:val="Normal"/>
    <w:link w:val="CommentTextChar"/>
    <w:uiPriority w:val="99"/>
    <w:semiHidden/>
    <w:unhideWhenUsed/>
    <w:rsid w:val="00F212D1"/>
  </w:style>
  <w:style w:type="character" w:customStyle="1" w:styleId="CommentTextChar">
    <w:name w:val="Comment Text Char"/>
    <w:basedOn w:val="DefaultParagraphFont"/>
    <w:link w:val="CommentText"/>
    <w:uiPriority w:val="99"/>
    <w:semiHidden/>
    <w:rsid w:val="00F212D1"/>
  </w:style>
  <w:style w:type="paragraph" w:styleId="CommentSubject">
    <w:name w:val="annotation subject"/>
    <w:basedOn w:val="CommentText"/>
    <w:next w:val="CommentText"/>
    <w:link w:val="CommentSubjectChar"/>
    <w:uiPriority w:val="99"/>
    <w:semiHidden/>
    <w:unhideWhenUsed/>
    <w:rsid w:val="00F212D1"/>
    <w:rPr>
      <w:b/>
      <w:bCs/>
      <w:sz w:val="20"/>
      <w:szCs w:val="20"/>
    </w:rPr>
  </w:style>
  <w:style w:type="character" w:customStyle="1" w:styleId="CommentSubjectChar">
    <w:name w:val="Comment Subject Char"/>
    <w:basedOn w:val="CommentTextChar"/>
    <w:link w:val="CommentSubject"/>
    <w:uiPriority w:val="99"/>
    <w:semiHidden/>
    <w:rsid w:val="00F212D1"/>
    <w:rPr>
      <w:b/>
      <w:bCs/>
      <w:sz w:val="20"/>
      <w:szCs w:val="20"/>
    </w:rPr>
  </w:style>
  <w:style w:type="paragraph" w:styleId="BalloonText">
    <w:name w:val="Balloon Text"/>
    <w:basedOn w:val="Normal"/>
    <w:link w:val="BalloonTextChar"/>
    <w:uiPriority w:val="99"/>
    <w:semiHidden/>
    <w:unhideWhenUsed/>
    <w:rsid w:val="00F212D1"/>
    <w:rPr>
      <w:sz w:val="18"/>
      <w:szCs w:val="18"/>
    </w:rPr>
  </w:style>
  <w:style w:type="character" w:customStyle="1" w:styleId="BalloonTextChar">
    <w:name w:val="Balloon Text Char"/>
    <w:basedOn w:val="DefaultParagraphFont"/>
    <w:link w:val="BalloonText"/>
    <w:uiPriority w:val="99"/>
    <w:semiHidden/>
    <w:rsid w:val="00F212D1"/>
    <w:rPr>
      <w:rFonts w:ascii="Times New Roman" w:hAnsi="Times New Roman" w:cs="Times New Roman"/>
      <w:sz w:val="18"/>
      <w:szCs w:val="18"/>
    </w:rPr>
  </w:style>
  <w:style w:type="character" w:customStyle="1" w:styleId="Heading1Char">
    <w:name w:val="Heading 1 Char"/>
    <w:basedOn w:val="DefaultParagraphFont"/>
    <w:link w:val="Heading1"/>
    <w:uiPriority w:val="9"/>
    <w:rsid w:val="001E72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724A"/>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E724A"/>
    <w:rPr>
      <w:i/>
      <w:iCs/>
    </w:rPr>
  </w:style>
  <w:style w:type="character" w:customStyle="1" w:styleId="Heading3Char">
    <w:name w:val="Heading 3 Char"/>
    <w:basedOn w:val="DefaultParagraphFont"/>
    <w:link w:val="Heading3"/>
    <w:uiPriority w:val="9"/>
    <w:rsid w:val="00F0481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A631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DA047A"/>
    <w:pPr>
      <w:tabs>
        <w:tab w:val="center" w:pos="4680"/>
        <w:tab w:val="right" w:pos="9360"/>
      </w:tabs>
    </w:pPr>
    <w:rPr>
      <w:rFonts w:ascii="Calibri" w:eastAsia="Calibri" w:hAnsi="Calibri" w:cs="Arial"/>
      <w:lang w:val="en-US" w:bidi="he-IL"/>
    </w:rPr>
  </w:style>
  <w:style w:type="character" w:customStyle="1" w:styleId="FooterChar">
    <w:name w:val="Footer Char"/>
    <w:basedOn w:val="DefaultParagraphFont"/>
    <w:link w:val="Footer"/>
    <w:uiPriority w:val="99"/>
    <w:rsid w:val="00DA047A"/>
    <w:rPr>
      <w:rFonts w:ascii="Calibri" w:eastAsia="Calibri" w:hAnsi="Calibri" w:cs="Arial"/>
      <w:lang w:bidi="he-IL"/>
    </w:rPr>
  </w:style>
  <w:style w:type="character" w:styleId="PageNumber">
    <w:name w:val="page number"/>
    <w:basedOn w:val="DefaultParagraphFont"/>
    <w:uiPriority w:val="99"/>
    <w:semiHidden/>
    <w:unhideWhenUsed/>
    <w:rsid w:val="00DA047A"/>
  </w:style>
  <w:style w:type="paragraph" w:styleId="Header">
    <w:name w:val="header"/>
    <w:basedOn w:val="Normal"/>
    <w:link w:val="HeaderChar"/>
    <w:uiPriority w:val="99"/>
    <w:unhideWhenUsed/>
    <w:rsid w:val="00DA047A"/>
    <w:pPr>
      <w:tabs>
        <w:tab w:val="center" w:pos="4680"/>
        <w:tab w:val="right" w:pos="9360"/>
      </w:tabs>
    </w:pPr>
    <w:rPr>
      <w:rFonts w:ascii="Calibri" w:eastAsia="Calibri" w:hAnsi="Calibri" w:cs="Arial"/>
      <w:lang w:val="en-US" w:bidi="he-IL"/>
    </w:rPr>
  </w:style>
  <w:style w:type="character" w:customStyle="1" w:styleId="HeaderChar">
    <w:name w:val="Header Char"/>
    <w:basedOn w:val="DefaultParagraphFont"/>
    <w:link w:val="Header"/>
    <w:uiPriority w:val="99"/>
    <w:rsid w:val="00DA047A"/>
    <w:rPr>
      <w:rFonts w:ascii="Calibri" w:eastAsia="Calibri" w:hAnsi="Calibri" w:cs="Arial"/>
      <w:lang w:bidi="he-IL"/>
    </w:rPr>
  </w:style>
  <w:style w:type="paragraph" w:customStyle="1" w:styleId="reportbody">
    <w:name w:val="report body"/>
    <w:qFormat/>
    <w:rsid w:val="009C5309"/>
    <w:pPr>
      <w:keepLines/>
      <w:spacing w:after="180"/>
    </w:pPr>
    <w:rPr>
      <w:rFonts w:ascii="Open Sans Light" w:eastAsia="Calibri" w:hAnsi="Open Sans Light" w:cs="Arial"/>
      <w:color w:val="000000"/>
      <w:sz w:val="18"/>
      <w:szCs w:val="18"/>
      <w:lang w:bidi="he-IL"/>
    </w:rPr>
  </w:style>
  <w:style w:type="paragraph" w:customStyle="1" w:styleId="reporthead1">
    <w:name w:val="report head1"/>
    <w:basedOn w:val="reportbody"/>
    <w:qFormat/>
    <w:rsid w:val="009C5309"/>
    <w:pPr>
      <w:keepNext/>
      <w:outlineLvl w:val="0"/>
    </w:pPr>
    <w:rPr>
      <w:rFonts w:ascii="Open Sans" w:hAnsi="Open Sans"/>
      <w:b/>
      <w:bCs/>
      <w:sz w:val="30"/>
      <w:szCs w:val="30"/>
    </w:rPr>
  </w:style>
  <w:style w:type="paragraph" w:customStyle="1" w:styleId="reportnumberedbullet">
    <w:name w:val="report numbered bullet"/>
    <w:basedOn w:val="reportbody"/>
    <w:qFormat/>
    <w:rsid w:val="009C5309"/>
    <w:pPr>
      <w:ind w:left="720" w:hanging="360"/>
    </w:pPr>
  </w:style>
  <w:style w:type="paragraph" w:customStyle="1" w:styleId="reporthead2">
    <w:name w:val="report head2"/>
    <w:basedOn w:val="reportbody"/>
    <w:qFormat/>
    <w:rsid w:val="009C5309"/>
    <w:pPr>
      <w:keepNext/>
    </w:pPr>
    <w:rPr>
      <w:rFonts w:ascii="Open Sans" w:hAnsi="Open Sans"/>
      <w:b/>
      <w:bCs/>
      <w:sz w:val="24"/>
      <w:szCs w:val="24"/>
    </w:rPr>
  </w:style>
  <w:style w:type="paragraph" w:styleId="Title">
    <w:name w:val="Title"/>
    <w:basedOn w:val="Normal"/>
    <w:link w:val="TitleChar"/>
    <w:qFormat/>
    <w:rsid w:val="00DA047A"/>
    <w:pPr>
      <w:jc w:val="center"/>
    </w:pPr>
    <w:rPr>
      <w:b/>
      <w:bCs/>
      <w:lang w:val="en-US"/>
    </w:rPr>
  </w:style>
  <w:style w:type="character" w:customStyle="1" w:styleId="TitleChar">
    <w:name w:val="Title Char"/>
    <w:link w:val="Title"/>
    <w:rsid w:val="00DA047A"/>
    <w:rPr>
      <w:rFonts w:ascii="Times New Roman" w:eastAsia="Times New Roman" w:hAnsi="Times New Roman" w:cs="Times New Roman"/>
      <w:b/>
      <w:bCs/>
    </w:rPr>
  </w:style>
  <w:style w:type="paragraph" w:customStyle="1" w:styleId="reporthead1white">
    <w:name w:val="report head1 white"/>
    <w:basedOn w:val="reporthead1"/>
    <w:qFormat/>
    <w:rsid w:val="003A5498"/>
    <w:rPr>
      <w:color w:val="FFFFFF" w:themeColor="background1"/>
    </w:rPr>
  </w:style>
  <w:style w:type="paragraph" w:customStyle="1" w:styleId="reporthead3">
    <w:name w:val="report head3"/>
    <w:basedOn w:val="reporthead2"/>
    <w:qFormat/>
    <w:rsid w:val="00AA6C97"/>
    <w:rPr>
      <w:i/>
      <w:iCs/>
      <w:sz w:val="20"/>
      <w:szCs w:val="20"/>
    </w:rPr>
  </w:style>
  <w:style w:type="paragraph" w:customStyle="1" w:styleId="body38172">
    <w:name w:val="body 38172"/>
    <w:qFormat/>
    <w:rsid w:val="00DA047A"/>
    <w:pPr>
      <w:keepLines/>
      <w:spacing w:after="180"/>
    </w:pPr>
    <w:rPr>
      <w:rFonts w:ascii="Open Sans Light" w:eastAsia="Calibri" w:hAnsi="Open Sans Light" w:cs="Arial"/>
      <w:color w:val="000000"/>
      <w:sz w:val="18"/>
      <w:szCs w:val="18"/>
      <w:lang w:bidi="he-IL"/>
    </w:rPr>
  </w:style>
  <w:style w:type="paragraph" w:customStyle="1" w:styleId="head138183">
    <w:name w:val="head1 38183"/>
    <w:basedOn w:val="body38172"/>
    <w:qFormat/>
    <w:rsid w:val="00DA047A"/>
    <w:pPr>
      <w:keepNext/>
      <w:outlineLvl w:val="0"/>
    </w:pPr>
    <w:rPr>
      <w:rFonts w:ascii="Open Sans" w:hAnsi="Open Sans"/>
      <w:b/>
      <w:bCs/>
      <w:sz w:val="30"/>
      <w:szCs w:val="30"/>
    </w:rPr>
  </w:style>
  <w:style w:type="paragraph" w:customStyle="1" w:styleId="bodybullet38183">
    <w:name w:val="body bullet 38183"/>
    <w:basedOn w:val="body38172"/>
    <w:qFormat/>
    <w:rsid w:val="00DA047A"/>
    <w:pPr>
      <w:numPr>
        <w:numId w:val="19"/>
      </w:numPr>
    </w:pPr>
  </w:style>
  <w:style w:type="paragraph" w:customStyle="1" w:styleId="head238173">
    <w:name w:val="head2 38173"/>
    <w:basedOn w:val="body38172"/>
    <w:qFormat/>
    <w:rsid w:val="00DA047A"/>
    <w:pPr>
      <w:keepNext/>
    </w:pPr>
    <w:rPr>
      <w:rFonts w:ascii="Open Sans" w:hAnsi="Open Sans"/>
      <w:b/>
      <w:bCs/>
      <w:sz w:val="24"/>
      <w:szCs w:val="24"/>
    </w:rPr>
  </w:style>
  <w:style w:type="paragraph" w:customStyle="1" w:styleId="reportregularbullet">
    <w:name w:val="report regular bullet"/>
    <w:basedOn w:val="reportbody"/>
    <w:qFormat/>
    <w:rsid w:val="004D1A5C"/>
    <w:pPr>
      <w:numPr>
        <w:numId w:val="37"/>
      </w:numPr>
      <w:ind w:left="720"/>
    </w:pPr>
  </w:style>
  <w:style w:type="paragraph" w:customStyle="1" w:styleId="reportbodywhite">
    <w:name w:val="report body white"/>
    <w:basedOn w:val="reportnumberedbullet"/>
    <w:qFormat/>
    <w:rsid w:val="002908B9"/>
    <w:pPr>
      <w:ind w:left="0" w:firstLine="0"/>
    </w:pPr>
    <w:rPr>
      <w:b/>
      <w:bCs/>
      <w:color w:val="FFFFFF" w:themeColor="background1"/>
    </w:rPr>
  </w:style>
  <w:style w:type="paragraph" w:customStyle="1" w:styleId="reportbulletwhite">
    <w:name w:val="report bullet white"/>
    <w:basedOn w:val="reportnumberedbullet"/>
    <w:qFormat/>
    <w:rsid w:val="00FC2FF8"/>
    <w:pPr>
      <w:numPr>
        <w:numId w:val="41"/>
      </w:numPr>
      <w:ind w:left="720"/>
    </w:pPr>
    <w:rPr>
      <w:b/>
      <w:bCs/>
      <w:color w:val="FFFFFF" w:themeColor="background1"/>
    </w:rPr>
  </w:style>
  <w:style w:type="paragraph" w:styleId="FootnoteText">
    <w:name w:val="footnote text"/>
    <w:basedOn w:val="Normal"/>
    <w:link w:val="FootnoteTextChar"/>
    <w:uiPriority w:val="99"/>
    <w:semiHidden/>
    <w:unhideWhenUsed/>
    <w:rsid w:val="007F53D4"/>
    <w:rPr>
      <w:rFonts w:eastAsiaTheme="minorHAnsi"/>
      <w:sz w:val="20"/>
      <w:szCs w:val="20"/>
    </w:rPr>
  </w:style>
  <w:style w:type="character" w:customStyle="1" w:styleId="FootnoteTextChar">
    <w:name w:val="Footnote Text Char"/>
    <w:basedOn w:val="DefaultParagraphFont"/>
    <w:link w:val="FootnoteText"/>
    <w:uiPriority w:val="99"/>
    <w:semiHidden/>
    <w:rsid w:val="007F53D4"/>
    <w:rPr>
      <w:rFonts w:ascii="Times New Roman" w:hAnsi="Times New Roman" w:cs="Times New Roman"/>
      <w:sz w:val="20"/>
      <w:szCs w:val="20"/>
      <w:lang w:val="en-CA"/>
    </w:rPr>
  </w:style>
  <w:style w:type="character" w:styleId="FootnoteReference">
    <w:name w:val="footnote reference"/>
    <w:basedOn w:val="DefaultParagraphFont"/>
    <w:uiPriority w:val="99"/>
    <w:semiHidden/>
    <w:unhideWhenUsed/>
    <w:rsid w:val="007F5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4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ctvnews.ca/health/coronavirus/effects-of-isolation-are-surfacing-pediatricians-call-for-return-to-school-1.5012527" TargetMode="External"/><Relationship Id="rId3" Type="http://schemas.openxmlformats.org/officeDocument/2006/relationships/hyperlink" Target="https://www.cbc.ca/news/canada/london/internet-covid-school-chippewas-1.5708205" TargetMode="External"/><Relationship Id="rId7" Type="http://schemas.openxmlformats.org/officeDocument/2006/relationships/hyperlink" Target="https://www.ohchr.org/Documents/Issues/IPeoples/EMRIP/Health/UniversityManitoba.pdf" TargetMode="External"/><Relationship Id="rId12" Type="http://schemas.openxmlformats.org/officeDocument/2006/relationships/hyperlink" Target="https://www.afn.ca/uploads/files/afn_fal_report_phase1_eng_-final_pdf.pdf" TargetMode="External"/><Relationship Id="rId2" Type="http://schemas.openxmlformats.org/officeDocument/2006/relationships/hyperlink" Target="https://friends.ca/explore/article/canadas-digital-divide-preserving-indigenous-communities-means-bringing-them-online/" TargetMode="External"/><Relationship Id="rId1" Type="http://schemas.openxmlformats.org/officeDocument/2006/relationships/hyperlink" Target="https://www.socialconnectedness.org/digital-equity-for-indigenous-communities/" TargetMode="External"/><Relationship Id="rId6" Type="http://schemas.openxmlformats.org/officeDocument/2006/relationships/hyperlink" Target="https://www.un.org/development/desa/indigenouspeoples/wp-content/uploads/sites/19/2020/04/EMPRIP-English.pdf" TargetMode="External"/><Relationship Id="rId11" Type="http://schemas.openxmlformats.org/officeDocument/2006/relationships/hyperlink" Target="http://www.acmh-mi.org/get-help/navigating/problems-at-school/" TargetMode="External"/><Relationship Id="rId5" Type="http://schemas.openxmlformats.org/officeDocument/2006/relationships/hyperlink" Target="https://www.ourwindsor.ca/news-story/10160586-funding-delay-leaves-first-nations-schools-scrambling-to-safely-reopen/" TargetMode="External"/><Relationship Id="rId10" Type="http://schemas.openxmlformats.org/officeDocument/2006/relationships/hyperlink" Target="https://umanitoba.ca/faculties/nursing/research/media/Booklet_June_Summit.pdf" TargetMode="External"/><Relationship Id="rId4" Type="http://schemas.openxmlformats.org/officeDocument/2006/relationships/hyperlink" Target="https://www.cbc.ca/news/indigenous/manitoba-first-nations-back-to-school-1.5711686" TargetMode="External"/><Relationship Id="rId9" Type="http://schemas.openxmlformats.org/officeDocument/2006/relationships/hyperlink" Target="https://www.insidehighered.com/news/2020/04/06/remote-learning-shift-leaves-students-disabilities-behin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temp/38183%20ethics%20&amp;%20duties%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7C0F0C-A72D-8847-882F-CFD0128FDF45}">
  <ds:schemaRefs>
    <ds:schemaRef ds:uri="http://schemas.openxmlformats.org/officeDocument/2006/bibliography"/>
  </ds:schemaRefs>
</ds:datastoreItem>
</file>

<file path=customXml/itemProps2.xml><?xml version="1.0" encoding="utf-8"?>
<ds:datastoreItem xmlns:ds="http://schemas.openxmlformats.org/officeDocument/2006/customXml" ds:itemID="{F11413BB-2292-4BB0-9D6C-CA1B14C563AB}"/>
</file>

<file path=customXml/itemProps3.xml><?xml version="1.0" encoding="utf-8"?>
<ds:datastoreItem xmlns:ds="http://schemas.openxmlformats.org/officeDocument/2006/customXml" ds:itemID="{6419E613-15B7-4F42-95B8-DEF0292D0EB4}"/>
</file>

<file path=customXml/itemProps4.xml><?xml version="1.0" encoding="utf-8"?>
<ds:datastoreItem xmlns:ds="http://schemas.openxmlformats.org/officeDocument/2006/customXml" ds:itemID="{512A591F-8541-4000-8DA1-0C4B1B73B180}"/>
</file>

<file path=docProps/app.xml><?xml version="1.0" encoding="utf-8"?>
<Properties xmlns="http://schemas.openxmlformats.org/officeDocument/2006/extended-properties" xmlns:vt="http://schemas.openxmlformats.org/officeDocument/2006/docPropsVTypes">
  <Template>38183 ethics &amp; duties v2.dot</Template>
  <TotalTime>0</TotalTime>
  <Pages>7</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2020-11-13T19:16:00Z</cp:lastPrinted>
  <dcterms:created xsi:type="dcterms:W3CDTF">2020-11-13T19:32:00Z</dcterms:created>
  <dcterms:modified xsi:type="dcterms:W3CDTF">2020-11-13T19:40:00Z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